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04B9" w14:textId="692218A0" w:rsidR="00050954" w:rsidRDefault="001A4F81" w:rsidP="00BD1B4C">
      <w:pPr>
        <w:pStyle w:val="PrrafoTelefnica"/>
        <w:ind w:left="0"/>
        <w:rPr>
          <w:lang w:val="es-ES"/>
        </w:rPr>
      </w:pPr>
      <w:r>
        <w:rPr>
          <w:rFonts w:ascii="Arial" w:hAnsi="Arial"/>
          <w:noProof/>
          <w:color w:val="003200"/>
          <w:u w:val="single"/>
          <w:lang w:val="es-ES"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2A5902" wp14:editId="08150E9F">
                <wp:simplePos x="0" y="0"/>
                <wp:positionH relativeFrom="page">
                  <wp:align>left</wp:align>
                </wp:positionH>
                <wp:positionV relativeFrom="paragraph">
                  <wp:posOffset>-955482</wp:posOffset>
                </wp:positionV>
                <wp:extent cx="7581900" cy="986790"/>
                <wp:effectExtent l="0" t="0" r="0" b="381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986790"/>
                          <a:chOff x="0" y="0"/>
                          <a:chExt cx="7581900" cy="98679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98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2488" y="433388"/>
                            <a:ext cx="1924050" cy="20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C2851" id="Grupo 12" o:spid="_x0000_s1026" style="position:absolute;margin-left:0;margin-top:-75.25pt;width:597pt;height:77.7pt;z-index:251684864;mso-position-horizontal:left;mso-position-horizontal-relative:page" coordsize="75819,9867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nN0TWZzPSJo&#10;dHRwOi8vbnMuYWRvYmUuY29tL3hhcC8xLjAvc1R5cGUvTWFuaWZlc3RJdGVt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3NjwveG1wR0ltZzpoZWln&#10;aHQ+CiAgICAgICAgICAgICAgICAgIDx4bXBHSW1nOmZvcm1hdD5KUEVHPC94bXBHSW1nOmZvcm1h&#10;dD4KICAgICAgICAgICAgICAgICAgPHhtcEdJbWc6aW1hZ2U+LzlqLzRBQVFTa1pKUmdBQkFnRUF5&#10;QURJQUFELzdRQXNVR2h2ZEc5emFHOXdJRE11TUFBNFFrbE5BKzBBQUFBQUFCQUF5QUFBQUFFQSYj&#10;eEE7QVFESU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VR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3MWJhYzUzZS0wMzY2LTQ1N2YtYTk4MS1kYjJh&#10;ZmVhODVhNjI8L3N0RXZ0Omluc3RhbmNlSUQ+CiAgICAgICAgICAgICAgICAgIDxzdEV2dDp3aGVu&#10;PjIwMjEtMDQtMTRUMTY6MTM6MjYrMDI6MDA8L3N0RXZ0OndoZW4+CiAgICAgICAgICAgICAgICAg&#10;IDxzdEV2dDpzb2Z0d2FyZUFnZW50PkFkb2JlIElsbHVzdHJhdG9yIDI0LjA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3YjhkMWIwLTk4NjItNDQ0Mi1hODgyLTg3ZTk1NDUyMmVjZTwvc3RF&#10;dnQ6aW5zdGFuY2VJRD4KICAgICAgICAgICAgICAgICAgPHN0RXZ0OndoZW4+MjAyMS0wNC0xNVQx&#10;Njo1NT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con&#10;&#10;Description automatically generated" style="position:absolute;width:75819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">
                  <v:imagedata r:id="rId14" o:title="Icon&#10;&#10;Description automatically generated"/>
                </v:shape>
                <v:shape id="Gráfico 7" o:spid="_x0000_s1028" type="#_x0000_t75" style="position:absolute;left:46624;top:4333;width:1924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  <w:r w:rsidR="00D47E7E" w:rsidRPr="00D47E7E">
        <w:rPr>
          <w:rFonts w:ascii="Arial" w:hAnsi="Arial"/>
          <w:color w:val="003200"/>
          <w:u w:val="single"/>
          <w:lang w:val="es-ES"/>
        </w:rPr>
        <w:t xml:space="preserve"> </w:t>
      </w:r>
    </w:p>
    <w:p w14:paraId="56735E0F" w14:textId="77777777" w:rsidR="007830AA" w:rsidRDefault="007830AA" w:rsidP="00690B49">
      <w:pPr>
        <w:pStyle w:val="PrrafoTelefnica"/>
        <w:rPr>
          <w:lang w:val="es-ES"/>
        </w:rPr>
      </w:pPr>
    </w:p>
    <w:p w14:paraId="62FD6902" w14:textId="2C5866FA" w:rsidR="00BD53DC" w:rsidRDefault="000C74D8" w:rsidP="00690B49">
      <w:pPr>
        <w:pStyle w:val="PrrafoTelefnica"/>
        <w:rPr>
          <w:lang w:val="es-ES"/>
        </w:rPr>
      </w:pPr>
      <w:r w:rsidRPr="007F1FA2">
        <w:rPr>
          <w:lang w:val="es-ES"/>
        </w:rPr>
        <w:t>Nota de prensa</w:t>
      </w:r>
      <w:r w:rsidR="0029201C">
        <w:rPr>
          <w:lang w:val="es-ES"/>
        </w:rPr>
        <w:t xml:space="preserve"> </w:t>
      </w:r>
      <w:r w:rsidR="003C35D2">
        <w:rPr>
          <w:lang w:val="es-ES"/>
        </w:rPr>
        <w:t>_</w:t>
      </w:r>
      <w:r w:rsidR="00D13072">
        <w:rPr>
          <w:lang w:val="es-ES"/>
        </w:rPr>
        <w:t xml:space="preserve">Resultados </w:t>
      </w:r>
      <w:r w:rsidR="00AE6E0E">
        <w:rPr>
          <w:lang w:val="es-ES"/>
        </w:rPr>
        <w:t xml:space="preserve">Tercer Trimestre </w:t>
      </w:r>
      <w:r w:rsidR="00690B49">
        <w:rPr>
          <w:lang w:val="es-ES"/>
        </w:rPr>
        <w:t>2024</w:t>
      </w:r>
    </w:p>
    <w:p w14:paraId="3F2F1295" w14:textId="77777777" w:rsidR="00690B49" w:rsidRDefault="00690B49" w:rsidP="00690B49">
      <w:pPr>
        <w:pStyle w:val="PrrafoTelefnica"/>
        <w:rPr>
          <w:b/>
          <w:bCs/>
          <w:sz w:val="40"/>
          <w:szCs w:val="40"/>
          <w:lang w:val="es-ES"/>
        </w:rPr>
      </w:pPr>
    </w:p>
    <w:p w14:paraId="5E305570" w14:textId="77777777" w:rsidR="007830AA" w:rsidRDefault="007830AA" w:rsidP="00690B49">
      <w:pPr>
        <w:pStyle w:val="PrrafoTelefnica"/>
        <w:rPr>
          <w:b/>
          <w:bCs/>
          <w:sz w:val="40"/>
          <w:szCs w:val="40"/>
          <w:lang w:val="es-ES"/>
        </w:rPr>
      </w:pPr>
    </w:p>
    <w:p w14:paraId="71BB9248" w14:textId="37D1BAC8" w:rsidR="00B023B7" w:rsidRPr="00D83E41" w:rsidRDefault="009D5148" w:rsidP="009D5148">
      <w:pPr>
        <w:pStyle w:val="TtuloTelefnica"/>
        <w:rPr>
          <w:b w:val="0"/>
          <w:bCs w:val="0"/>
          <w:sz w:val="40"/>
          <w:szCs w:val="40"/>
        </w:rPr>
      </w:pPr>
      <w:r w:rsidRPr="00D83E41">
        <w:rPr>
          <w:b w:val="0"/>
          <w:bCs w:val="0"/>
          <w:sz w:val="40"/>
          <w:szCs w:val="40"/>
        </w:rPr>
        <w:t xml:space="preserve">Telefónica </w:t>
      </w:r>
      <w:r w:rsidR="0042264E" w:rsidRPr="00D83E41">
        <w:rPr>
          <w:b w:val="0"/>
          <w:bCs w:val="0"/>
          <w:sz w:val="40"/>
          <w:szCs w:val="40"/>
        </w:rPr>
        <w:t xml:space="preserve">gana </w:t>
      </w:r>
      <w:r w:rsidR="00DA7D0B" w:rsidRPr="00D83E41">
        <w:rPr>
          <w:b w:val="0"/>
          <w:bCs w:val="0"/>
          <w:sz w:val="40"/>
          <w:szCs w:val="40"/>
        </w:rPr>
        <w:t>989</w:t>
      </w:r>
      <w:r w:rsidR="0042264E" w:rsidRPr="00D83E41">
        <w:rPr>
          <w:b w:val="0"/>
          <w:bCs w:val="0"/>
          <w:sz w:val="40"/>
          <w:szCs w:val="40"/>
        </w:rPr>
        <w:t xml:space="preserve"> millones de euros hasta septiembre y confirma todos sus objetivos financieros </w:t>
      </w:r>
      <w:r w:rsidR="005A6E75" w:rsidRPr="00D83E41">
        <w:rPr>
          <w:b w:val="0"/>
          <w:bCs w:val="0"/>
          <w:sz w:val="40"/>
          <w:szCs w:val="40"/>
        </w:rPr>
        <w:t xml:space="preserve"> </w:t>
      </w:r>
    </w:p>
    <w:p w14:paraId="3CE563E9" w14:textId="77777777" w:rsidR="00AA4874" w:rsidRDefault="00AA4874" w:rsidP="00AA4874">
      <w:pPr>
        <w:pStyle w:val="ListaPrrafoTelefnica"/>
        <w:numPr>
          <w:ilvl w:val="0"/>
          <w:numId w:val="0"/>
        </w:numPr>
        <w:ind w:left="1276"/>
        <w:rPr>
          <w:sz w:val="28"/>
          <w:szCs w:val="28"/>
          <w:lang w:val="es-ES"/>
        </w:rPr>
      </w:pPr>
    </w:p>
    <w:p w14:paraId="0DE5CC26" w14:textId="77777777" w:rsidR="002304F7" w:rsidRPr="007830AA" w:rsidRDefault="002304F7" w:rsidP="00AA4874">
      <w:pPr>
        <w:pStyle w:val="ListaPrrafoTelefnica"/>
        <w:numPr>
          <w:ilvl w:val="0"/>
          <w:numId w:val="0"/>
        </w:numPr>
        <w:ind w:left="1276"/>
        <w:rPr>
          <w:sz w:val="28"/>
          <w:szCs w:val="28"/>
          <w:lang w:val="es-ES"/>
        </w:rPr>
      </w:pPr>
    </w:p>
    <w:p w14:paraId="0DD45DFD" w14:textId="77777777" w:rsidR="0052027A" w:rsidRDefault="0052027A" w:rsidP="0052027A">
      <w:pPr>
        <w:pStyle w:val="ListaPrrafoTelefnica"/>
        <w:rPr>
          <w:lang w:val="es-ES"/>
        </w:rPr>
      </w:pPr>
      <w:r>
        <w:rPr>
          <w:lang w:val="es-ES"/>
        </w:rPr>
        <w:t>La generación de flujo de caja libre acelera su crecimiento y alcanza los 1.030 millones de euros en los nueve primeros meses de 2024, un 27,7% más que en el mismo periodo del ejercicio anterior.</w:t>
      </w:r>
    </w:p>
    <w:p w14:paraId="72D91A57" w14:textId="77777777" w:rsidR="0052027A" w:rsidRDefault="0052027A" w:rsidP="0052027A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462BB929" w14:textId="2C311AAD" w:rsidR="009743D3" w:rsidRPr="009743D3" w:rsidRDefault="009743D3" w:rsidP="009743D3">
      <w:pPr>
        <w:pStyle w:val="ListaPrrafoTelefnica"/>
        <w:rPr>
          <w:lang w:val="es-ES"/>
        </w:rPr>
      </w:pPr>
      <w:r w:rsidRPr="009743D3">
        <w:rPr>
          <w:lang w:val="es-ES"/>
        </w:rPr>
        <w:t xml:space="preserve">El Grupo aumenta su </w:t>
      </w:r>
      <w:r w:rsidR="0052027A">
        <w:rPr>
          <w:lang w:val="es-ES"/>
        </w:rPr>
        <w:t>número</w:t>
      </w:r>
      <w:r w:rsidRPr="009743D3">
        <w:rPr>
          <w:lang w:val="es-ES"/>
        </w:rPr>
        <w:t xml:space="preserve"> de accesos hasta los 393 millones gracias a la aceleración de la actividad comercial en sus mercados clave, particularmente en España, donde logra la mayor ganancia neta de clientes de los últimos seis años.</w:t>
      </w:r>
    </w:p>
    <w:p w14:paraId="7E60115C" w14:textId="77777777" w:rsidR="005250CF" w:rsidRPr="00D2625D" w:rsidRDefault="005250CF" w:rsidP="005250CF">
      <w:pPr>
        <w:pStyle w:val="ListaPrrafoTelefnica"/>
        <w:numPr>
          <w:ilvl w:val="0"/>
          <w:numId w:val="0"/>
        </w:numPr>
        <w:ind w:left="1276" w:hanging="360"/>
        <w:rPr>
          <w:highlight w:val="yellow"/>
          <w:lang w:val="es-ES"/>
        </w:rPr>
      </w:pPr>
    </w:p>
    <w:p w14:paraId="062CBACD" w14:textId="24FD96AB" w:rsidR="00593C8D" w:rsidRPr="00FA73BF" w:rsidRDefault="00593C8D" w:rsidP="00593C8D">
      <w:pPr>
        <w:pStyle w:val="ListaPrrafoTelefnica"/>
        <w:rPr>
          <w:lang w:val="es-ES"/>
        </w:rPr>
      </w:pPr>
      <w:r w:rsidRPr="00FA73BF">
        <w:rPr>
          <w:lang w:val="es-ES"/>
        </w:rPr>
        <w:t>Telefónica avanza en el despliegue de infraestructuras y alcanza</w:t>
      </w:r>
      <w:r w:rsidR="006D43DB">
        <w:rPr>
          <w:lang w:val="es-ES"/>
        </w:rPr>
        <w:t xml:space="preserve"> el 71% de cobertura 5G en sus cuatro mercados principales, con lo que cumple su objetivo de superar el 70% </w:t>
      </w:r>
      <w:r w:rsidRPr="00FA73BF">
        <w:rPr>
          <w:lang w:val="es-ES"/>
        </w:rPr>
        <w:t xml:space="preserve">con </w:t>
      </w:r>
      <w:r w:rsidR="00333CDF">
        <w:rPr>
          <w:lang w:val="es-ES"/>
        </w:rPr>
        <w:t xml:space="preserve">más de </w:t>
      </w:r>
      <w:r w:rsidRPr="00FA73BF">
        <w:rPr>
          <w:lang w:val="es-ES"/>
        </w:rPr>
        <w:t>dos años de antelación</w:t>
      </w:r>
      <w:r w:rsidR="006D43DB">
        <w:rPr>
          <w:lang w:val="es-ES"/>
        </w:rPr>
        <w:t>.</w:t>
      </w:r>
    </w:p>
    <w:p w14:paraId="5A6DB0D3" w14:textId="77777777" w:rsidR="00036408" w:rsidRPr="00D2625D" w:rsidRDefault="00036408" w:rsidP="00036408">
      <w:pPr>
        <w:pStyle w:val="Prrafodelista"/>
        <w:rPr>
          <w:highlight w:val="yellow"/>
          <w:lang w:val="es-ES"/>
        </w:rPr>
      </w:pPr>
    </w:p>
    <w:p w14:paraId="7B077463" w14:textId="3E5A6D5E" w:rsidR="007C0698" w:rsidRDefault="007064D1" w:rsidP="007C0698">
      <w:pPr>
        <w:pStyle w:val="ListaPrrafoTelefnica"/>
        <w:rPr>
          <w:lang w:val="es-ES"/>
        </w:rPr>
      </w:pPr>
      <w:r>
        <w:rPr>
          <w:lang w:val="es-ES"/>
        </w:rPr>
        <w:t>L</w:t>
      </w:r>
      <w:r w:rsidR="0018104F">
        <w:rPr>
          <w:lang w:val="es-ES"/>
        </w:rPr>
        <w:t xml:space="preserve">a compañía </w:t>
      </w:r>
      <w:r w:rsidR="0042264E">
        <w:rPr>
          <w:lang w:val="es-ES"/>
        </w:rPr>
        <w:t>reitera</w:t>
      </w:r>
      <w:r w:rsidR="0018104F">
        <w:rPr>
          <w:lang w:val="es-ES"/>
        </w:rPr>
        <w:t xml:space="preserve"> sus previsiones </w:t>
      </w:r>
      <w:r w:rsidR="005D33DE">
        <w:rPr>
          <w:lang w:val="es-ES"/>
        </w:rPr>
        <w:t xml:space="preserve">para 2024: </w:t>
      </w:r>
      <w:r w:rsidR="005D33DE" w:rsidRPr="00510D55">
        <w:rPr>
          <w:lang w:val="es-ES"/>
        </w:rPr>
        <w:t xml:space="preserve">crecimiento de los ingresos en torno al 1% y del EBITDA y de la caja operativa entre el 1% y el 2%; una ratio de inversiones sobre ventas de hasta el 13%; y un incremento del flujo de caja superior al 10%. </w:t>
      </w:r>
    </w:p>
    <w:p w14:paraId="3B1339B6" w14:textId="77777777" w:rsidR="007C0698" w:rsidRDefault="007C0698" w:rsidP="007C0698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0A3E7A9F" w14:textId="1E48EA64" w:rsidR="006263CE" w:rsidRPr="00361D64" w:rsidRDefault="008B63FC" w:rsidP="00B07854">
      <w:pPr>
        <w:pStyle w:val="ListaPrrafoTelefnica"/>
        <w:rPr>
          <w:lang w:val="es-ES"/>
        </w:rPr>
      </w:pPr>
      <w:r w:rsidRPr="00361D64">
        <w:rPr>
          <w:lang w:val="es-ES"/>
        </w:rPr>
        <w:t xml:space="preserve">El Grupo </w:t>
      </w:r>
      <w:r w:rsidR="004E5C6B" w:rsidRPr="00361D64">
        <w:rPr>
          <w:lang w:val="es-ES"/>
        </w:rPr>
        <w:t xml:space="preserve">confirma </w:t>
      </w:r>
      <w:r w:rsidR="00216B3A" w:rsidRPr="00361D64">
        <w:rPr>
          <w:lang w:val="es-ES"/>
        </w:rPr>
        <w:t xml:space="preserve">igualmente </w:t>
      </w:r>
      <w:r w:rsidR="008779F6" w:rsidRPr="00361D64">
        <w:rPr>
          <w:lang w:val="es-ES"/>
        </w:rPr>
        <w:t xml:space="preserve">el dividendo para el </w:t>
      </w:r>
      <w:r w:rsidR="00361D64" w:rsidRPr="00361D64">
        <w:rPr>
          <w:lang w:val="es-ES"/>
        </w:rPr>
        <w:t xml:space="preserve">ejercicio 2024 </w:t>
      </w:r>
      <w:r w:rsidR="001A3BB5">
        <w:rPr>
          <w:lang w:val="es-ES"/>
        </w:rPr>
        <w:t xml:space="preserve">consistente en </w:t>
      </w:r>
      <w:r w:rsidR="006263CE" w:rsidRPr="00361D64">
        <w:rPr>
          <w:lang w:val="es-ES"/>
        </w:rPr>
        <w:t>0,30 euros por acción</w:t>
      </w:r>
      <w:r w:rsidR="00705913">
        <w:rPr>
          <w:lang w:val="es-ES"/>
        </w:rPr>
        <w:t xml:space="preserve">, </w:t>
      </w:r>
      <w:r w:rsidR="006263CE" w:rsidRPr="00361D64">
        <w:rPr>
          <w:lang w:val="es-ES"/>
        </w:rPr>
        <w:t>pagadero en dos tramos</w:t>
      </w:r>
      <w:r w:rsidR="009C30AA">
        <w:rPr>
          <w:lang w:val="es-ES"/>
        </w:rPr>
        <w:t xml:space="preserve"> </w:t>
      </w:r>
      <w:r w:rsidR="00D07C6A">
        <w:rPr>
          <w:lang w:val="es-ES"/>
        </w:rPr>
        <w:t xml:space="preserve">de 0,15 euros cada uno </w:t>
      </w:r>
      <w:r w:rsidR="00133FEA" w:rsidRPr="00361D64">
        <w:rPr>
          <w:lang w:val="es-ES"/>
        </w:rPr>
        <w:t>que se abonarán</w:t>
      </w:r>
      <w:r w:rsidR="006263CE" w:rsidRPr="00361D64">
        <w:rPr>
          <w:lang w:val="es-ES"/>
        </w:rPr>
        <w:t xml:space="preserve"> e</w:t>
      </w:r>
      <w:r w:rsidR="00361D64">
        <w:rPr>
          <w:lang w:val="es-ES"/>
        </w:rPr>
        <w:t>l próximo mes de</w:t>
      </w:r>
      <w:r w:rsidR="006263CE" w:rsidRPr="00361D64">
        <w:rPr>
          <w:lang w:val="es-ES"/>
        </w:rPr>
        <w:t xml:space="preserve"> diciembre y </w:t>
      </w:r>
      <w:r w:rsidR="0089451C">
        <w:rPr>
          <w:lang w:val="es-ES"/>
        </w:rPr>
        <w:t xml:space="preserve">en </w:t>
      </w:r>
      <w:r w:rsidR="006263CE" w:rsidRPr="00361D64">
        <w:rPr>
          <w:lang w:val="es-ES"/>
        </w:rPr>
        <w:t>junio de 2025.</w:t>
      </w:r>
    </w:p>
    <w:p w14:paraId="4EFE4552" w14:textId="77777777" w:rsidR="00CA1702" w:rsidRPr="00510D55" w:rsidRDefault="00CA1702" w:rsidP="001A3235">
      <w:pPr>
        <w:pStyle w:val="ListaPrrafoTelefnica"/>
        <w:numPr>
          <w:ilvl w:val="0"/>
          <w:numId w:val="0"/>
        </w:numPr>
        <w:ind w:left="1276"/>
        <w:rPr>
          <w:lang w:val="es-ES"/>
        </w:rPr>
      </w:pPr>
    </w:p>
    <w:p w14:paraId="5762C481" w14:textId="0E0B75FE" w:rsidR="00256DB6" w:rsidRPr="005A5564" w:rsidRDefault="00256DB6" w:rsidP="00256DB6">
      <w:pPr>
        <w:pStyle w:val="ListaPrrafoTelefnica"/>
        <w:rPr>
          <w:lang w:val="es-ES"/>
        </w:rPr>
      </w:pPr>
      <w:r w:rsidRPr="005A5564">
        <w:rPr>
          <w:lang w:val="es-ES"/>
        </w:rPr>
        <w:t>“</w:t>
      </w:r>
      <w:r w:rsidR="005A5564" w:rsidRPr="005A5564">
        <w:rPr>
          <w:lang w:val="es-ES"/>
        </w:rPr>
        <w:t>Nuestro plan de acción GPS es ambicioso y continúa dando resultados para avanzar en la dirección correcta y consolidar un crecimiento rentable. En los primeros nueve meses del año, en un contexto global de incertidumbres</w:t>
      </w:r>
      <w:r w:rsidR="00636441">
        <w:rPr>
          <w:lang w:val="es-ES"/>
        </w:rPr>
        <w:t>,</w:t>
      </w:r>
      <w:r w:rsidR="005A5564" w:rsidRPr="005A5564">
        <w:rPr>
          <w:lang w:val="es-ES"/>
        </w:rPr>
        <w:t xml:space="preserve"> Telefónica ha obtenido una ganancia de casi mil millones de euros</w:t>
      </w:r>
      <w:r w:rsidR="006D43DB">
        <w:rPr>
          <w:lang w:val="es-ES"/>
        </w:rPr>
        <w:t xml:space="preserve"> y </w:t>
      </w:r>
      <w:r w:rsidR="000A0855">
        <w:rPr>
          <w:lang w:val="es-ES"/>
        </w:rPr>
        <w:t>reitera</w:t>
      </w:r>
      <w:r w:rsidR="005A5564" w:rsidRPr="005A5564">
        <w:rPr>
          <w:lang w:val="es-ES"/>
        </w:rPr>
        <w:t xml:space="preserve"> todos sus objetivos financieros</w:t>
      </w:r>
      <w:r w:rsidR="006D43DB">
        <w:rPr>
          <w:lang w:val="es-ES"/>
        </w:rPr>
        <w:t xml:space="preserve"> para el conjunto del ejercicio</w:t>
      </w:r>
      <w:r w:rsidR="005A5564" w:rsidRPr="005A5564">
        <w:rPr>
          <w:lang w:val="es-ES"/>
        </w:rPr>
        <w:t>. Además, confirmamos la remuneración al accionista para 2024”, asegura el presidente de Telefónica, José María Álvarez-Pallete.</w:t>
      </w:r>
    </w:p>
    <w:p w14:paraId="1A3370AD" w14:textId="77777777" w:rsidR="00AA4874" w:rsidRPr="00B76319" w:rsidRDefault="00AA4874" w:rsidP="00A91749">
      <w:pPr>
        <w:pStyle w:val="PrrafoTelefnica"/>
        <w:rPr>
          <w:b/>
          <w:bCs/>
          <w:lang w:val="es-ES"/>
        </w:rPr>
      </w:pPr>
    </w:p>
    <w:p w14:paraId="2EB5E6F1" w14:textId="77777777" w:rsidR="00CD21AB" w:rsidRDefault="00CD21AB" w:rsidP="00A91749">
      <w:pPr>
        <w:pStyle w:val="PrrafoTelefnica"/>
        <w:rPr>
          <w:b/>
          <w:bCs/>
          <w:lang w:val="es-ES"/>
        </w:rPr>
      </w:pPr>
    </w:p>
    <w:p w14:paraId="5C86DA2A" w14:textId="77777777" w:rsidR="007830AA" w:rsidRPr="00B76319" w:rsidRDefault="007830AA" w:rsidP="00A91749">
      <w:pPr>
        <w:pStyle w:val="PrrafoTelefnica"/>
        <w:rPr>
          <w:b/>
          <w:bCs/>
          <w:lang w:val="es-ES"/>
        </w:rPr>
      </w:pPr>
    </w:p>
    <w:p w14:paraId="3AF94880" w14:textId="77777777" w:rsidR="00711A62" w:rsidRDefault="009C32B6" w:rsidP="00711A62">
      <w:pPr>
        <w:pStyle w:val="PrrafoTelefnica"/>
        <w:rPr>
          <w:lang w:val="es-ES"/>
        </w:rPr>
      </w:pPr>
      <w:r w:rsidRPr="00D251BC">
        <w:rPr>
          <w:b/>
          <w:bCs/>
          <w:lang w:val="es-ES"/>
        </w:rPr>
        <w:t xml:space="preserve">Madrid, </w:t>
      </w:r>
      <w:r w:rsidR="00AE6E0E">
        <w:rPr>
          <w:b/>
          <w:bCs/>
          <w:lang w:val="es-ES"/>
        </w:rPr>
        <w:t>7</w:t>
      </w:r>
      <w:r w:rsidR="002B43E1">
        <w:rPr>
          <w:b/>
          <w:bCs/>
          <w:lang w:val="es-ES"/>
        </w:rPr>
        <w:t xml:space="preserve"> de </w:t>
      </w:r>
      <w:r w:rsidR="00AE6E0E">
        <w:rPr>
          <w:b/>
          <w:bCs/>
          <w:lang w:val="es-ES"/>
        </w:rPr>
        <w:t>noviembre</w:t>
      </w:r>
      <w:r w:rsidR="007B7016">
        <w:rPr>
          <w:b/>
          <w:bCs/>
          <w:lang w:val="es-ES"/>
        </w:rPr>
        <w:t xml:space="preserve"> de </w:t>
      </w:r>
      <w:r w:rsidRPr="00D251BC">
        <w:rPr>
          <w:b/>
          <w:bCs/>
          <w:lang w:val="es-ES"/>
        </w:rPr>
        <w:t>202</w:t>
      </w:r>
      <w:r w:rsidR="007B7016">
        <w:rPr>
          <w:b/>
          <w:bCs/>
          <w:lang w:val="es-ES"/>
        </w:rPr>
        <w:t>4</w:t>
      </w:r>
      <w:r w:rsidRPr="00D251BC">
        <w:rPr>
          <w:b/>
          <w:bCs/>
          <w:lang w:val="es-ES"/>
        </w:rPr>
        <w:t>.</w:t>
      </w:r>
      <w:r w:rsidR="00070FF2">
        <w:rPr>
          <w:lang w:val="es-ES"/>
        </w:rPr>
        <w:t xml:space="preserve"> </w:t>
      </w:r>
      <w:r w:rsidR="00070FF2" w:rsidRPr="00070FF2">
        <w:rPr>
          <w:lang w:val="es-ES"/>
        </w:rPr>
        <w:t>Tele</w:t>
      </w:r>
      <w:r w:rsidR="00721D4E">
        <w:rPr>
          <w:lang w:val="es-ES"/>
        </w:rPr>
        <w:t>f</w:t>
      </w:r>
      <w:r w:rsidR="00721D4E" w:rsidRPr="00721D4E">
        <w:rPr>
          <w:lang w:val="es-ES"/>
        </w:rPr>
        <w:t>ónica</w:t>
      </w:r>
      <w:r w:rsidR="00C76D52">
        <w:rPr>
          <w:lang w:val="es-ES"/>
        </w:rPr>
        <w:t xml:space="preserve"> </w:t>
      </w:r>
      <w:r w:rsidR="00BE29E0">
        <w:rPr>
          <w:lang w:val="es-ES"/>
        </w:rPr>
        <w:t xml:space="preserve">ha </w:t>
      </w:r>
      <w:r w:rsidR="00DA08B3">
        <w:rPr>
          <w:lang w:val="es-ES"/>
        </w:rPr>
        <w:t>presentado hoy los resultados correspondientes a</w:t>
      </w:r>
      <w:r w:rsidR="00443ED4">
        <w:rPr>
          <w:lang w:val="es-ES"/>
        </w:rPr>
        <w:t xml:space="preserve"> los nueve primeros mes</w:t>
      </w:r>
      <w:r w:rsidR="00D14FEC">
        <w:rPr>
          <w:lang w:val="es-ES"/>
        </w:rPr>
        <w:t>es</w:t>
      </w:r>
      <w:r w:rsidR="00443ED4">
        <w:rPr>
          <w:lang w:val="es-ES"/>
        </w:rPr>
        <w:t xml:space="preserve"> del ejercicio 2024</w:t>
      </w:r>
      <w:r w:rsidR="00F85F2A">
        <w:rPr>
          <w:lang w:val="es-ES"/>
        </w:rPr>
        <w:t>,</w:t>
      </w:r>
      <w:r w:rsidR="004C3B8C">
        <w:rPr>
          <w:lang w:val="es-ES"/>
        </w:rPr>
        <w:t xml:space="preserve"> </w:t>
      </w:r>
      <w:r w:rsidR="00D14FEC">
        <w:rPr>
          <w:lang w:val="es-ES"/>
        </w:rPr>
        <w:t xml:space="preserve">marcados por </w:t>
      </w:r>
      <w:r w:rsidR="00037983">
        <w:rPr>
          <w:lang w:val="es-ES"/>
        </w:rPr>
        <w:t xml:space="preserve">la confirmación </w:t>
      </w:r>
      <w:r w:rsidR="00D14FEC">
        <w:rPr>
          <w:lang w:val="es-ES"/>
        </w:rPr>
        <w:t xml:space="preserve">de los objetivos financieros previstos para el </w:t>
      </w:r>
      <w:r w:rsidR="00E06A99">
        <w:rPr>
          <w:lang w:val="es-ES"/>
        </w:rPr>
        <w:t>conjunto del año</w:t>
      </w:r>
      <w:r w:rsidR="00D14FEC">
        <w:rPr>
          <w:lang w:val="es-ES"/>
        </w:rPr>
        <w:t xml:space="preserve"> y por </w:t>
      </w:r>
      <w:r w:rsidR="00374AB2">
        <w:rPr>
          <w:lang w:val="es-ES"/>
        </w:rPr>
        <w:t>la obtención de un</w:t>
      </w:r>
      <w:r w:rsidR="003E18D8">
        <w:rPr>
          <w:lang w:val="es-ES"/>
        </w:rPr>
        <w:t>a ganancia ac</w:t>
      </w:r>
      <w:r w:rsidR="00374AB2">
        <w:rPr>
          <w:lang w:val="es-ES"/>
        </w:rPr>
        <w:t>umulad</w:t>
      </w:r>
      <w:r w:rsidR="003E18D8">
        <w:rPr>
          <w:lang w:val="es-ES"/>
        </w:rPr>
        <w:t>a</w:t>
      </w:r>
      <w:r w:rsidR="00374AB2">
        <w:rPr>
          <w:lang w:val="es-ES"/>
        </w:rPr>
        <w:t xml:space="preserve"> de </w:t>
      </w:r>
      <w:r w:rsidR="00C22E6C">
        <w:rPr>
          <w:lang w:val="es-ES"/>
        </w:rPr>
        <w:t>989</w:t>
      </w:r>
      <w:r w:rsidR="00374AB2">
        <w:rPr>
          <w:lang w:val="es-ES"/>
        </w:rPr>
        <w:t xml:space="preserve"> millones de euros</w:t>
      </w:r>
      <w:r w:rsidR="008B3DA7">
        <w:rPr>
          <w:lang w:val="es-ES"/>
        </w:rPr>
        <w:t xml:space="preserve">. </w:t>
      </w:r>
      <w:r w:rsidR="00711A62">
        <w:rPr>
          <w:lang w:val="es-ES"/>
        </w:rPr>
        <w:t xml:space="preserve">En términos ajustados, </w:t>
      </w:r>
      <w:r w:rsidR="00711A62">
        <w:rPr>
          <w:lang w:val="es-ES"/>
        </w:rPr>
        <w:lastRenderedPageBreak/>
        <w:t xml:space="preserve">el beneficio neto ha alcanzado los 1.914 millones de euros hasta septiembre, un 16,8% más. </w:t>
      </w:r>
    </w:p>
    <w:p w14:paraId="078858BD" w14:textId="77777777" w:rsidR="00D556A1" w:rsidRDefault="00D556A1" w:rsidP="00A91749">
      <w:pPr>
        <w:pStyle w:val="PrrafoTelefnica"/>
        <w:rPr>
          <w:lang w:val="es-ES"/>
        </w:rPr>
      </w:pPr>
    </w:p>
    <w:p w14:paraId="14C0F9DE" w14:textId="5C011A14" w:rsidR="00D556A1" w:rsidRDefault="005D7708" w:rsidP="00D556A1">
      <w:pPr>
        <w:pStyle w:val="PrrafoTelefnica"/>
        <w:rPr>
          <w:lang w:val="es-ES"/>
        </w:rPr>
      </w:pPr>
      <w:r>
        <w:rPr>
          <w:lang w:val="es-ES"/>
        </w:rPr>
        <w:t>Estos</w:t>
      </w:r>
      <w:r w:rsidR="00D07C6A">
        <w:rPr>
          <w:lang w:val="es-ES"/>
        </w:rPr>
        <w:t xml:space="preserve"> resultados </w:t>
      </w:r>
      <w:r>
        <w:rPr>
          <w:lang w:val="es-ES"/>
        </w:rPr>
        <w:t>p</w:t>
      </w:r>
      <w:r w:rsidR="00D07C6A">
        <w:rPr>
          <w:lang w:val="es-ES"/>
        </w:rPr>
        <w:t xml:space="preserve">ermiten a Telefónica </w:t>
      </w:r>
      <w:r>
        <w:rPr>
          <w:lang w:val="es-ES"/>
        </w:rPr>
        <w:t>reiterar todos</w:t>
      </w:r>
      <w:r w:rsidR="00D07C6A">
        <w:rPr>
          <w:lang w:val="es-ES"/>
        </w:rPr>
        <w:t xml:space="preserve"> sus objetivos</w:t>
      </w:r>
      <w:r>
        <w:rPr>
          <w:lang w:val="es-ES"/>
        </w:rPr>
        <w:t xml:space="preserve"> financieros</w:t>
      </w:r>
      <w:r w:rsidR="00D07C6A">
        <w:rPr>
          <w:lang w:val="es-ES"/>
        </w:rPr>
        <w:t xml:space="preserve"> para el conjunto de 2024. Estas metas consisten en </w:t>
      </w:r>
      <w:r w:rsidR="00D556A1">
        <w:rPr>
          <w:lang w:val="es-ES"/>
        </w:rPr>
        <w:t>el cr</w:t>
      </w:r>
      <w:r w:rsidR="00D556A1" w:rsidRPr="008020C7">
        <w:rPr>
          <w:lang w:val="es-ES"/>
        </w:rPr>
        <w:t>ecimiento de los ingresos en torno al 1%, del EBITDA entre el 1% y el 2% y de</w:t>
      </w:r>
      <w:r w:rsidR="00D556A1">
        <w:rPr>
          <w:lang w:val="es-ES"/>
        </w:rPr>
        <w:t xml:space="preserve"> la caja operativa</w:t>
      </w:r>
      <w:r w:rsidR="00D556A1" w:rsidRPr="008020C7">
        <w:rPr>
          <w:lang w:val="es-ES"/>
        </w:rPr>
        <w:t xml:space="preserve"> también entre el 1% y el 2%</w:t>
      </w:r>
      <w:r w:rsidR="00037983">
        <w:rPr>
          <w:lang w:val="es-ES"/>
        </w:rPr>
        <w:t xml:space="preserve">, </w:t>
      </w:r>
      <w:r w:rsidR="00D556A1" w:rsidRPr="008020C7">
        <w:rPr>
          <w:lang w:val="es-ES"/>
        </w:rPr>
        <w:t>una cifra de inversión sobre ingresos de hasta el 13%</w:t>
      </w:r>
      <w:r w:rsidR="00D556A1">
        <w:rPr>
          <w:lang w:val="es-ES"/>
        </w:rPr>
        <w:t xml:space="preserve"> y </w:t>
      </w:r>
      <w:r w:rsidR="00D556A1" w:rsidRPr="008020C7">
        <w:rPr>
          <w:lang w:val="es-ES"/>
        </w:rPr>
        <w:t xml:space="preserve">un incremento del flujo de caja libre superior al 10%. </w:t>
      </w:r>
    </w:p>
    <w:p w14:paraId="4A3E7DC2" w14:textId="77777777" w:rsidR="00D556A1" w:rsidRDefault="00D556A1" w:rsidP="00D556A1">
      <w:pPr>
        <w:pStyle w:val="PrrafoTelefnica"/>
        <w:rPr>
          <w:lang w:val="es-ES"/>
        </w:rPr>
      </w:pPr>
    </w:p>
    <w:p w14:paraId="5A6B5996" w14:textId="7218067E" w:rsidR="00D556A1" w:rsidRDefault="00037983" w:rsidP="00D556A1">
      <w:pPr>
        <w:pStyle w:val="PrrafoTelefnica"/>
        <w:rPr>
          <w:lang w:val="es-ES"/>
        </w:rPr>
      </w:pPr>
      <w:r>
        <w:rPr>
          <w:lang w:val="es-ES"/>
        </w:rPr>
        <w:t>Telefónica</w:t>
      </w:r>
      <w:r w:rsidR="00D556A1">
        <w:rPr>
          <w:lang w:val="es-ES"/>
        </w:rPr>
        <w:t xml:space="preserve"> también </w:t>
      </w:r>
      <w:r w:rsidR="00474DEF">
        <w:rPr>
          <w:lang w:val="es-ES"/>
        </w:rPr>
        <w:t xml:space="preserve">ha </w:t>
      </w:r>
      <w:r w:rsidR="00D556A1">
        <w:rPr>
          <w:lang w:val="es-ES"/>
        </w:rPr>
        <w:t>confirma</w:t>
      </w:r>
      <w:r w:rsidR="00474DEF">
        <w:rPr>
          <w:lang w:val="es-ES"/>
        </w:rPr>
        <w:t>do</w:t>
      </w:r>
      <w:r w:rsidR="00D556A1">
        <w:rPr>
          <w:lang w:val="es-ES"/>
        </w:rPr>
        <w:t xml:space="preserve"> la </w:t>
      </w:r>
      <w:r w:rsidR="00D556A1" w:rsidRPr="008020C7">
        <w:rPr>
          <w:lang w:val="es-ES"/>
        </w:rPr>
        <w:t>remuneración al accionista correspondiente a 2024</w:t>
      </w:r>
      <w:r w:rsidR="00D556A1">
        <w:rPr>
          <w:lang w:val="es-ES"/>
        </w:rPr>
        <w:t>, consistente en u</w:t>
      </w:r>
      <w:r w:rsidR="00D556A1" w:rsidRPr="008020C7">
        <w:rPr>
          <w:lang w:val="es-ES"/>
        </w:rPr>
        <w:t>n dividendo en efectivo de 0,30 euros por acción pagadero en dos tramos</w:t>
      </w:r>
      <w:r w:rsidR="00D556A1">
        <w:rPr>
          <w:lang w:val="es-ES"/>
        </w:rPr>
        <w:t>:</w:t>
      </w:r>
      <w:r w:rsidR="00D556A1" w:rsidRPr="008020C7">
        <w:rPr>
          <w:lang w:val="es-ES"/>
        </w:rPr>
        <w:t xml:space="preserve"> diciembre de 2024 (0,15</w:t>
      </w:r>
      <w:r w:rsidR="00D556A1">
        <w:rPr>
          <w:lang w:val="es-ES"/>
        </w:rPr>
        <w:t xml:space="preserve"> euros</w:t>
      </w:r>
      <w:r w:rsidR="00D556A1" w:rsidRPr="008020C7">
        <w:rPr>
          <w:lang w:val="es-ES"/>
        </w:rPr>
        <w:t>) y junio de 2025 (0,15</w:t>
      </w:r>
      <w:r w:rsidR="00D556A1">
        <w:rPr>
          <w:lang w:val="es-ES"/>
        </w:rPr>
        <w:t xml:space="preserve"> euros</w:t>
      </w:r>
      <w:r w:rsidR="00D556A1" w:rsidRPr="008020C7">
        <w:rPr>
          <w:lang w:val="es-ES"/>
        </w:rPr>
        <w:t>)</w:t>
      </w:r>
      <w:r w:rsidR="00D556A1">
        <w:rPr>
          <w:lang w:val="es-ES"/>
        </w:rPr>
        <w:t>.</w:t>
      </w:r>
    </w:p>
    <w:p w14:paraId="5EAFA874" w14:textId="77777777" w:rsidR="00403D89" w:rsidRDefault="00403D89" w:rsidP="00D556A1">
      <w:pPr>
        <w:pStyle w:val="PrrafoTelefnica"/>
        <w:rPr>
          <w:lang w:val="es-ES"/>
        </w:rPr>
      </w:pPr>
    </w:p>
    <w:p w14:paraId="5446DECC" w14:textId="33636489" w:rsidR="00403D89" w:rsidRDefault="00B62864" w:rsidP="00403D89">
      <w:pPr>
        <w:pStyle w:val="PrrafoTelefnica"/>
        <w:jc w:val="center"/>
        <w:rPr>
          <w:lang w:val="es-ES"/>
        </w:rPr>
      </w:pPr>
      <w:r w:rsidRPr="00B62864">
        <w:rPr>
          <w:lang w:val="es-ES"/>
        </w:rPr>
        <w:drawing>
          <wp:inline distT="0" distB="0" distL="0" distR="0" wp14:anchorId="0714A31B" wp14:editId="25333F19">
            <wp:extent cx="4392930" cy="2902017"/>
            <wp:effectExtent l="0" t="0" r="7620" b="0"/>
            <wp:docPr id="1563046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463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2261" cy="29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7CBA" w14:textId="77777777" w:rsidR="00037983" w:rsidRDefault="00037983" w:rsidP="00D556A1">
      <w:pPr>
        <w:pStyle w:val="PrrafoTelefnica"/>
        <w:rPr>
          <w:lang w:val="es-ES"/>
        </w:rPr>
      </w:pPr>
    </w:p>
    <w:p w14:paraId="660C6AD2" w14:textId="28A90F99" w:rsidR="00374662" w:rsidRPr="00256DB6" w:rsidRDefault="00374662" w:rsidP="00374662">
      <w:pPr>
        <w:pStyle w:val="PrrafoTelefnica"/>
        <w:rPr>
          <w:lang w:val="es-ES"/>
        </w:rPr>
      </w:pPr>
      <w:r w:rsidRPr="005A5564">
        <w:rPr>
          <w:lang w:val="es-ES"/>
        </w:rPr>
        <w:t>“</w:t>
      </w:r>
      <w:r w:rsidR="005A5564" w:rsidRPr="005A5564">
        <w:rPr>
          <w:lang w:val="es-ES"/>
        </w:rPr>
        <w:t>Nuestro plan de acción GPS es ambicioso y continúa dando resultados para avanzar en la dirección correcta y consolidar un crecimiento rentable. En los primeros nueve meses del año, en un contexto global de incertidumbres, Telefónica ha obtenido una ganancia de casi mil millones de euros</w:t>
      </w:r>
      <w:r w:rsidR="006D43DB">
        <w:rPr>
          <w:lang w:val="es-ES"/>
        </w:rPr>
        <w:t xml:space="preserve"> y </w:t>
      </w:r>
      <w:r w:rsidR="002A6328">
        <w:rPr>
          <w:lang w:val="es-ES"/>
        </w:rPr>
        <w:t>reitera</w:t>
      </w:r>
      <w:r w:rsidR="006D43DB" w:rsidRPr="005A5564">
        <w:rPr>
          <w:lang w:val="es-ES"/>
        </w:rPr>
        <w:t xml:space="preserve"> todos sus objetivos financieros</w:t>
      </w:r>
      <w:r w:rsidR="006D43DB">
        <w:rPr>
          <w:lang w:val="es-ES"/>
        </w:rPr>
        <w:t xml:space="preserve"> para el conjunto del ejercicio</w:t>
      </w:r>
      <w:r w:rsidR="006D43DB" w:rsidRPr="005A5564">
        <w:rPr>
          <w:lang w:val="es-ES"/>
        </w:rPr>
        <w:t>.</w:t>
      </w:r>
      <w:r w:rsidR="005A5564" w:rsidRPr="005A5564">
        <w:rPr>
          <w:lang w:val="es-ES"/>
        </w:rPr>
        <w:t xml:space="preserve"> Además, confirmamos la remuneración al accionista para 2024. Seguimos transformando las redes con un enfoque estratégico basado en la calidad y la solidez, y lo hacemos con un mayor grado de satisfacción de nuestros clientes. Las oportunidades que hay por delante son enormes y Telefónica seguirá aprovechando eficazmente sus recursos para impulsar el crecimiento al servicio de nuestros accionistas y clientes</w:t>
      </w:r>
      <w:r w:rsidRPr="005A5564">
        <w:rPr>
          <w:lang w:val="es-ES"/>
        </w:rPr>
        <w:t xml:space="preserve">”, </w:t>
      </w:r>
      <w:r w:rsidR="005A5564">
        <w:rPr>
          <w:lang w:val="es-ES"/>
        </w:rPr>
        <w:t xml:space="preserve">asegura </w:t>
      </w:r>
      <w:r w:rsidRPr="005A5564">
        <w:rPr>
          <w:lang w:val="es-ES"/>
        </w:rPr>
        <w:t>el presidente de Telefónica, José María Álvarez-Pallete.</w:t>
      </w:r>
    </w:p>
    <w:p w14:paraId="3A7F9E8B" w14:textId="1F54B611" w:rsidR="000C21BB" w:rsidRDefault="000C21BB" w:rsidP="00474DEF">
      <w:pPr>
        <w:pStyle w:val="PrrafoTelefnica"/>
        <w:ind w:left="0"/>
        <w:rPr>
          <w:lang w:val="es-ES"/>
        </w:rPr>
      </w:pPr>
    </w:p>
    <w:p w14:paraId="4B15EDB4" w14:textId="4B4AAC70" w:rsidR="00CC782A" w:rsidRDefault="004736CF" w:rsidP="00CC782A">
      <w:pPr>
        <w:pStyle w:val="PrrafoTelefnica"/>
        <w:rPr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Impacto de las divisas</w:t>
      </w:r>
    </w:p>
    <w:p w14:paraId="3BBC1FFB" w14:textId="77777777" w:rsidR="00CC782A" w:rsidRDefault="00CC782A" w:rsidP="00C20105">
      <w:pPr>
        <w:pStyle w:val="PrrafoTelefnica"/>
        <w:rPr>
          <w:lang w:val="es-ES"/>
        </w:rPr>
      </w:pPr>
    </w:p>
    <w:p w14:paraId="7B911960" w14:textId="4F3411C1" w:rsidR="0078030D" w:rsidRDefault="00CF26F1" w:rsidP="003D71EF">
      <w:pPr>
        <w:pStyle w:val="PrrafoTelefnica"/>
        <w:rPr>
          <w:lang w:val="es-ES"/>
        </w:rPr>
      </w:pPr>
      <w:r>
        <w:rPr>
          <w:lang w:val="es-ES"/>
        </w:rPr>
        <w:t xml:space="preserve">La favorable actividad comercial registrada en todos los mercados y las tasas de crecimiento en moneda local se han visto condicionadas en los resultados del tercer trimestre por la evolución de los tipos de cambio, en especial </w:t>
      </w:r>
      <w:r w:rsidR="002304F7">
        <w:rPr>
          <w:lang w:val="es-ES"/>
        </w:rPr>
        <w:t xml:space="preserve">la </w:t>
      </w:r>
      <w:r>
        <w:rPr>
          <w:lang w:val="es-ES"/>
        </w:rPr>
        <w:t xml:space="preserve">correspondiente al real brasileño. La depreciación de las divisas ha causado un impacto trimestral de 429 </w:t>
      </w:r>
      <w:r>
        <w:rPr>
          <w:lang w:val="es-ES"/>
        </w:rPr>
        <w:lastRenderedPageBreak/>
        <w:t>millones de euros en los ingresos y de 159 millones de euros en el resultado operativo antes de amortizaciones (EBITDA)</w:t>
      </w:r>
      <w:r w:rsidR="0078030D">
        <w:rPr>
          <w:lang w:val="es-ES"/>
        </w:rPr>
        <w:t xml:space="preserve">. </w:t>
      </w:r>
      <w:r w:rsidR="00413D11">
        <w:rPr>
          <w:lang w:val="es-ES"/>
        </w:rPr>
        <w:t xml:space="preserve">Gracias a la estrategia de coberturas ejecutada por la compañía, el efecto del comportamiento de los tipos de cambio en el flujo de caja se ha limitado a 25 millones de euros en los nueve primeros meses del ejercicio. </w:t>
      </w:r>
    </w:p>
    <w:p w14:paraId="075701F6" w14:textId="77777777" w:rsidR="0068431C" w:rsidRDefault="0068431C" w:rsidP="003D71EF">
      <w:pPr>
        <w:pStyle w:val="PrrafoTelefnica"/>
        <w:rPr>
          <w:lang w:val="es-ES"/>
        </w:rPr>
      </w:pPr>
    </w:p>
    <w:p w14:paraId="42453580" w14:textId="08A30FD6" w:rsidR="0068431C" w:rsidRDefault="0068431C" w:rsidP="0068431C">
      <w:pPr>
        <w:pStyle w:val="PrrafoTelefnica"/>
        <w:rPr>
          <w:lang w:val="es-ES"/>
        </w:rPr>
      </w:pPr>
      <w:r w:rsidRPr="00C54C52">
        <w:rPr>
          <w:lang w:val="es-ES"/>
        </w:rPr>
        <w:t xml:space="preserve">El flujo de caja libre </w:t>
      </w:r>
      <w:r>
        <w:rPr>
          <w:lang w:val="es-ES"/>
        </w:rPr>
        <w:t>ha multiplicado por 4,2 veces su crecimiento en el trimestre con respecto a los tres meses anteriores y ha crecido hasta los 866 millones de euros, un 89,5% más que en el tercer trimestre de 2023. En el periodo acumulado hasta septiembre</w:t>
      </w:r>
      <w:r w:rsidR="002A6328">
        <w:rPr>
          <w:lang w:val="es-ES"/>
        </w:rPr>
        <w:t>,</w:t>
      </w:r>
      <w:r>
        <w:rPr>
          <w:lang w:val="es-ES"/>
        </w:rPr>
        <w:t xml:space="preserve"> </w:t>
      </w:r>
      <w:r w:rsidR="002A6328">
        <w:rPr>
          <w:lang w:val="es-ES"/>
        </w:rPr>
        <w:t>ha alcanzado</w:t>
      </w:r>
      <w:r>
        <w:rPr>
          <w:lang w:val="es-ES"/>
        </w:rPr>
        <w:t xml:space="preserve"> los 1.030 millones de euros, un 27,7% más en términos interanuales y, </w:t>
      </w:r>
      <w:r w:rsidR="00636441">
        <w:rPr>
          <w:lang w:val="es-ES"/>
        </w:rPr>
        <w:t>por lo tanto</w:t>
      </w:r>
      <w:r w:rsidR="006D43DB">
        <w:rPr>
          <w:lang w:val="es-ES"/>
        </w:rPr>
        <w:t xml:space="preserve">, por </w:t>
      </w:r>
      <w:r w:rsidR="00D27D8A">
        <w:rPr>
          <w:lang w:val="es-ES"/>
        </w:rPr>
        <w:t>encima del objetivo</w:t>
      </w:r>
      <w:r>
        <w:rPr>
          <w:lang w:val="es-ES"/>
        </w:rPr>
        <w:t xml:space="preserve"> anual de </w:t>
      </w:r>
      <w:r w:rsidR="006D43DB">
        <w:rPr>
          <w:lang w:val="es-ES"/>
        </w:rPr>
        <w:t xml:space="preserve">elevarlo </w:t>
      </w:r>
      <w:r>
        <w:rPr>
          <w:lang w:val="es-ES"/>
        </w:rPr>
        <w:t xml:space="preserve">más de un 10%. </w:t>
      </w:r>
    </w:p>
    <w:p w14:paraId="4972E226" w14:textId="77777777" w:rsidR="002907FF" w:rsidRDefault="002907FF" w:rsidP="0068431C">
      <w:pPr>
        <w:pStyle w:val="PrrafoTelefnica"/>
        <w:rPr>
          <w:lang w:val="es-ES"/>
        </w:rPr>
      </w:pPr>
    </w:p>
    <w:p w14:paraId="14421914" w14:textId="31C4F7A7" w:rsidR="00CF26F1" w:rsidRDefault="00CF26F1" w:rsidP="003D71EF">
      <w:pPr>
        <w:pStyle w:val="PrrafoTelefnica"/>
        <w:rPr>
          <w:lang w:val="es-ES"/>
        </w:rPr>
      </w:pPr>
      <w:r>
        <w:rPr>
          <w:lang w:val="es-ES"/>
        </w:rPr>
        <w:t xml:space="preserve">Como consecuencia del comportamiento de las divisas, los ingresos del tercer trimestre han descendido un 2,9%, hasta los 10.023 millones de euros, para </w:t>
      </w:r>
      <w:r w:rsidR="00CD4A6D">
        <w:rPr>
          <w:lang w:val="es-ES"/>
        </w:rPr>
        <w:t>llegar a</w:t>
      </w:r>
      <w:r>
        <w:rPr>
          <w:lang w:val="es-ES"/>
        </w:rPr>
        <w:t xml:space="preserve"> un total de 30.418 millones en los nueve primeros meses. </w:t>
      </w:r>
    </w:p>
    <w:p w14:paraId="369E4084" w14:textId="77777777" w:rsidR="00CF26F1" w:rsidRDefault="00CF26F1" w:rsidP="003D71EF">
      <w:pPr>
        <w:pStyle w:val="PrrafoTelefnica"/>
        <w:rPr>
          <w:lang w:val="es-ES"/>
        </w:rPr>
      </w:pPr>
    </w:p>
    <w:p w14:paraId="6565D9B9" w14:textId="3E67DA33" w:rsidR="00920BF1" w:rsidRPr="0053256D" w:rsidRDefault="00217E21" w:rsidP="00920BF1">
      <w:pPr>
        <w:pStyle w:val="PrrafoTelefnica"/>
        <w:rPr>
          <w:lang w:val="es-ES"/>
        </w:rPr>
      </w:pPr>
      <w:r>
        <w:rPr>
          <w:lang w:val="es-ES"/>
        </w:rPr>
        <w:t xml:space="preserve">Además, </w:t>
      </w:r>
      <w:r w:rsidR="00920BF1">
        <w:rPr>
          <w:lang w:val="es-ES"/>
        </w:rPr>
        <w:t>el</w:t>
      </w:r>
      <w:r w:rsidR="00920BF1" w:rsidRPr="0053256D">
        <w:rPr>
          <w:lang w:val="es-ES"/>
        </w:rPr>
        <w:t xml:space="preserve"> 6</w:t>
      </w:r>
      <w:r w:rsidR="00E4403D">
        <w:rPr>
          <w:lang w:val="es-ES"/>
        </w:rPr>
        <w:t>0</w:t>
      </w:r>
      <w:r w:rsidR="00920BF1" w:rsidRPr="0053256D">
        <w:rPr>
          <w:lang w:val="es-ES"/>
        </w:rPr>
        <w:t xml:space="preserve">% </w:t>
      </w:r>
      <w:r w:rsidR="00920BF1">
        <w:rPr>
          <w:lang w:val="es-ES"/>
        </w:rPr>
        <w:t xml:space="preserve">de los ingresos </w:t>
      </w:r>
      <w:r w:rsidR="00E4403D">
        <w:rPr>
          <w:lang w:val="es-ES"/>
        </w:rPr>
        <w:t xml:space="preserve">trimestrales </w:t>
      </w:r>
      <w:r w:rsidR="00920BF1">
        <w:rPr>
          <w:lang w:val="es-ES"/>
        </w:rPr>
        <w:t>ha procedido</w:t>
      </w:r>
      <w:r w:rsidR="00920BF1" w:rsidRPr="0053256D">
        <w:rPr>
          <w:lang w:val="es-ES"/>
        </w:rPr>
        <w:t xml:space="preserve"> del mercado residencial (B2C); el 2</w:t>
      </w:r>
      <w:r w:rsidR="00E4403D">
        <w:rPr>
          <w:lang w:val="es-ES"/>
        </w:rPr>
        <w:t>1</w:t>
      </w:r>
      <w:r w:rsidR="00920BF1" w:rsidRPr="0053256D">
        <w:rPr>
          <w:lang w:val="es-ES"/>
        </w:rPr>
        <w:t>%</w:t>
      </w:r>
      <w:r w:rsidR="00920BF1">
        <w:rPr>
          <w:lang w:val="es-ES"/>
        </w:rPr>
        <w:t xml:space="preserve"> </w:t>
      </w:r>
      <w:r w:rsidR="00920BF1" w:rsidRPr="0053256D">
        <w:rPr>
          <w:lang w:val="es-ES"/>
        </w:rPr>
        <w:t>del segmento empresas (B2B)</w:t>
      </w:r>
      <w:r w:rsidR="00D93338">
        <w:rPr>
          <w:lang w:val="es-ES"/>
        </w:rPr>
        <w:t>;</w:t>
      </w:r>
      <w:r w:rsidR="00920BF1" w:rsidRPr="0053256D">
        <w:rPr>
          <w:lang w:val="es-ES"/>
        </w:rPr>
        <w:t xml:space="preserve"> </w:t>
      </w:r>
      <w:r w:rsidR="00920BF1" w:rsidRPr="00324D31">
        <w:rPr>
          <w:lang w:val="es-ES"/>
        </w:rPr>
        <w:t xml:space="preserve">y el </w:t>
      </w:r>
      <w:r w:rsidR="00920BF1" w:rsidRPr="0034021A">
        <w:rPr>
          <w:lang w:val="es-ES"/>
        </w:rPr>
        <w:t>1</w:t>
      </w:r>
      <w:r w:rsidR="00E4403D">
        <w:rPr>
          <w:lang w:val="es-ES"/>
        </w:rPr>
        <w:t>9</w:t>
      </w:r>
      <w:r w:rsidR="00920BF1" w:rsidRPr="0034021A">
        <w:rPr>
          <w:lang w:val="es-ES"/>
        </w:rPr>
        <w:t>%</w:t>
      </w:r>
      <w:r w:rsidR="00920BF1" w:rsidRPr="0053256D">
        <w:rPr>
          <w:lang w:val="es-ES"/>
        </w:rPr>
        <w:t xml:space="preserve"> restante </w:t>
      </w:r>
      <w:r w:rsidR="00920BF1">
        <w:rPr>
          <w:lang w:val="es-ES"/>
        </w:rPr>
        <w:t xml:space="preserve">ha correspondido </w:t>
      </w:r>
      <w:r>
        <w:rPr>
          <w:lang w:val="es-ES"/>
        </w:rPr>
        <w:t>a</w:t>
      </w:r>
      <w:r w:rsidR="00920BF1" w:rsidRPr="0053256D">
        <w:rPr>
          <w:lang w:val="es-ES"/>
        </w:rPr>
        <w:t xml:space="preserve">l negocio mayorista, socios y otros ingresos. </w:t>
      </w:r>
    </w:p>
    <w:p w14:paraId="235DC7EA" w14:textId="77777777" w:rsidR="00561AEA" w:rsidRPr="0053256D" w:rsidRDefault="00561AEA" w:rsidP="00561AEA">
      <w:pPr>
        <w:pStyle w:val="PrrafoTelefnica"/>
        <w:rPr>
          <w:lang w:val="es-ES"/>
        </w:rPr>
      </w:pPr>
    </w:p>
    <w:p w14:paraId="2BD0EAC2" w14:textId="67C25F4C" w:rsidR="0068431C" w:rsidRDefault="00217E21" w:rsidP="00122852">
      <w:pPr>
        <w:pStyle w:val="PrrafoTelefnica"/>
        <w:rPr>
          <w:lang w:val="es-ES"/>
        </w:rPr>
      </w:pPr>
      <w:r>
        <w:rPr>
          <w:lang w:val="es-ES"/>
        </w:rPr>
        <w:t xml:space="preserve">Por el impacto de las divisas, el EBITDA ha caído un 2,5% en el trimestre, hasta los 3.260 millones de euros. En los nueve primeros meses del año, el resultado operativo antes de amortizaciones ha </w:t>
      </w:r>
      <w:r w:rsidR="00413D11">
        <w:rPr>
          <w:lang w:val="es-ES"/>
        </w:rPr>
        <w:t xml:space="preserve">alcanzado </w:t>
      </w:r>
      <w:r>
        <w:rPr>
          <w:lang w:val="es-ES"/>
        </w:rPr>
        <w:t xml:space="preserve">los </w:t>
      </w:r>
      <w:r w:rsidR="007A5ABB">
        <w:rPr>
          <w:lang w:val="es-ES"/>
        </w:rPr>
        <w:t>9.684 millones de euros</w:t>
      </w:r>
      <w:r w:rsidR="00C279AB">
        <w:rPr>
          <w:lang w:val="es-ES"/>
        </w:rPr>
        <w:t>, un 0,4% más</w:t>
      </w:r>
      <w:r w:rsidR="007A5ABB">
        <w:rPr>
          <w:lang w:val="es-ES"/>
        </w:rPr>
        <w:t xml:space="preserve">. </w:t>
      </w:r>
      <w:r w:rsidR="00C37723">
        <w:rPr>
          <w:lang w:val="es-ES"/>
        </w:rPr>
        <w:t xml:space="preserve"> </w:t>
      </w:r>
      <w:r w:rsidR="00561AEA">
        <w:rPr>
          <w:lang w:val="es-ES"/>
        </w:rPr>
        <w:t xml:space="preserve"> </w:t>
      </w:r>
    </w:p>
    <w:p w14:paraId="11DF19CA" w14:textId="77777777" w:rsidR="006A1B20" w:rsidRDefault="006A1B20" w:rsidP="00122852">
      <w:pPr>
        <w:pStyle w:val="PrrafoTelefnica"/>
        <w:rPr>
          <w:lang w:val="es-ES"/>
        </w:rPr>
      </w:pPr>
    </w:p>
    <w:p w14:paraId="048840FE" w14:textId="77661D0A" w:rsidR="006A1B20" w:rsidRDefault="006A1B20" w:rsidP="006A1B20">
      <w:pPr>
        <w:pStyle w:val="PrrafoTelefnica"/>
        <w:rPr>
          <w:lang w:val="es-ES"/>
        </w:rPr>
      </w:pPr>
      <w:r>
        <w:rPr>
          <w:lang w:val="es-ES"/>
        </w:rPr>
        <w:t>En relación con la inversión, la cifra a cierre de septiembre se ha situado en 3.642 millones de euros (-4,8%) y representa un 12% de los ingresos, en línea con las previsiones anuales. Por otro lado, la caja operativa (EBITD</w:t>
      </w:r>
      <w:r w:rsidR="0097595B">
        <w:rPr>
          <w:lang w:val="es-ES"/>
        </w:rPr>
        <w:t>A</w:t>
      </w:r>
      <w:r>
        <w:rPr>
          <w:lang w:val="es-ES"/>
        </w:rPr>
        <w:t xml:space="preserve">aL-CapEx) ha sido de 1.253 millones de euros en el tercer trimestre, en línea con la cifra del mismo periodo de 2023, y ha alcanzado los 4.001 millones de euros en los nueve primeros meses, un 2,2% más. </w:t>
      </w:r>
    </w:p>
    <w:p w14:paraId="77AE5984" w14:textId="77777777" w:rsidR="006A1B20" w:rsidRDefault="006A1B20" w:rsidP="006A1B20">
      <w:pPr>
        <w:pStyle w:val="PrrafoTelefnica"/>
        <w:rPr>
          <w:lang w:val="es-ES"/>
        </w:rPr>
      </w:pPr>
    </w:p>
    <w:p w14:paraId="558F2A03" w14:textId="55F0E7E7" w:rsidR="006A1B20" w:rsidRDefault="00C85384" w:rsidP="006A1B20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Crecimiento y</w:t>
      </w:r>
      <w:r w:rsidR="00A44252">
        <w:rPr>
          <w:rFonts w:asciiTheme="majorHAnsi" w:hAnsiTheme="majorHAnsi" w:cstheme="majorHAnsi"/>
          <w:b/>
          <w:bCs/>
          <w:color w:val="0066FF"/>
          <w:lang w:val="es-ES"/>
        </w:rPr>
        <w:t xml:space="preserve"> mayor</w:t>
      </w:r>
      <w:r>
        <w:rPr>
          <w:rFonts w:asciiTheme="majorHAnsi" w:hAnsiTheme="majorHAnsi" w:cstheme="majorHAnsi"/>
          <w:b/>
          <w:bCs/>
          <w:color w:val="0066FF"/>
          <w:lang w:val="es-ES"/>
        </w:rPr>
        <w:t xml:space="preserve"> fidelidad en España</w:t>
      </w:r>
    </w:p>
    <w:p w14:paraId="6AD51A3A" w14:textId="77777777" w:rsidR="0068431C" w:rsidRDefault="0068431C" w:rsidP="00122852">
      <w:pPr>
        <w:pStyle w:val="PrrafoTelefnica"/>
        <w:rPr>
          <w:lang w:val="es-ES"/>
        </w:rPr>
      </w:pPr>
    </w:p>
    <w:p w14:paraId="69F74F3E" w14:textId="261B31CC" w:rsidR="00C85384" w:rsidRDefault="00C85384" w:rsidP="00122852">
      <w:pPr>
        <w:pStyle w:val="PrrafoTelefnica"/>
        <w:rPr>
          <w:lang w:val="es-ES"/>
        </w:rPr>
      </w:pPr>
      <w:r w:rsidRPr="00C85384">
        <w:rPr>
          <w:lang w:val="es-ES"/>
        </w:rPr>
        <w:t>Por países,</w:t>
      </w:r>
      <w:r>
        <w:rPr>
          <w:lang w:val="es-ES"/>
        </w:rPr>
        <w:t xml:space="preserve"> el EBITDA de Telefónica España ha ratificado su retorno a la senda del crecimiento al aumentar un 1% en el tercer trimestre, hasta los 1.155 millones de euros, y un 0,6% en los nueve primeros meses, hasta los 3.387 millones de euros. </w:t>
      </w:r>
    </w:p>
    <w:p w14:paraId="768294ED" w14:textId="77777777" w:rsidR="00C85384" w:rsidRDefault="00C85384" w:rsidP="00122852">
      <w:pPr>
        <w:pStyle w:val="PrrafoTelefnica"/>
        <w:rPr>
          <w:lang w:val="es-ES"/>
        </w:rPr>
      </w:pPr>
    </w:p>
    <w:p w14:paraId="242F9441" w14:textId="4E7C0FC9" w:rsidR="00A44252" w:rsidRDefault="00C85384" w:rsidP="008552DB">
      <w:pPr>
        <w:pStyle w:val="PrrafoTelefnica"/>
        <w:rPr>
          <w:lang w:val="es-ES"/>
        </w:rPr>
      </w:pPr>
      <w:r>
        <w:rPr>
          <w:lang w:val="es-ES"/>
        </w:rPr>
        <w:t xml:space="preserve">Esta evolución </w:t>
      </w:r>
      <w:r w:rsidR="005858C5">
        <w:rPr>
          <w:lang w:val="es-ES"/>
        </w:rPr>
        <w:t>tiene lugar en un contexto protagonizado por la</w:t>
      </w:r>
      <w:r w:rsidR="00A44252">
        <w:rPr>
          <w:lang w:val="es-ES"/>
        </w:rPr>
        <w:t xml:space="preserve"> aceleración del crecimiento de la actividad comercial, con la mayor ganancia neta de clientes en España en seis años;</w:t>
      </w:r>
      <w:r w:rsidR="008552DB">
        <w:rPr>
          <w:lang w:val="es-ES"/>
        </w:rPr>
        <w:t xml:space="preserve"> </w:t>
      </w:r>
      <w:r w:rsidR="005858C5">
        <w:rPr>
          <w:lang w:val="es-ES"/>
        </w:rPr>
        <w:t>por una</w:t>
      </w:r>
      <w:r w:rsidR="008552DB">
        <w:rPr>
          <w:lang w:val="es-ES"/>
        </w:rPr>
        <w:t xml:space="preserve"> mayor satisfacción de los clientes, con un NPS (‘Net Promote Score’) de 34 puntos, 2 puntos porcentuales por encima de junio</w:t>
      </w:r>
      <w:r w:rsidR="00A44252">
        <w:rPr>
          <w:lang w:val="es-ES"/>
        </w:rPr>
        <w:t>;</w:t>
      </w:r>
      <w:r w:rsidR="008552DB">
        <w:rPr>
          <w:lang w:val="es-ES"/>
        </w:rPr>
        <w:t xml:space="preserve"> y </w:t>
      </w:r>
      <w:r w:rsidR="005858C5">
        <w:rPr>
          <w:lang w:val="es-ES"/>
        </w:rPr>
        <w:t>por una</w:t>
      </w:r>
      <w:r w:rsidR="008552DB">
        <w:rPr>
          <w:lang w:val="es-ES"/>
        </w:rPr>
        <w:t xml:space="preserve"> mayor fidelidad, con un ‘churn’ de</w:t>
      </w:r>
      <w:r w:rsidR="005858C5">
        <w:rPr>
          <w:lang w:val="es-ES"/>
        </w:rPr>
        <w:t>l</w:t>
      </w:r>
      <w:r w:rsidR="008552DB">
        <w:rPr>
          <w:lang w:val="es-ES"/>
        </w:rPr>
        <w:t xml:space="preserve"> 0,8%, e</w:t>
      </w:r>
      <w:r w:rsidR="002907FF">
        <w:rPr>
          <w:lang w:val="es-ES"/>
        </w:rPr>
        <w:t>l nivel más bajo de la historia</w:t>
      </w:r>
      <w:r w:rsidR="00A44252">
        <w:rPr>
          <w:lang w:val="es-ES"/>
        </w:rPr>
        <w:t xml:space="preserve">. Además, </w:t>
      </w:r>
      <w:r w:rsidR="008552DB">
        <w:rPr>
          <w:lang w:val="es-ES"/>
        </w:rPr>
        <w:t xml:space="preserve">el ingreso medio por cliente (ARPU) </w:t>
      </w:r>
      <w:r w:rsidR="00A44252">
        <w:rPr>
          <w:lang w:val="es-ES"/>
        </w:rPr>
        <w:t>se mantiene</w:t>
      </w:r>
      <w:r w:rsidR="001609BE">
        <w:rPr>
          <w:lang w:val="es-ES"/>
        </w:rPr>
        <w:t xml:space="preserve"> por encima de los 90 euros.</w:t>
      </w:r>
    </w:p>
    <w:p w14:paraId="781BDD87" w14:textId="77777777" w:rsidR="00A44252" w:rsidRDefault="00A44252" w:rsidP="008552DB">
      <w:pPr>
        <w:pStyle w:val="PrrafoTelefnica"/>
        <w:rPr>
          <w:lang w:val="es-ES"/>
        </w:rPr>
      </w:pPr>
    </w:p>
    <w:p w14:paraId="62409AB6" w14:textId="4E1BD1B7" w:rsidR="008552DB" w:rsidRDefault="00A44252" w:rsidP="008552DB">
      <w:pPr>
        <w:pStyle w:val="PrrafoTelefnica"/>
        <w:rPr>
          <w:lang w:val="es-ES"/>
        </w:rPr>
      </w:pPr>
      <w:r>
        <w:rPr>
          <w:lang w:val="es-ES"/>
        </w:rPr>
        <w:t xml:space="preserve">En Alemania, el EBITDA ha crecido un 3% en el trimestre, hasta los 694 millones de euros, y un 3,9% entre enero y septiembre, hasta los 2.027 millones de euros. La fidelidad de los clientes en el mercado alemán también ha mejorado, con un descenso del ‘churn’ hasta el 1%. </w:t>
      </w:r>
    </w:p>
    <w:p w14:paraId="2F081948" w14:textId="77777777" w:rsidR="008552DB" w:rsidRDefault="008552DB" w:rsidP="008552DB">
      <w:pPr>
        <w:pStyle w:val="PrrafoTelefnica"/>
        <w:rPr>
          <w:lang w:val="es-ES"/>
        </w:rPr>
      </w:pPr>
    </w:p>
    <w:p w14:paraId="0A8C3D83" w14:textId="04C1CC87" w:rsidR="00A44252" w:rsidRDefault="00B03579" w:rsidP="00561AEA">
      <w:pPr>
        <w:pStyle w:val="PrrafoTelefnica"/>
        <w:rPr>
          <w:lang w:val="es-ES"/>
        </w:rPr>
      </w:pPr>
      <w:r>
        <w:rPr>
          <w:lang w:val="es-ES"/>
        </w:rPr>
        <w:lastRenderedPageBreak/>
        <w:t xml:space="preserve">En </w:t>
      </w:r>
      <w:r w:rsidR="00A44252">
        <w:rPr>
          <w:lang w:val="es-ES"/>
        </w:rPr>
        <w:t>Brasil</w:t>
      </w:r>
      <w:r>
        <w:rPr>
          <w:lang w:val="es-ES"/>
        </w:rPr>
        <w:t>, el EBITDA ha descendido un 5,9% en el trimestre, hasta los 1.030 millones d</w:t>
      </w:r>
      <w:r w:rsidR="005520B5">
        <w:rPr>
          <w:lang w:val="es-ES"/>
        </w:rPr>
        <w:t>e</w:t>
      </w:r>
      <w:r>
        <w:rPr>
          <w:lang w:val="es-ES"/>
        </w:rPr>
        <w:t xml:space="preserve"> euros, por el impacto de los tipos de cambio, pero en los nueve primeros meses ha crecido un 2,2%, </w:t>
      </w:r>
      <w:r w:rsidR="00A44252">
        <w:rPr>
          <w:lang w:val="es-ES"/>
        </w:rPr>
        <w:t>hasta los 3.066 millones de euros.</w:t>
      </w:r>
      <w:r>
        <w:rPr>
          <w:lang w:val="es-ES"/>
        </w:rPr>
        <w:t xml:space="preserve"> </w:t>
      </w:r>
    </w:p>
    <w:p w14:paraId="167FE4A0" w14:textId="77777777" w:rsidR="00A44252" w:rsidRDefault="00A44252" w:rsidP="00561AEA">
      <w:pPr>
        <w:pStyle w:val="PrrafoTelefnica"/>
        <w:rPr>
          <w:lang w:val="es-ES"/>
        </w:rPr>
      </w:pPr>
    </w:p>
    <w:p w14:paraId="06E9E11B" w14:textId="77777777" w:rsidR="005858C5" w:rsidRDefault="005858C5" w:rsidP="005858C5">
      <w:pPr>
        <w:pStyle w:val="PrrafoTelefnica"/>
        <w:rPr>
          <w:lang w:val="es-ES"/>
        </w:rPr>
      </w:pPr>
      <w:r w:rsidRPr="005858C5">
        <w:rPr>
          <w:lang w:val="es-ES"/>
        </w:rPr>
        <w:t>En Reino Unido, VMO2 ha confirmado sus objetivos financieros para el conjunto del ejercicio, compromiso que incluye el reparto de dividendos a los accionistas, y en Hispam se mantiene la estrategia de reducir la exposición de capital en la región y continuar operando de manera más eficiente y con menores costes.</w:t>
      </w:r>
    </w:p>
    <w:p w14:paraId="6E7C0CF6" w14:textId="77777777" w:rsidR="00B62864" w:rsidRDefault="00B62864" w:rsidP="005858C5">
      <w:pPr>
        <w:pStyle w:val="PrrafoTelefnica"/>
        <w:rPr>
          <w:lang w:val="es-ES"/>
        </w:rPr>
      </w:pPr>
    </w:p>
    <w:p w14:paraId="17185210" w14:textId="6797569A" w:rsidR="00B62864" w:rsidRPr="005858C5" w:rsidRDefault="0088420E" w:rsidP="0088420E">
      <w:pPr>
        <w:pStyle w:val="PrrafoTelefnica"/>
        <w:jc w:val="center"/>
        <w:rPr>
          <w:lang w:val="es-ES"/>
        </w:rPr>
      </w:pPr>
      <w:r w:rsidRPr="0088420E">
        <w:rPr>
          <w:lang w:val="es-ES"/>
        </w:rPr>
        <w:drawing>
          <wp:inline distT="0" distB="0" distL="0" distR="0" wp14:anchorId="33E23706" wp14:editId="06A4854F">
            <wp:extent cx="4343400" cy="2757229"/>
            <wp:effectExtent l="0" t="0" r="0" b="5080"/>
            <wp:docPr id="12596082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082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2493" cy="27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EF39" w14:textId="77777777" w:rsidR="0068431C" w:rsidRDefault="0068431C" w:rsidP="00561AEA">
      <w:pPr>
        <w:pStyle w:val="PrrafoTelefnica"/>
        <w:rPr>
          <w:lang w:val="es-ES"/>
        </w:rPr>
      </w:pPr>
    </w:p>
    <w:p w14:paraId="7C3E2E94" w14:textId="77777777" w:rsidR="0068431C" w:rsidRDefault="0068431C" w:rsidP="0068431C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Evolución de las principales unidades globales</w:t>
      </w:r>
    </w:p>
    <w:p w14:paraId="788DEFA7" w14:textId="77777777" w:rsidR="0068431C" w:rsidRDefault="0068431C" w:rsidP="0068431C">
      <w:pPr>
        <w:pStyle w:val="PrrafoTelefnica"/>
        <w:rPr>
          <w:lang w:val="es-ES"/>
        </w:rPr>
      </w:pPr>
    </w:p>
    <w:p w14:paraId="782FDEAA" w14:textId="2140395A" w:rsidR="0068431C" w:rsidRDefault="0068431C" w:rsidP="0068431C">
      <w:pPr>
        <w:pStyle w:val="PrrafoTelefnica"/>
        <w:rPr>
          <w:lang w:val="es-ES"/>
        </w:rPr>
      </w:pPr>
      <w:r>
        <w:rPr>
          <w:lang w:val="es-ES"/>
        </w:rPr>
        <w:t>Telefónica Tech ha presentado unos</w:t>
      </w:r>
      <w:r w:rsidR="00C85384">
        <w:rPr>
          <w:lang w:val="es-ES"/>
        </w:rPr>
        <w:t xml:space="preserve"> ingresos</w:t>
      </w:r>
      <w:r>
        <w:rPr>
          <w:lang w:val="es-ES"/>
        </w:rPr>
        <w:t xml:space="preserve"> de 470 millones de euros en el tercer trimestre, para un total de 1.453 millones de euros en los nueve primeros meses del año, un 9,5% más que en el mismo periodo del ejercicio anterior, en un contexto de crecimiento sostenible y de dinamismo comercial que se refleja en un incremento de los pedidos del 40%.</w:t>
      </w:r>
    </w:p>
    <w:p w14:paraId="5F7E097B" w14:textId="77777777" w:rsidR="0068431C" w:rsidRDefault="0068431C" w:rsidP="0068431C">
      <w:pPr>
        <w:pStyle w:val="PrrafoTelefnica"/>
        <w:rPr>
          <w:lang w:val="es-ES"/>
        </w:rPr>
      </w:pPr>
    </w:p>
    <w:p w14:paraId="013E98EA" w14:textId="10D13B9C" w:rsidR="0068431C" w:rsidRDefault="0068431C" w:rsidP="0068431C">
      <w:pPr>
        <w:pStyle w:val="PrrafoTelefnica"/>
        <w:rPr>
          <w:lang w:val="es-ES"/>
        </w:rPr>
      </w:pPr>
      <w:r>
        <w:rPr>
          <w:lang w:val="es-ES"/>
        </w:rPr>
        <w:t>Telefónica Infra, que sigue impulsando el crecimiento y acelerando la inclusión digital a través del despliegue eficiente de infraestructuras de última generación, ha cerrado septiembre con 24 millones de unidades inmobiliarias pasadas con fibra. Telxius, la compañía gestora de cables submarinos, ha</w:t>
      </w:r>
      <w:r w:rsidR="00ED24CD">
        <w:rPr>
          <w:lang w:val="es-ES"/>
        </w:rPr>
        <w:t xml:space="preserve"> registrado un crecimiento interanual del tráfico del 12% en los nueve primeros meses y ha</w:t>
      </w:r>
      <w:r>
        <w:rPr>
          <w:lang w:val="es-ES"/>
        </w:rPr>
        <w:t xml:space="preserve"> mantenido sus elevado</w:t>
      </w:r>
      <w:r w:rsidR="00ED24CD">
        <w:rPr>
          <w:lang w:val="es-ES"/>
        </w:rPr>
        <w:t>s ratios de rentabilidad (48,9%)</w:t>
      </w:r>
      <w:r w:rsidR="006D43DB">
        <w:rPr>
          <w:lang w:val="es-ES"/>
        </w:rPr>
        <w:t xml:space="preserve">. </w:t>
      </w:r>
    </w:p>
    <w:p w14:paraId="1CEF0C37" w14:textId="77777777" w:rsidR="002944A3" w:rsidRDefault="002944A3" w:rsidP="00561AEA">
      <w:pPr>
        <w:pStyle w:val="PrrafoTelefnica"/>
        <w:rPr>
          <w:lang w:val="es-ES"/>
        </w:rPr>
      </w:pPr>
    </w:p>
    <w:p w14:paraId="0FEAF42F" w14:textId="15FD73D8" w:rsidR="00CC1440" w:rsidRDefault="00FD75B3" w:rsidP="00FD75B3">
      <w:pPr>
        <w:pStyle w:val="PrrafoTelefnica"/>
        <w:ind w:left="0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 xml:space="preserve">         Favorable posicionamiento c</w:t>
      </w:r>
      <w:r w:rsidR="001B6BB0">
        <w:rPr>
          <w:rFonts w:asciiTheme="majorHAnsi" w:hAnsiTheme="majorHAnsi" w:cstheme="majorHAnsi"/>
          <w:b/>
          <w:bCs/>
          <w:color w:val="0066FF"/>
          <w:lang w:val="es-ES"/>
        </w:rPr>
        <w:t>ompetitivo</w:t>
      </w:r>
      <w:r w:rsidR="001C5DFA">
        <w:rPr>
          <w:rFonts w:asciiTheme="majorHAnsi" w:hAnsiTheme="majorHAnsi" w:cstheme="majorHAnsi"/>
          <w:b/>
          <w:bCs/>
          <w:color w:val="0066FF"/>
          <w:lang w:val="es-ES"/>
        </w:rPr>
        <w:t xml:space="preserve"> </w:t>
      </w:r>
    </w:p>
    <w:p w14:paraId="14DD91E8" w14:textId="77777777" w:rsidR="00561AEA" w:rsidRDefault="00561AEA" w:rsidP="009A2B1F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</w:p>
    <w:p w14:paraId="13574369" w14:textId="597D0BB1" w:rsidR="00561AEA" w:rsidRDefault="00561AEA" w:rsidP="00561AEA">
      <w:pPr>
        <w:pStyle w:val="PrrafoTelefnica"/>
        <w:rPr>
          <w:lang w:val="es-ES"/>
        </w:rPr>
      </w:pPr>
      <w:r>
        <w:rPr>
          <w:lang w:val="es-ES"/>
        </w:rPr>
        <w:t xml:space="preserve">Telefónica </w:t>
      </w:r>
      <w:r w:rsidR="001C5DFA">
        <w:rPr>
          <w:lang w:val="es-ES"/>
        </w:rPr>
        <w:t xml:space="preserve">ha cerrado el mes de septiembre con </w:t>
      </w:r>
      <w:r w:rsidR="00557BF1">
        <w:rPr>
          <w:lang w:val="es-ES"/>
        </w:rPr>
        <w:t>393 millones de accesos, un 2% más</w:t>
      </w:r>
      <w:r w:rsidR="0015266C">
        <w:rPr>
          <w:lang w:val="es-ES"/>
        </w:rPr>
        <w:t>.</w:t>
      </w:r>
      <w:r w:rsidR="001B68FA">
        <w:rPr>
          <w:lang w:val="es-ES"/>
        </w:rPr>
        <w:t xml:space="preserve"> </w:t>
      </w:r>
      <w:r w:rsidR="00EF4B4F">
        <w:rPr>
          <w:lang w:val="es-ES"/>
        </w:rPr>
        <w:t>L</w:t>
      </w:r>
      <w:r w:rsidR="001B68FA">
        <w:rPr>
          <w:lang w:val="es-ES"/>
        </w:rPr>
        <w:t>os</w:t>
      </w:r>
      <w:r w:rsidR="00B56DFB">
        <w:rPr>
          <w:lang w:val="es-ES"/>
        </w:rPr>
        <w:t xml:space="preserve"> cli</w:t>
      </w:r>
      <w:r w:rsidR="001B68FA">
        <w:rPr>
          <w:lang w:val="es-ES"/>
        </w:rPr>
        <w:t xml:space="preserve">entes de fibra y </w:t>
      </w:r>
      <w:r w:rsidR="00B56DFB">
        <w:rPr>
          <w:lang w:val="es-ES"/>
        </w:rPr>
        <w:t xml:space="preserve">de contrato móvil </w:t>
      </w:r>
      <w:r w:rsidR="00DD68B1">
        <w:rPr>
          <w:lang w:val="es-ES"/>
        </w:rPr>
        <w:t xml:space="preserve">siguen </w:t>
      </w:r>
      <w:r w:rsidR="00217E21">
        <w:rPr>
          <w:lang w:val="es-ES"/>
        </w:rPr>
        <w:t>aumenta</w:t>
      </w:r>
      <w:r w:rsidR="0068431C">
        <w:rPr>
          <w:lang w:val="es-ES"/>
        </w:rPr>
        <w:t>n</w:t>
      </w:r>
      <w:r w:rsidR="00217E21">
        <w:rPr>
          <w:lang w:val="es-ES"/>
        </w:rPr>
        <w:t>do</w:t>
      </w:r>
      <w:r w:rsidR="00DD68B1">
        <w:rPr>
          <w:lang w:val="es-ES"/>
        </w:rPr>
        <w:t xml:space="preserve">, con un crecimiento acumulado </w:t>
      </w:r>
      <w:r w:rsidR="00B56DFB">
        <w:rPr>
          <w:lang w:val="es-ES"/>
        </w:rPr>
        <w:t>del 11% y del 3%, respectivamente</w:t>
      </w:r>
      <w:r w:rsidR="00217E21">
        <w:rPr>
          <w:lang w:val="es-ES"/>
        </w:rPr>
        <w:t>, frente a septiembre de 2023</w:t>
      </w:r>
      <w:r w:rsidR="0069514D">
        <w:rPr>
          <w:lang w:val="es-ES"/>
        </w:rPr>
        <w:t>.</w:t>
      </w:r>
      <w:r w:rsidR="00B56DFB">
        <w:rPr>
          <w:lang w:val="es-ES"/>
        </w:rPr>
        <w:t xml:space="preserve"> </w:t>
      </w:r>
    </w:p>
    <w:p w14:paraId="7CC55F9E" w14:textId="77777777" w:rsidR="00305EC9" w:rsidRDefault="00305EC9" w:rsidP="00561AEA">
      <w:pPr>
        <w:pStyle w:val="PrrafoTelefnica"/>
        <w:rPr>
          <w:lang w:val="es-ES"/>
        </w:rPr>
      </w:pPr>
    </w:p>
    <w:p w14:paraId="481E1A37" w14:textId="6C42E82A" w:rsidR="00561AEA" w:rsidRDefault="000555BC" w:rsidP="00561AEA">
      <w:pPr>
        <w:pStyle w:val="PrrafoTelefnica"/>
        <w:rPr>
          <w:lang w:val="es-ES"/>
        </w:rPr>
      </w:pPr>
      <w:r>
        <w:rPr>
          <w:lang w:val="es-ES"/>
        </w:rPr>
        <w:lastRenderedPageBreak/>
        <w:t>Estos</w:t>
      </w:r>
      <w:r w:rsidR="00197B61">
        <w:rPr>
          <w:lang w:val="es-ES"/>
        </w:rPr>
        <w:t xml:space="preserve"> buenos datos comerciales </w:t>
      </w:r>
      <w:r w:rsidR="006D61F3">
        <w:rPr>
          <w:lang w:val="es-ES"/>
        </w:rPr>
        <w:t>se sustentan</w:t>
      </w:r>
      <w:r w:rsidR="00623C4E">
        <w:rPr>
          <w:lang w:val="es-ES"/>
        </w:rPr>
        <w:t>, entre otros factores,</w:t>
      </w:r>
      <w:r w:rsidR="00197B61">
        <w:rPr>
          <w:lang w:val="es-ES"/>
        </w:rPr>
        <w:t xml:space="preserve"> </w:t>
      </w:r>
      <w:r w:rsidR="006D61F3">
        <w:rPr>
          <w:lang w:val="es-ES"/>
        </w:rPr>
        <w:t>en</w:t>
      </w:r>
      <w:r w:rsidR="00197B61">
        <w:rPr>
          <w:lang w:val="es-ES"/>
        </w:rPr>
        <w:t xml:space="preserve"> </w:t>
      </w:r>
      <w:r>
        <w:rPr>
          <w:lang w:val="es-ES"/>
        </w:rPr>
        <w:t xml:space="preserve">la calidad </w:t>
      </w:r>
      <w:r w:rsidR="006D61F3">
        <w:rPr>
          <w:lang w:val="es-ES"/>
        </w:rPr>
        <w:t xml:space="preserve">y solidez </w:t>
      </w:r>
      <w:r>
        <w:rPr>
          <w:lang w:val="es-ES"/>
        </w:rPr>
        <w:t>de las redes de la compañía. Así, y e</w:t>
      </w:r>
      <w:r w:rsidR="00D00D2F">
        <w:rPr>
          <w:lang w:val="es-ES"/>
        </w:rPr>
        <w:t xml:space="preserve">n </w:t>
      </w:r>
      <w:r w:rsidR="00217E21">
        <w:rPr>
          <w:lang w:val="es-ES"/>
        </w:rPr>
        <w:t>cuanto a</w:t>
      </w:r>
      <w:r w:rsidR="00D00D2F">
        <w:rPr>
          <w:lang w:val="es-ES"/>
        </w:rPr>
        <w:t xml:space="preserve"> despliegue</w:t>
      </w:r>
      <w:r w:rsidR="00FD1698">
        <w:rPr>
          <w:lang w:val="es-ES"/>
        </w:rPr>
        <w:t xml:space="preserve"> de red, </w:t>
      </w:r>
      <w:r w:rsidR="00561AEA">
        <w:rPr>
          <w:lang w:val="es-ES"/>
        </w:rPr>
        <w:t xml:space="preserve">Telefónica </w:t>
      </w:r>
      <w:r w:rsidR="00FD1698">
        <w:rPr>
          <w:lang w:val="es-ES"/>
        </w:rPr>
        <w:t xml:space="preserve">mantiene su liderazgo </w:t>
      </w:r>
      <w:r w:rsidR="006A7262">
        <w:rPr>
          <w:lang w:val="es-ES"/>
        </w:rPr>
        <w:t xml:space="preserve">global </w:t>
      </w:r>
      <w:r w:rsidR="00FD1698">
        <w:rPr>
          <w:lang w:val="es-ES"/>
        </w:rPr>
        <w:t>en fibra</w:t>
      </w:r>
      <w:r w:rsidR="00836C66">
        <w:rPr>
          <w:lang w:val="es-ES"/>
        </w:rPr>
        <w:t>, de tal forma que l</w:t>
      </w:r>
      <w:r w:rsidR="006A7262">
        <w:rPr>
          <w:lang w:val="es-ES"/>
        </w:rPr>
        <w:t>a</w:t>
      </w:r>
      <w:r w:rsidR="00B668EC">
        <w:rPr>
          <w:lang w:val="es-ES"/>
        </w:rPr>
        <w:t xml:space="preserve"> huella internacional </w:t>
      </w:r>
      <w:r w:rsidR="006A7262">
        <w:rPr>
          <w:lang w:val="es-ES"/>
        </w:rPr>
        <w:t>de redes ultrar</w:t>
      </w:r>
      <w:r w:rsidR="003D3E89">
        <w:rPr>
          <w:lang w:val="es-ES"/>
        </w:rPr>
        <w:t>r</w:t>
      </w:r>
      <w:r w:rsidR="006A7262">
        <w:rPr>
          <w:lang w:val="es-ES"/>
        </w:rPr>
        <w:t xml:space="preserve">ápidas </w:t>
      </w:r>
      <w:r w:rsidR="00836C66">
        <w:rPr>
          <w:lang w:val="es-ES"/>
        </w:rPr>
        <w:t xml:space="preserve">a septiembre </w:t>
      </w:r>
      <w:r w:rsidR="006A7262">
        <w:rPr>
          <w:lang w:val="es-ES"/>
        </w:rPr>
        <w:t xml:space="preserve">se </w:t>
      </w:r>
      <w:r w:rsidR="00DD368C">
        <w:rPr>
          <w:lang w:val="es-ES"/>
        </w:rPr>
        <w:t>sit</w:t>
      </w:r>
      <w:r w:rsidR="00836C66">
        <w:rPr>
          <w:lang w:val="es-ES"/>
        </w:rPr>
        <w:t>úa</w:t>
      </w:r>
      <w:r w:rsidR="00DD368C">
        <w:rPr>
          <w:lang w:val="es-ES"/>
        </w:rPr>
        <w:t xml:space="preserve"> en 178 millones de unidades inmobiliarias </w:t>
      </w:r>
      <w:r w:rsidR="003D3E89">
        <w:rPr>
          <w:lang w:val="es-ES"/>
        </w:rPr>
        <w:t>(+4%)</w:t>
      </w:r>
      <w:r w:rsidR="00DD368C">
        <w:rPr>
          <w:lang w:val="es-ES"/>
        </w:rPr>
        <w:t xml:space="preserve">, </w:t>
      </w:r>
      <w:r w:rsidR="003D3E89">
        <w:rPr>
          <w:lang w:val="es-ES"/>
        </w:rPr>
        <w:t>d</w:t>
      </w:r>
      <w:r w:rsidR="00DD368C">
        <w:rPr>
          <w:lang w:val="es-ES"/>
        </w:rPr>
        <w:t>e las cuales 81,6 millones s</w:t>
      </w:r>
      <w:r w:rsidR="003D3E89">
        <w:rPr>
          <w:lang w:val="es-ES"/>
        </w:rPr>
        <w:t>e corresponden con</w:t>
      </w:r>
      <w:r w:rsidR="00DD368C">
        <w:rPr>
          <w:lang w:val="es-ES"/>
        </w:rPr>
        <w:t xml:space="preserve"> FTTH</w:t>
      </w:r>
      <w:r w:rsidR="003D3E89">
        <w:rPr>
          <w:lang w:val="es-ES"/>
        </w:rPr>
        <w:t xml:space="preserve"> (+13%).</w:t>
      </w:r>
      <w:r w:rsidR="003216F5">
        <w:rPr>
          <w:lang w:val="es-ES"/>
        </w:rPr>
        <w:t xml:space="preserve"> Esta cifra incluye </w:t>
      </w:r>
      <w:r w:rsidR="00A02ACA">
        <w:rPr>
          <w:lang w:val="es-ES"/>
        </w:rPr>
        <w:t xml:space="preserve">un total de </w:t>
      </w:r>
      <w:r w:rsidR="003216F5">
        <w:rPr>
          <w:lang w:val="es-ES"/>
        </w:rPr>
        <w:t xml:space="preserve">24,1 </w:t>
      </w:r>
      <w:r w:rsidR="00401177">
        <w:rPr>
          <w:lang w:val="es-ES"/>
        </w:rPr>
        <w:t xml:space="preserve">millones de </w:t>
      </w:r>
      <w:r w:rsidR="003216F5">
        <w:rPr>
          <w:lang w:val="es-ES"/>
        </w:rPr>
        <w:t>unidades inmobiliarias procedentes de los distintos vehículos de fibra del grupo</w:t>
      </w:r>
      <w:r w:rsidR="00284CCB">
        <w:rPr>
          <w:lang w:val="es-ES"/>
        </w:rPr>
        <w:t xml:space="preserve"> (+19%). </w:t>
      </w:r>
      <w:r w:rsidR="008A390F">
        <w:rPr>
          <w:lang w:val="es-ES"/>
        </w:rPr>
        <w:t>También a</w:t>
      </w:r>
      <w:r w:rsidR="00D302B6">
        <w:rPr>
          <w:lang w:val="es-ES"/>
        </w:rPr>
        <w:t xml:space="preserve"> cierre de septiembre, la tecnología 5G cubr</w:t>
      </w:r>
      <w:r w:rsidR="00A02ACA">
        <w:rPr>
          <w:lang w:val="es-ES"/>
        </w:rPr>
        <w:t>ía</w:t>
      </w:r>
      <w:r w:rsidR="00D302B6">
        <w:rPr>
          <w:lang w:val="es-ES"/>
        </w:rPr>
        <w:t xml:space="preserve"> el 90% de la población en España</w:t>
      </w:r>
      <w:r w:rsidR="001353E2">
        <w:rPr>
          <w:lang w:val="es-ES"/>
        </w:rPr>
        <w:t>, el 9</w:t>
      </w:r>
      <w:r w:rsidR="00125BD0">
        <w:rPr>
          <w:lang w:val="es-ES"/>
        </w:rPr>
        <w:t>7</w:t>
      </w:r>
      <w:r w:rsidR="001353E2">
        <w:rPr>
          <w:lang w:val="es-ES"/>
        </w:rPr>
        <w:t>% en Alemania</w:t>
      </w:r>
      <w:r w:rsidR="00D302B6">
        <w:rPr>
          <w:lang w:val="es-ES"/>
        </w:rPr>
        <w:t xml:space="preserve">, </w:t>
      </w:r>
      <w:r w:rsidR="001353E2">
        <w:rPr>
          <w:lang w:val="es-ES"/>
        </w:rPr>
        <w:t xml:space="preserve">el 57% en Brasil y el 68% en Reino Unido. </w:t>
      </w:r>
      <w:r w:rsidR="00A82379">
        <w:rPr>
          <w:lang w:val="es-ES"/>
        </w:rPr>
        <w:t xml:space="preserve">El despliegue acumulado en los cuatro mercados principales del Grupo alcanza el 71% de la población, con lo que ya ha </w:t>
      </w:r>
      <w:r w:rsidR="000D3EAC">
        <w:rPr>
          <w:lang w:val="es-ES"/>
        </w:rPr>
        <w:t>superado, con más de dos años de antelación, el objetivo marcado en el plan estratégico GPS de llega</w:t>
      </w:r>
      <w:r w:rsidR="00636441">
        <w:rPr>
          <w:lang w:val="es-ES"/>
        </w:rPr>
        <w:t>r</w:t>
      </w:r>
      <w:r w:rsidR="000D3EAC">
        <w:rPr>
          <w:lang w:val="es-ES"/>
        </w:rPr>
        <w:t xml:space="preserve"> al 70% en 2026. </w:t>
      </w:r>
    </w:p>
    <w:p w14:paraId="2B50E8D8" w14:textId="77777777" w:rsidR="003D71EF" w:rsidRPr="0067454D" w:rsidRDefault="003D71EF" w:rsidP="00C20105">
      <w:pPr>
        <w:pStyle w:val="PrrafoTelefnica"/>
        <w:rPr>
          <w:lang w:val="es-ES"/>
        </w:rPr>
      </w:pPr>
    </w:p>
    <w:p w14:paraId="3430293E" w14:textId="06FD2285" w:rsidR="005C6B66" w:rsidRDefault="00C34DE5" w:rsidP="007B2D88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bookmarkStart w:id="0" w:name="_Hlk159246019"/>
      <w:r>
        <w:rPr>
          <w:rFonts w:asciiTheme="majorHAnsi" w:hAnsiTheme="majorHAnsi" w:cstheme="majorHAnsi"/>
          <w:b/>
          <w:bCs/>
          <w:color w:val="0066FF"/>
          <w:lang w:val="es-ES"/>
        </w:rPr>
        <w:t>Sostenibilidad</w:t>
      </w:r>
    </w:p>
    <w:p w14:paraId="6A7C8E7A" w14:textId="77777777" w:rsidR="003D71EF" w:rsidRDefault="003D71EF" w:rsidP="007B2D88">
      <w:pPr>
        <w:pStyle w:val="PrrafoTelefnica"/>
        <w:rPr>
          <w:lang w:val="es-ES"/>
        </w:rPr>
      </w:pPr>
    </w:p>
    <w:bookmarkEnd w:id="0"/>
    <w:p w14:paraId="1BCBB73E" w14:textId="68B7BC5C" w:rsidR="00134F0E" w:rsidRDefault="00134F0E" w:rsidP="00134F0E">
      <w:pPr>
        <w:pStyle w:val="PrrafoTelefnica"/>
        <w:rPr>
          <w:lang w:val="es-ES"/>
        </w:rPr>
      </w:pPr>
      <w:r w:rsidRPr="7C64A870">
        <w:rPr>
          <w:lang w:val="es-ES"/>
        </w:rPr>
        <w:t>Durante el tercer trimestre de 2024, Telefónica ha liderado el diseño de una evaluación climática, implementada a través de la alianza sectorial JAC (Joint Alliance for CSR)</w:t>
      </w:r>
      <w:r w:rsidR="0097595B">
        <w:rPr>
          <w:lang w:val="es-ES"/>
        </w:rPr>
        <w:t>,</w:t>
      </w:r>
      <w:r w:rsidRPr="7C64A870">
        <w:rPr>
          <w:lang w:val="es-ES"/>
        </w:rPr>
        <w:t xml:space="preserve"> para abordar las emisiones de alcance 3</w:t>
      </w:r>
      <w:r w:rsidR="00D93338">
        <w:rPr>
          <w:lang w:val="es-ES"/>
        </w:rPr>
        <w:t xml:space="preserve"> (cadena de valor)</w:t>
      </w:r>
      <w:r w:rsidRPr="7C64A870">
        <w:rPr>
          <w:lang w:val="es-ES"/>
        </w:rPr>
        <w:t>. La iniciativa</w:t>
      </w:r>
      <w:r w:rsidR="000474A7">
        <w:rPr>
          <w:lang w:val="es-ES"/>
        </w:rPr>
        <w:t xml:space="preserve"> también</w:t>
      </w:r>
      <w:r w:rsidRPr="7C64A870">
        <w:rPr>
          <w:lang w:val="es-ES"/>
        </w:rPr>
        <w:t xml:space="preserve"> incluye formación a medida para aproximadamente 1.000 proveedores clave. Además, la compañía ha publicado el informe ‘Vida Conectada’, donde detalla cómo la conectividad ha ayudado a </w:t>
      </w:r>
      <w:r w:rsidR="00837D16">
        <w:rPr>
          <w:lang w:val="es-ES"/>
        </w:rPr>
        <w:t>sus</w:t>
      </w:r>
      <w:r w:rsidRPr="7C64A870">
        <w:rPr>
          <w:lang w:val="es-ES"/>
        </w:rPr>
        <w:t xml:space="preserve"> clientes en Brasil, Alemania y España a evitar 69 millones de toneladas de CO</w:t>
      </w:r>
      <w:r w:rsidRPr="00134F0E">
        <w:rPr>
          <w:rFonts w:ascii="Cambria Math" w:hAnsi="Cambria Math" w:cs="Cambria Math"/>
          <w:color w:val="808080" w:themeColor="background1" w:themeShade="80"/>
          <w:lang w:val="es-ES"/>
        </w:rPr>
        <w:t>₂</w:t>
      </w:r>
      <w:r w:rsidRPr="00134F0E">
        <w:rPr>
          <w:color w:val="808080" w:themeColor="background1" w:themeShade="80"/>
          <w:lang w:val="es-ES"/>
        </w:rPr>
        <w:t xml:space="preserve"> </w:t>
      </w:r>
      <w:r w:rsidRPr="7C64A870">
        <w:rPr>
          <w:lang w:val="es-ES"/>
        </w:rPr>
        <w:t>en 2023.</w:t>
      </w:r>
    </w:p>
    <w:p w14:paraId="71419851" w14:textId="77777777" w:rsidR="00134F0E" w:rsidRDefault="00134F0E" w:rsidP="00134F0E">
      <w:pPr>
        <w:pStyle w:val="PrrafoTelefnica"/>
        <w:rPr>
          <w:lang w:val="es-ES"/>
        </w:rPr>
      </w:pPr>
    </w:p>
    <w:p w14:paraId="7C7D509C" w14:textId="47DE8492" w:rsidR="00134F0E" w:rsidRDefault="00134F0E" w:rsidP="00134F0E">
      <w:pPr>
        <w:pStyle w:val="PrrafoTelefnica"/>
        <w:rPr>
          <w:lang w:val="es-ES"/>
        </w:rPr>
      </w:pPr>
      <w:r w:rsidRPr="7C64A870">
        <w:rPr>
          <w:lang w:val="es-ES"/>
        </w:rPr>
        <w:t xml:space="preserve">En el área social, Telefónica ha avanzado en diversidad con un 33,6% de mujeres en puestos ejecutivos, logrando un sólido progreso hacia su objetivo del 37% en 2027. También durante el trimestre, Telefónica ha sido incluida en el ‘FT Diversity </w:t>
      </w:r>
      <w:r w:rsidR="0073169C">
        <w:rPr>
          <w:lang w:val="es-ES"/>
        </w:rPr>
        <w:t>L</w:t>
      </w:r>
      <w:r w:rsidRPr="7C64A870">
        <w:rPr>
          <w:lang w:val="es-ES"/>
        </w:rPr>
        <w:t xml:space="preserve">eader’ por </w:t>
      </w:r>
      <w:r w:rsidR="00B377CF">
        <w:rPr>
          <w:lang w:val="es-ES"/>
        </w:rPr>
        <w:t>sexto</w:t>
      </w:r>
      <w:r w:rsidRPr="7C64A870">
        <w:rPr>
          <w:lang w:val="es-ES"/>
        </w:rPr>
        <w:t xml:space="preserve"> año consecutivo, y ha obtenido una puntuación de 81/100 en el último informe de EcoVadis, situando a la compañía en el percentil 99 de entre todas las </w:t>
      </w:r>
      <w:r w:rsidR="00F34CC8">
        <w:rPr>
          <w:lang w:val="es-ES"/>
        </w:rPr>
        <w:t>empresas</w:t>
      </w:r>
      <w:r w:rsidRPr="7C64A870">
        <w:rPr>
          <w:lang w:val="es-ES"/>
        </w:rPr>
        <w:t xml:space="preserve"> evaluadas (en torno a 130.000). </w:t>
      </w:r>
    </w:p>
    <w:p w14:paraId="6E8A742B" w14:textId="77777777" w:rsidR="00134F0E" w:rsidRDefault="00134F0E" w:rsidP="00134F0E">
      <w:pPr>
        <w:pStyle w:val="PrrafoTelefnica"/>
        <w:rPr>
          <w:lang w:val="es-ES"/>
        </w:rPr>
      </w:pPr>
    </w:p>
    <w:p w14:paraId="487032D4" w14:textId="4470B845" w:rsidR="008646CA" w:rsidRPr="0073169C" w:rsidRDefault="00134F0E" w:rsidP="00134F0E">
      <w:pPr>
        <w:pStyle w:val="PrrafoTelefnica"/>
        <w:rPr>
          <w:lang w:val="es-ES"/>
        </w:rPr>
      </w:pPr>
      <w:r w:rsidRPr="7C64A870">
        <w:rPr>
          <w:lang w:val="es-ES"/>
        </w:rPr>
        <w:t xml:space="preserve">Por último, en cuanto a gobernanza, Telefónica ha participado activamente en el desarrollo del código de conducta de la Oficina de Inteligencia Artificial y se ha unido al Pacto de IA de la Unión Europea para el desarrollo de una IA </w:t>
      </w:r>
      <w:r w:rsidR="00736280">
        <w:rPr>
          <w:lang w:val="es-ES"/>
        </w:rPr>
        <w:t>con</w:t>
      </w:r>
      <w:r w:rsidRPr="7C64A870">
        <w:rPr>
          <w:lang w:val="es-ES"/>
        </w:rPr>
        <w:t xml:space="preserve">fiable y segura. Además, el pasado mes de octubre </w:t>
      </w:r>
      <w:r w:rsidR="00736280">
        <w:rPr>
          <w:lang w:val="es-ES"/>
        </w:rPr>
        <w:t>la compañía</w:t>
      </w:r>
      <w:r w:rsidRPr="7C64A870">
        <w:rPr>
          <w:lang w:val="es-ES"/>
        </w:rPr>
        <w:t xml:space="preserve"> obtuvo el máximo galardón en la categoría Reporting y Transparencia de los Premios Reuters a la Sostenibilidad 2024.</w:t>
      </w:r>
    </w:p>
    <w:sectPr w:rsidR="008646CA" w:rsidRPr="0073169C" w:rsidSect="004E6327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1418" w:right="843" w:bottom="1440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6E928" w14:textId="77777777" w:rsidR="00042D69" w:rsidRDefault="00042D69" w:rsidP="00932EC0">
      <w:r>
        <w:separator/>
      </w:r>
    </w:p>
  </w:endnote>
  <w:endnote w:type="continuationSeparator" w:id="0">
    <w:p w14:paraId="2D032A66" w14:textId="77777777" w:rsidR="00042D69" w:rsidRDefault="00042D69" w:rsidP="00932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elefonica Sans Medium">
    <w:charset w:val="00"/>
    <w:family w:val="modern"/>
    <w:notTrueType/>
    <w:pitch w:val="variable"/>
    <w:sig w:usb0="A000027F" w:usb1="5000A4FB" w:usb2="00000000" w:usb3="00000000" w:csb0="000000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lefonica ExtraLight">
    <w:altName w:val="Calibri"/>
    <w:charset w:val="00"/>
    <w:family w:val="auto"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7668" w14:textId="78ACF4E3" w:rsidR="00937087" w:rsidRDefault="005F5C9E" w:rsidP="004142DD">
    <w:pPr>
      <w:framePr w:wrap="none" w:vAnchor="text" w:hAnchor="margin" w:xAlign="right" w:y="1"/>
      <w:rPr>
        <w:rStyle w:val="Nmerodepgin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E3B9F87" wp14:editId="55BFCD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5" name="Cuadro de texto 5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6B7C7E" w14:textId="77777777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3F3BA358" w14:textId="3F93A43F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3B9F87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***Este documento está clasificado como PUBLICO por TELEFÓNICA.&#10;***This document is classified as PUBLIC by TELEFÓNICA.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D6B7C7E" w14:textId="77777777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  <w:t>***Este documento está clasificado como PUBLICO por TELEFÓNICA.</w:t>
                    </w:r>
                  </w:p>
                  <w:p w14:paraId="3F3BA358" w14:textId="3F93A43F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Nmerodepgina"/>
      </w:rPr>
      <w:id w:val="1924607036"/>
      <w:docPartObj>
        <w:docPartGallery w:val="Page Numbers (Bottom of Page)"/>
        <w:docPartUnique/>
      </w:docPartObj>
    </w:sdtPr>
    <w:sdtContent>
      <w:p w14:paraId="56720A9F" w14:textId="605DA77A" w:rsidR="00937087" w:rsidRDefault="00937087" w:rsidP="004142DD">
        <w:pPr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5C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267452554"/>
      <w:docPartObj>
        <w:docPartGallery w:val="Page Numbers (Bottom of Page)"/>
        <w:docPartUnique/>
      </w:docPartObj>
    </w:sdtPr>
    <w:sdtContent>
      <w:p w14:paraId="707834D1" w14:textId="007453B1" w:rsidR="002344AC" w:rsidRDefault="002344AC" w:rsidP="00937087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5C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574120457"/>
      <w:docPartObj>
        <w:docPartGallery w:val="Page Numbers (Bottom of Page)"/>
        <w:docPartUnique/>
      </w:docPartObj>
    </w:sdtPr>
    <w:sdtContent>
      <w:p w14:paraId="4E8F293D" w14:textId="75EF5348" w:rsidR="002344AC" w:rsidRDefault="002344AC" w:rsidP="002344AC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5C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652DF7FA" w14:textId="77777777" w:rsidR="002344AC" w:rsidRDefault="002344AC" w:rsidP="002344A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43AC" w14:textId="17B51597" w:rsidR="0018763A" w:rsidRDefault="005F5C9E" w:rsidP="00937087">
    <w:pPr>
      <w:pStyle w:val="PrrafoTelefnica"/>
      <w:ind w:right="360"/>
      <w:rPr>
        <w:rFonts w:asciiTheme="majorHAnsi" w:hAnsiTheme="majorHAnsi" w:cstheme="majorHAnsi"/>
        <w:b/>
        <w:bCs/>
        <w:sz w:val="20"/>
        <w:szCs w:val="20"/>
        <w:lang w:val="es-ES"/>
      </w:rPr>
    </w:pPr>
    <w:r>
      <w:rPr>
        <w:rFonts w:asciiTheme="majorHAnsi" w:hAnsiTheme="majorHAnsi" w:cstheme="majorHAnsi"/>
        <w:b/>
        <w:bCs/>
        <w:noProof/>
        <w:sz w:val="20"/>
        <w:szCs w:val="20"/>
        <w:lang w:val="es-E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0A03F2" wp14:editId="2257A54D">
              <wp:simplePos x="447675" y="9334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6" name="Cuadro de texto 6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ED90B" w14:textId="77777777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0BD3964C" w14:textId="56697773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0A03F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alt="***Este documento está clasificado como PUBLICO por TELEFÓNICA.&#10;***This document is classified as PUBLIC by TELEFÓNICA.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CCED90B" w14:textId="77777777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  <w:t>***Este documento está clasificado como PUBLICO por TELEFÓNICA.</w:t>
                    </w:r>
                  </w:p>
                  <w:p w14:paraId="0BD3964C" w14:textId="56697773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1769943" w14:textId="468A841E" w:rsidR="00C97C47" w:rsidRPr="007F1FA2" w:rsidRDefault="00C97C47" w:rsidP="00937087">
    <w:pPr>
      <w:pStyle w:val="PrrafoTelefnica"/>
      <w:ind w:right="360"/>
      <w:rPr>
        <w:lang w:val="es-ES"/>
      </w:rPr>
    </w:pPr>
    <w:r w:rsidRPr="002344AC">
      <w:rPr>
        <w:rFonts w:asciiTheme="majorHAnsi" w:hAnsiTheme="majorHAnsi" w:cstheme="majorHAnsi"/>
        <w:b/>
        <w:bCs/>
        <w:sz w:val="20"/>
        <w:szCs w:val="20"/>
        <w:lang w:val="es-ES"/>
      </w:rPr>
      <w:t>Telefónica, S.A.</w:t>
    </w:r>
  </w:p>
  <w:p w14:paraId="5DE26360" w14:textId="77777777" w:rsidR="00C97C47" w:rsidRPr="002344AC" w:rsidRDefault="00C97C47" w:rsidP="00C97C47">
    <w:pPr>
      <w:tabs>
        <w:tab w:val="left" w:pos="3520"/>
      </w:tabs>
      <w:ind w:left="567" w:right="425"/>
      <w:rPr>
        <w:rFonts w:cstheme="minorHAnsi"/>
        <w:color w:val="6E7893" w:themeColor="accent1"/>
        <w:sz w:val="20"/>
        <w:szCs w:val="20"/>
        <w:lang w:val="es-ES"/>
      </w:rPr>
    </w:pPr>
    <w:r w:rsidRPr="002344AC">
      <w:rPr>
        <w:rFonts w:cstheme="minorHAnsi"/>
        <w:color w:val="6E7893" w:themeColor="accent1"/>
        <w:sz w:val="20"/>
        <w:szCs w:val="20"/>
        <w:lang w:val="es-ES"/>
      </w:rPr>
      <w:t>Dirección de Comunicación Corporativa</w:t>
    </w:r>
  </w:p>
  <w:p w14:paraId="510B3104" w14:textId="4CC150A1" w:rsidR="00C97C47" w:rsidRPr="00846A7A" w:rsidRDefault="00C97C47" w:rsidP="00C97C47">
    <w:pPr>
      <w:tabs>
        <w:tab w:val="left" w:pos="3520"/>
      </w:tabs>
      <w:ind w:left="567" w:right="425"/>
      <w:rPr>
        <w:rFonts w:cstheme="minorHAnsi"/>
        <w:color w:val="6E7893" w:themeColor="accent1"/>
        <w:sz w:val="20"/>
        <w:szCs w:val="20"/>
        <w:lang w:val="es-ES"/>
      </w:rPr>
    </w:pPr>
    <w:r w:rsidRPr="00846A7A">
      <w:rPr>
        <w:rFonts w:cstheme="minorHAnsi"/>
        <w:color w:val="6E7893" w:themeColor="accent1"/>
        <w:sz w:val="20"/>
        <w:szCs w:val="20"/>
        <w:lang w:val="es-ES"/>
      </w:rPr>
      <w:t>prensatelefonica@telefonica.com</w:t>
    </w:r>
  </w:p>
  <w:sdt>
    <w:sdtPr>
      <w:rPr>
        <w:rStyle w:val="Nmerodepgina"/>
      </w:rPr>
      <w:id w:val="8955253"/>
      <w:docPartObj>
        <w:docPartGallery w:val="Page Numbers (Bottom of Page)"/>
        <w:docPartUnique/>
      </w:docPartObj>
    </w:sdtPr>
    <w:sdtEndPr>
      <w:rPr>
        <w:rStyle w:val="Nmerodepgina"/>
        <w:color w:val="6E7893" w:themeColor="accent1"/>
        <w:sz w:val="20"/>
        <w:szCs w:val="20"/>
      </w:rPr>
    </w:sdtEndPr>
    <w:sdtContent>
      <w:p w14:paraId="356449CF" w14:textId="6DAFC798" w:rsidR="00937087" w:rsidRPr="00846A7A" w:rsidRDefault="00937087" w:rsidP="00937087">
        <w:pPr>
          <w:framePr w:wrap="none" w:vAnchor="text" w:hAnchor="page" w:x="10437" w:y="67"/>
          <w:rPr>
            <w:rStyle w:val="Nmerodepgina"/>
            <w:color w:val="6E7893" w:themeColor="accent1"/>
            <w:sz w:val="20"/>
            <w:szCs w:val="20"/>
            <w:lang w:val="es-ES"/>
          </w:rPr>
        </w:pP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begin"/>
        </w:r>
        <w:r w:rsidRPr="00846A7A">
          <w:rPr>
            <w:rStyle w:val="Nmerodepgina"/>
            <w:color w:val="6E7893" w:themeColor="accent1"/>
            <w:sz w:val="20"/>
            <w:szCs w:val="20"/>
            <w:lang w:val="es-ES"/>
          </w:rPr>
          <w:instrText xml:space="preserve"> PAGE </w:instrText>
        </w: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separate"/>
        </w:r>
        <w:r w:rsidR="00C80D32" w:rsidRPr="00846A7A">
          <w:rPr>
            <w:rStyle w:val="Nmerodepgina"/>
            <w:noProof/>
            <w:color w:val="6E7893" w:themeColor="accent1"/>
            <w:sz w:val="20"/>
            <w:szCs w:val="20"/>
            <w:lang w:val="es-ES"/>
          </w:rPr>
          <w:t>3</w:t>
        </w: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end"/>
        </w:r>
      </w:p>
    </w:sdtContent>
  </w:sdt>
  <w:p w14:paraId="63705E7E" w14:textId="77777777" w:rsidR="00C97C47" w:rsidRPr="003F7575" w:rsidRDefault="00C97C47" w:rsidP="00C97C47">
    <w:pPr>
      <w:tabs>
        <w:tab w:val="left" w:pos="3520"/>
      </w:tabs>
      <w:ind w:left="567" w:right="425"/>
      <w:rPr>
        <w:rFonts w:cstheme="minorHAnsi"/>
        <w:color w:val="0066FF" w:themeColor="text2"/>
        <w:lang w:val="es-ES"/>
      </w:rPr>
    </w:pPr>
    <w:r w:rsidRPr="003F7575">
      <w:rPr>
        <w:rFonts w:cstheme="minorHAnsi"/>
        <w:color w:val="0066FF" w:themeColor="text2"/>
        <w:sz w:val="20"/>
        <w:szCs w:val="20"/>
        <w:lang w:val="es-ES"/>
      </w:rPr>
      <w:t>saladeprensa.telefonica.com</w:t>
    </w:r>
  </w:p>
  <w:p w14:paraId="68E5EEDF" w14:textId="7D64684F" w:rsidR="00C97C47" w:rsidRPr="003F7575" w:rsidRDefault="00C97C47">
    <w:pPr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C362C" w14:textId="3F777B13" w:rsidR="00514459" w:rsidRDefault="005F5C9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B94F4F" wp14:editId="496A162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4" name="Cuadro de texto 4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31980B" w14:textId="77777777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3CA3CFF3" w14:textId="48A2AEFE" w:rsidR="005F5C9E" w:rsidRPr="005F5C9E" w:rsidRDefault="005F5C9E" w:rsidP="005F5C9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F5C9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94F4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alt="***Este documento está clasificado como PUBLICO por TELEFÓNICA.&#10;***This document is classified as PUBLIC by TELEFÓNICA.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B31980B" w14:textId="77777777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s-ES"/>
                      </w:rPr>
                      <w:t>***Este documento está clasificado como PUBLICO por TELEFÓNICA.</w:t>
                    </w:r>
                  </w:p>
                  <w:p w14:paraId="3CA3CFF3" w14:textId="48A2AEFE" w:rsidR="005F5C9E" w:rsidRPr="005F5C9E" w:rsidRDefault="005F5C9E" w:rsidP="005F5C9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5F5C9E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2B76F" w14:textId="77777777" w:rsidR="00042D69" w:rsidRDefault="00042D69" w:rsidP="00932EC0">
      <w:r>
        <w:separator/>
      </w:r>
    </w:p>
  </w:footnote>
  <w:footnote w:type="continuationSeparator" w:id="0">
    <w:p w14:paraId="5E77D1B8" w14:textId="77777777" w:rsidR="00042D69" w:rsidRDefault="00042D69" w:rsidP="00932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7FFE" w14:textId="77777777" w:rsidR="00430CEE" w:rsidRPr="00B31A63" w:rsidRDefault="00430CEE" w:rsidP="00B31A63">
    <w:pPr>
      <w:jc w:val="right"/>
      <w:rPr>
        <w:rFonts w:ascii="Telefonica ExtraLight" w:hAnsi="Telefonica ExtraLight"/>
        <w:color w:val="FFFFFF" w:themeColor="background1"/>
        <w:sz w:val="60"/>
        <w:szCs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hybridMultilevel"/>
    <w:tmpl w:val="00000012"/>
    <w:lvl w:ilvl="0" w:tplc="E77E581C">
      <w:start w:val="1"/>
      <w:numFmt w:val="bullet"/>
      <w:lvlText w:val="◦"/>
      <w:lvlJc w:val="left"/>
      <w:pPr>
        <w:tabs>
          <w:tab w:val="num" w:pos="850"/>
        </w:tabs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58617A"/>
        <w:sz w:val="20"/>
        <w:u w:val="none"/>
        <w:effect w:val="none"/>
        <w:shd w:val="clear" w:color="auto" w:fill="FFFFFF"/>
      </w:rPr>
    </w:lvl>
    <w:lvl w:ilvl="1" w:tplc="973C79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768B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60AA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126D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116F3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8CDE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F6D5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F88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CBE1986"/>
    <w:multiLevelType w:val="hybridMultilevel"/>
    <w:tmpl w:val="A1A6D904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2713E61"/>
    <w:multiLevelType w:val="hybridMultilevel"/>
    <w:tmpl w:val="91804E98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6EA3749"/>
    <w:multiLevelType w:val="hybridMultilevel"/>
    <w:tmpl w:val="6DEC6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64707"/>
    <w:multiLevelType w:val="hybridMultilevel"/>
    <w:tmpl w:val="19A06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B2DDC"/>
    <w:multiLevelType w:val="hybridMultilevel"/>
    <w:tmpl w:val="2D8A51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F6F58"/>
    <w:multiLevelType w:val="hybridMultilevel"/>
    <w:tmpl w:val="76E6E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31389"/>
    <w:multiLevelType w:val="hybridMultilevel"/>
    <w:tmpl w:val="444ED60E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43541F79"/>
    <w:multiLevelType w:val="hybridMultilevel"/>
    <w:tmpl w:val="148491D8"/>
    <w:lvl w:ilvl="0" w:tplc="92985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80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4B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48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ED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5EB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22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28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43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852240"/>
    <w:multiLevelType w:val="hybridMultilevel"/>
    <w:tmpl w:val="7278DE06"/>
    <w:lvl w:ilvl="0" w:tplc="0526D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418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0C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8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28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A84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A7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4B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EA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DF3DC6"/>
    <w:multiLevelType w:val="hybridMultilevel"/>
    <w:tmpl w:val="1F9E77CA"/>
    <w:lvl w:ilvl="0" w:tplc="EFF67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126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84E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8B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44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26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81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E9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6C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359532D"/>
    <w:multiLevelType w:val="hybridMultilevel"/>
    <w:tmpl w:val="23CA667C"/>
    <w:lvl w:ilvl="0" w:tplc="CC381E92"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3752885"/>
    <w:multiLevelType w:val="hybridMultilevel"/>
    <w:tmpl w:val="810894E0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74E67E8A"/>
    <w:multiLevelType w:val="hybridMultilevel"/>
    <w:tmpl w:val="837EDF8C"/>
    <w:lvl w:ilvl="0" w:tplc="92B0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073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8C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EC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6F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A5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A3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8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721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CCD1F1C"/>
    <w:multiLevelType w:val="hybridMultilevel"/>
    <w:tmpl w:val="E578E070"/>
    <w:lvl w:ilvl="0" w:tplc="D214C27E">
      <w:start w:val="1"/>
      <w:numFmt w:val="bullet"/>
      <w:pStyle w:val="ListaPrrafoTelefnica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DFB5D7B"/>
    <w:multiLevelType w:val="hybridMultilevel"/>
    <w:tmpl w:val="0D12C884"/>
    <w:lvl w:ilvl="0" w:tplc="F7B4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29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0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A28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E2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C0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8C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01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63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EFA14DC"/>
    <w:multiLevelType w:val="hybridMultilevel"/>
    <w:tmpl w:val="5D4E033A"/>
    <w:lvl w:ilvl="0" w:tplc="235A7776">
      <w:start w:val="2"/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717893849">
    <w:abstractNumId w:val="15"/>
  </w:num>
  <w:num w:numId="2" w16cid:durableId="838888299">
    <w:abstractNumId w:val="16"/>
  </w:num>
  <w:num w:numId="3" w16cid:durableId="1537766083">
    <w:abstractNumId w:val="3"/>
  </w:num>
  <w:num w:numId="4" w16cid:durableId="156459401">
    <w:abstractNumId w:val="4"/>
  </w:num>
  <w:num w:numId="5" w16cid:durableId="1928881953">
    <w:abstractNumId w:val="7"/>
  </w:num>
  <w:num w:numId="6" w16cid:durableId="150869840">
    <w:abstractNumId w:val="18"/>
  </w:num>
  <w:num w:numId="7" w16cid:durableId="1140998083">
    <w:abstractNumId w:val="6"/>
  </w:num>
  <w:num w:numId="8" w16cid:durableId="878975133">
    <w:abstractNumId w:val="13"/>
  </w:num>
  <w:num w:numId="9" w16cid:durableId="1035429358">
    <w:abstractNumId w:val="5"/>
  </w:num>
  <w:num w:numId="10" w16cid:durableId="1058936020">
    <w:abstractNumId w:val="12"/>
  </w:num>
  <w:num w:numId="11" w16cid:durableId="795175585">
    <w:abstractNumId w:val="9"/>
  </w:num>
  <w:num w:numId="12" w16cid:durableId="1474757628">
    <w:abstractNumId w:val="17"/>
  </w:num>
  <w:num w:numId="13" w16cid:durableId="534774571">
    <w:abstractNumId w:val="10"/>
  </w:num>
  <w:num w:numId="14" w16cid:durableId="1012073076">
    <w:abstractNumId w:val="8"/>
  </w:num>
  <w:num w:numId="15" w16cid:durableId="895776743">
    <w:abstractNumId w:val="2"/>
  </w:num>
  <w:num w:numId="16" w16cid:durableId="814418557">
    <w:abstractNumId w:val="11"/>
  </w:num>
  <w:num w:numId="17" w16cid:durableId="1661348346">
    <w:abstractNumId w:val="14"/>
  </w:num>
  <w:num w:numId="18" w16cid:durableId="633290292">
    <w:abstractNumId w:val="1"/>
  </w:num>
  <w:num w:numId="19" w16cid:durableId="1685090179">
    <w:abstractNumId w:val="0"/>
  </w:num>
  <w:num w:numId="20" w16cid:durableId="3630539">
    <w:abstractNumId w:val="16"/>
  </w:num>
  <w:num w:numId="21" w16cid:durableId="8153788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IE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B6"/>
    <w:rsid w:val="000019A0"/>
    <w:rsid w:val="00002E7A"/>
    <w:rsid w:val="0000314D"/>
    <w:rsid w:val="00004265"/>
    <w:rsid w:val="00004325"/>
    <w:rsid w:val="00004B94"/>
    <w:rsid w:val="00005359"/>
    <w:rsid w:val="0000548A"/>
    <w:rsid w:val="000058B1"/>
    <w:rsid w:val="00006304"/>
    <w:rsid w:val="00006D5B"/>
    <w:rsid w:val="0000756D"/>
    <w:rsid w:val="00010CFA"/>
    <w:rsid w:val="000114E3"/>
    <w:rsid w:val="0001172D"/>
    <w:rsid w:val="0001198E"/>
    <w:rsid w:val="000119A9"/>
    <w:rsid w:val="00011FBC"/>
    <w:rsid w:val="000136A6"/>
    <w:rsid w:val="00013EF1"/>
    <w:rsid w:val="00015514"/>
    <w:rsid w:val="00017269"/>
    <w:rsid w:val="00017950"/>
    <w:rsid w:val="00017F46"/>
    <w:rsid w:val="000208BD"/>
    <w:rsid w:val="0002113E"/>
    <w:rsid w:val="0002123B"/>
    <w:rsid w:val="000218F5"/>
    <w:rsid w:val="00021979"/>
    <w:rsid w:val="00021E91"/>
    <w:rsid w:val="000221FF"/>
    <w:rsid w:val="0002228C"/>
    <w:rsid w:val="000222B4"/>
    <w:rsid w:val="0002330F"/>
    <w:rsid w:val="000239CB"/>
    <w:rsid w:val="00023CB1"/>
    <w:rsid w:val="00023F43"/>
    <w:rsid w:val="00025B5D"/>
    <w:rsid w:val="00025E5B"/>
    <w:rsid w:val="000262C5"/>
    <w:rsid w:val="00026F79"/>
    <w:rsid w:val="00027CAB"/>
    <w:rsid w:val="0003097E"/>
    <w:rsid w:val="00030F5D"/>
    <w:rsid w:val="000316C4"/>
    <w:rsid w:val="000317E7"/>
    <w:rsid w:val="000320F3"/>
    <w:rsid w:val="00032202"/>
    <w:rsid w:val="0003261A"/>
    <w:rsid w:val="00032BFA"/>
    <w:rsid w:val="00032CE6"/>
    <w:rsid w:val="000349F3"/>
    <w:rsid w:val="000359F3"/>
    <w:rsid w:val="00035A5E"/>
    <w:rsid w:val="00035C5C"/>
    <w:rsid w:val="00036408"/>
    <w:rsid w:val="00036870"/>
    <w:rsid w:val="00036AE6"/>
    <w:rsid w:val="000374A7"/>
    <w:rsid w:val="00037983"/>
    <w:rsid w:val="00037A58"/>
    <w:rsid w:val="00041FE5"/>
    <w:rsid w:val="000426E9"/>
    <w:rsid w:val="000427B6"/>
    <w:rsid w:val="00042D69"/>
    <w:rsid w:val="00043202"/>
    <w:rsid w:val="000437AF"/>
    <w:rsid w:val="00043A8D"/>
    <w:rsid w:val="000442BE"/>
    <w:rsid w:val="000444FE"/>
    <w:rsid w:val="00044966"/>
    <w:rsid w:val="0004671C"/>
    <w:rsid w:val="000474A7"/>
    <w:rsid w:val="00047CB1"/>
    <w:rsid w:val="000503B1"/>
    <w:rsid w:val="00050954"/>
    <w:rsid w:val="00050D59"/>
    <w:rsid w:val="0005150D"/>
    <w:rsid w:val="00051705"/>
    <w:rsid w:val="00053B8E"/>
    <w:rsid w:val="0005443A"/>
    <w:rsid w:val="00054845"/>
    <w:rsid w:val="000555BC"/>
    <w:rsid w:val="000556AC"/>
    <w:rsid w:val="0005701B"/>
    <w:rsid w:val="0005740A"/>
    <w:rsid w:val="000574F2"/>
    <w:rsid w:val="00060C31"/>
    <w:rsid w:val="0006216C"/>
    <w:rsid w:val="00062CED"/>
    <w:rsid w:val="00062E0A"/>
    <w:rsid w:val="00063775"/>
    <w:rsid w:val="0006495B"/>
    <w:rsid w:val="000649A5"/>
    <w:rsid w:val="00064B2B"/>
    <w:rsid w:val="00065623"/>
    <w:rsid w:val="000656BD"/>
    <w:rsid w:val="000661B6"/>
    <w:rsid w:val="000670B2"/>
    <w:rsid w:val="0006766F"/>
    <w:rsid w:val="0007020D"/>
    <w:rsid w:val="00070FF2"/>
    <w:rsid w:val="00071D24"/>
    <w:rsid w:val="000733BF"/>
    <w:rsid w:val="00074B66"/>
    <w:rsid w:val="0007581A"/>
    <w:rsid w:val="000758E5"/>
    <w:rsid w:val="00075A97"/>
    <w:rsid w:val="0007689C"/>
    <w:rsid w:val="00077106"/>
    <w:rsid w:val="00080664"/>
    <w:rsid w:val="00081332"/>
    <w:rsid w:val="0008139E"/>
    <w:rsid w:val="0008188C"/>
    <w:rsid w:val="00082482"/>
    <w:rsid w:val="000828ED"/>
    <w:rsid w:val="00082AD2"/>
    <w:rsid w:val="00082EDB"/>
    <w:rsid w:val="000836F7"/>
    <w:rsid w:val="00083EAF"/>
    <w:rsid w:val="00085E97"/>
    <w:rsid w:val="00086898"/>
    <w:rsid w:val="0008799A"/>
    <w:rsid w:val="000879F8"/>
    <w:rsid w:val="00087B19"/>
    <w:rsid w:val="00090480"/>
    <w:rsid w:val="0009228C"/>
    <w:rsid w:val="00092350"/>
    <w:rsid w:val="00093C8E"/>
    <w:rsid w:val="00094222"/>
    <w:rsid w:val="00094E83"/>
    <w:rsid w:val="00096628"/>
    <w:rsid w:val="00096A59"/>
    <w:rsid w:val="00096B25"/>
    <w:rsid w:val="000977F7"/>
    <w:rsid w:val="00097B3C"/>
    <w:rsid w:val="000A03F6"/>
    <w:rsid w:val="000A0855"/>
    <w:rsid w:val="000A1617"/>
    <w:rsid w:val="000A1799"/>
    <w:rsid w:val="000A17F5"/>
    <w:rsid w:val="000A1B18"/>
    <w:rsid w:val="000A1B49"/>
    <w:rsid w:val="000A1BD1"/>
    <w:rsid w:val="000A1D26"/>
    <w:rsid w:val="000A2636"/>
    <w:rsid w:val="000A3EAD"/>
    <w:rsid w:val="000A7ADB"/>
    <w:rsid w:val="000B135D"/>
    <w:rsid w:val="000B1388"/>
    <w:rsid w:val="000B2BFC"/>
    <w:rsid w:val="000B3820"/>
    <w:rsid w:val="000B3880"/>
    <w:rsid w:val="000B39B6"/>
    <w:rsid w:val="000B3C18"/>
    <w:rsid w:val="000B4105"/>
    <w:rsid w:val="000B5C3E"/>
    <w:rsid w:val="000B73D0"/>
    <w:rsid w:val="000B7B69"/>
    <w:rsid w:val="000C0033"/>
    <w:rsid w:val="000C0566"/>
    <w:rsid w:val="000C08C0"/>
    <w:rsid w:val="000C0C6F"/>
    <w:rsid w:val="000C14BB"/>
    <w:rsid w:val="000C16BF"/>
    <w:rsid w:val="000C21BB"/>
    <w:rsid w:val="000C2744"/>
    <w:rsid w:val="000C3193"/>
    <w:rsid w:val="000C3783"/>
    <w:rsid w:val="000C43F4"/>
    <w:rsid w:val="000C65D6"/>
    <w:rsid w:val="000C681A"/>
    <w:rsid w:val="000C6CDB"/>
    <w:rsid w:val="000C74D8"/>
    <w:rsid w:val="000C7B6D"/>
    <w:rsid w:val="000D019B"/>
    <w:rsid w:val="000D023F"/>
    <w:rsid w:val="000D05C6"/>
    <w:rsid w:val="000D0E53"/>
    <w:rsid w:val="000D13DF"/>
    <w:rsid w:val="000D1A3D"/>
    <w:rsid w:val="000D1CC0"/>
    <w:rsid w:val="000D2123"/>
    <w:rsid w:val="000D35CE"/>
    <w:rsid w:val="000D3B11"/>
    <w:rsid w:val="000D3EAC"/>
    <w:rsid w:val="000D4F1D"/>
    <w:rsid w:val="000D5EB4"/>
    <w:rsid w:val="000D6E2D"/>
    <w:rsid w:val="000D7852"/>
    <w:rsid w:val="000E0303"/>
    <w:rsid w:val="000E03E5"/>
    <w:rsid w:val="000E0AE9"/>
    <w:rsid w:val="000E174F"/>
    <w:rsid w:val="000E18A7"/>
    <w:rsid w:val="000E1A8D"/>
    <w:rsid w:val="000E312E"/>
    <w:rsid w:val="000E4B53"/>
    <w:rsid w:val="000E4C64"/>
    <w:rsid w:val="000E50D1"/>
    <w:rsid w:val="000E533B"/>
    <w:rsid w:val="000E5421"/>
    <w:rsid w:val="000E5EA2"/>
    <w:rsid w:val="000E5FB5"/>
    <w:rsid w:val="000E73D1"/>
    <w:rsid w:val="000F04EF"/>
    <w:rsid w:val="000F0BB4"/>
    <w:rsid w:val="000F1C9E"/>
    <w:rsid w:val="000F3252"/>
    <w:rsid w:val="000F3C5E"/>
    <w:rsid w:val="000F3CAA"/>
    <w:rsid w:val="000F44B6"/>
    <w:rsid w:val="000F4631"/>
    <w:rsid w:val="000F468B"/>
    <w:rsid w:val="000F4CA2"/>
    <w:rsid w:val="000F7EDB"/>
    <w:rsid w:val="00100635"/>
    <w:rsid w:val="0010101F"/>
    <w:rsid w:val="0010144D"/>
    <w:rsid w:val="0010159D"/>
    <w:rsid w:val="001021BB"/>
    <w:rsid w:val="001026B0"/>
    <w:rsid w:val="00103216"/>
    <w:rsid w:val="00103422"/>
    <w:rsid w:val="001035BF"/>
    <w:rsid w:val="00103B0C"/>
    <w:rsid w:val="00104275"/>
    <w:rsid w:val="00104338"/>
    <w:rsid w:val="0010546A"/>
    <w:rsid w:val="00107309"/>
    <w:rsid w:val="001073D1"/>
    <w:rsid w:val="001104CF"/>
    <w:rsid w:val="00111598"/>
    <w:rsid w:val="001120CD"/>
    <w:rsid w:val="00113AAA"/>
    <w:rsid w:val="00113D75"/>
    <w:rsid w:val="00115E94"/>
    <w:rsid w:val="001161B0"/>
    <w:rsid w:val="001174EB"/>
    <w:rsid w:val="001177F6"/>
    <w:rsid w:val="00120438"/>
    <w:rsid w:val="001209B3"/>
    <w:rsid w:val="00120D40"/>
    <w:rsid w:val="00120E9A"/>
    <w:rsid w:val="0012257F"/>
    <w:rsid w:val="00122852"/>
    <w:rsid w:val="00122FE0"/>
    <w:rsid w:val="00124560"/>
    <w:rsid w:val="00124EE7"/>
    <w:rsid w:val="001258DA"/>
    <w:rsid w:val="00125BD0"/>
    <w:rsid w:val="00125F1E"/>
    <w:rsid w:val="001267EF"/>
    <w:rsid w:val="00126806"/>
    <w:rsid w:val="00126BE2"/>
    <w:rsid w:val="00127101"/>
    <w:rsid w:val="001277ED"/>
    <w:rsid w:val="00130061"/>
    <w:rsid w:val="00131395"/>
    <w:rsid w:val="0013139E"/>
    <w:rsid w:val="001315C9"/>
    <w:rsid w:val="00131D48"/>
    <w:rsid w:val="0013246B"/>
    <w:rsid w:val="00132907"/>
    <w:rsid w:val="001331B5"/>
    <w:rsid w:val="00133F1D"/>
    <w:rsid w:val="00133FEA"/>
    <w:rsid w:val="00134F0E"/>
    <w:rsid w:val="00135179"/>
    <w:rsid w:val="001353E2"/>
    <w:rsid w:val="00135B90"/>
    <w:rsid w:val="00135F7B"/>
    <w:rsid w:val="00136996"/>
    <w:rsid w:val="00137711"/>
    <w:rsid w:val="00137E51"/>
    <w:rsid w:val="001409EF"/>
    <w:rsid w:val="0014191D"/>
    <w:rsid w:val="00142432"/>
    <w:rsid w:val="001432C6"/>
    <w:rsid w:val="00143DE0"/>
    <w:rsid w:val="00143F2E"/>
    <w:rsid w:val="00145028"/>
    <w:rsid w:val="001452A7"/>
    <w:rsid w:val="00147320"/>
    <w:rsid w:val="001476C7"/>
    <w:rsid w:val="00147C69"/>
    <w:rsid w:val="00147D46"/>
    <w:rsid w:val="00147E2B"/>
    <w:rsid w:val="00151513"/>
    <w:rsid w:val="0015187A"/>
    <w:rsid w:val="0015266C"/>
    <w:rsid w:val="00152CA6"/>
    <w:rsid w:val="00154304"/>
    <w:rsid w:val="001543EB"/>
    <w:rsid w:val="00156888"/>
    <w:rsid w:val="001573CF"/>
    <w:rsid w:val="00160277"/>
    <w:rsid w:val="001609BE"/>
    <w:rsid w:val="00160D12"/>
    <w:rsid w:val="00160E2A"/>
    <w:rsid w:val="001617A5"/>
    <w:rsid w:val="00161B1E"/>
    <w:rsid w:val="00161F79"/>
    <w:rsid w:val="0016374E"/>
    <w:rsid w:val="0016394A"/>
    <w:rsid w:val="00163AE5"/>
    <w:rsid w:val="001645FB"/>
    <w:rsid w:val="00165866"/>
    <w:rsid w:val="00166AEE"/>
    <w:rsid w:val="00166F67"/>
    <w:rsid w:val="00167C51"/>
    <w:rsid w:val="00167D0C"/>
    <w:rsid w:val="001710FD"/>
    <w:rsid w:val="0017177F"/>
    <w:rsid w:val="00171BC8"/>
    <w:rsid w:val="00173138"/>
    <w:rsid w:val="00173A3B"/>
    <w:rsid w:val="00173CE7"/>
    <w:rsid w:val="00174159"/>
    <w:rsid w:val="00174491"/>
    <w:rsid w:val="00175F14"/>
    <w:rsid w:val="00176495"/>
    <w:rsid w:val="00176684"/>
    <w:rsid w:val="00176752"/>
    <w:rsid w:val="00176ADA"/>
    <w:rsid w:val="00176D84"/>
    <w:rsid w:val="00177970"/>
    <w:rsid w:val="0018052C"/>
    <w:rsid w:val="00180818"/>
    <w:rsid w:val="0018104F"/>
    <w:rsid w:val="00181164"/>
    <w:rsid w:val="00182469"/>
    <w:rsid w:val="0018289B"/>
    <w:rsid w:val="001839C4"/>
    <w:rsid w:val="001847BE"/>
    <w:rsid w:val="0018527E"/>
    <w:rsid w:val="00185F4E"/>
    <w:rsid w:val="001860D5"/>
    <w:rsid w:val="0018763A"/>
    <w:rsid w:val="00187A93"/>
    <w:rsid w:val="00187C6F"/>
    <w:rsid w:val="00187DE1"/>
    <w:rsid w:val="0019047D"/>
    <w:rsid w:val="00190DA4"/>
    <w:rsid w:val="00191D70"/>
    <w:rsid w:val="00192B2D"/>
    <w:rsid w:val="00192CBD"/>
    <w:rsid w:val="00194107"/>
    <w:rsid w:val="00194DEA"/>
    <w:rsid w:val="00195110"/>
    <w:rsid w:val="00195964"/>
    <w:rsid w:val="001968C8"/>
    <w:rsid w:val="00196C18"/>
    <w:rsid w:val="001970C2"/>
    <w:rsid w:val="00197A2B"/>
    <w:rsid w:val="00197B61"/>
    <w:rsid w:val="001A0168"/>
    <w:rsid w:val="001A031D"/>
    <w:rsid w:val="001A06BE"/>
    <w:rsid w:val="001A0DAC"/>
    <w:rsid w:val="001A176B"/>
    <w:rsid w:val="001A255F"/>
    <w:rsid w:val="001A2BED"/>
    <w:rsid w:val="001A2BF5"/>
    <w:rsid w:val="001A323F"/>
    <w:rsid w:val="001A38FA"/>
    <w:rsid w:val="001A3BB5"/>
    <w:rsid w:val="001A3E8B"/>
    <w:rsid w:val="001A3F77"/>
    <w:rsid w:val="001A4F81"/>
    <w:rsid w:val="001A77F0"/>
    <w:rsid w:val="001A792A"/>
    <w:rsid w:val="001A7C97"/>
    <w:rsid w:val="001B0112"/>
    <w:rsid w:val="001B03D7"/>
    <w:rsid w:val="001B0499"/>
    <w:rsid w:val="001B0DF6"/>
    <w:rsid w:val="001B131B"/>
    <w:rsid w:val="001B20FC"/>
    <w:rsid w:val="001B2E20"/>
    <w:rsid w:val="001B30DC"/>
    <w:rsid w:val="001B3216"/>
    <w:rsid w:val="001B47B6"/>
    <w:rsid w:val="001B4817"/>
    <w:rsid w:val="001B5099"/>
    <w:rsid w:val="001B541D"/>
    <w:rsid w:val="001B56CB"/>
    <w:rsid w:val="001B57B1"/>
    <w:rsid w:val="001B60DA"/>
    <w:rsid w:val="001B65DD"/>
    <w:rsid w:val="001B68FA"/>
    <w:rsid w:val="001B694D"/>
    <w:rsid w:val="001B6BB0"/>
    <w:rsid w:val="001C0241"/>
    <w:rsid w:val="001C0920"/>
    <w:rsid w:val="001C11AD"/>
    <w:rsid w:val="001C12AC"/>
    <w:rsid w:val="001C1CDF"/>
    <w:rsid w:val="001C2078"/>
    <w:rsid w:val="001C238A"/>
    <w:rsid w:val="001C2EFE"/>
    <w:rsid w:val="001C30E0"/>
    <w:rsid w:val="001C35B7"/>
    <w:rsid w:val="001C35CE"/>
    <w:rsid w:val="001C3667"/>
    <w:rsid w:val="001C3786"/>
    <w:rsid w:val="001C4CCA"/>
    <w:rsid w:val="001C4EDB"/>
    <w:rsid w:val="001C5CB9"/>
    <w:rsid w:val="001C5DFA"/>
    <w:rsid w:val="001C5F3A"/>
    <w:rsid w:val="001C6755"/>
    <w:rsid w:val="001C6B2E"/>
    <w:rsid w:val="001C6C95"/>
    <w:rsid w:val="001C6CF3"/>
    <w:rsid w:val="001D07E0"/>
    <w:rsid w:val="001D091B"/>
    <w:rsid w:val="001D1885"/>
    <w:rsid w:val="001D1D77"/>
    <w:rsid w:val="001D2291"/>
    <w:rsid w:val="001D353A"/>
    <w:rsid w:val="001D40A2"/>
    <w:rsid w:val="001D4F55"/>
    <w:rsid w:val="001D654F"/>
    <w:rsid w:val="001D7298"/>
    <w:rsid w:val="001D7510"/>
    <w:rsid w:val="001D7555"/>
    <w:rsid w:val="001D771E"/>
    <w:rsid w:val="001D78C1"/>
    <w:rsid w:val="001D7996"/>
    <w:rsid w:val="001E0092"/>
    <w:rsid w:val="001E05BD"/>
    <w:rsid w:val="001E109B"/>
    <w:rsid w:val="001E1D9D"/>
    <w:rsid w:val="001E21D9"/>
    <w:rsid w:val="001E235C"/>
    <w:rsid w:val="001E273D"/>
    <w:rsid w:val="001E4460"/>
    <w:rsid w:val="001E46E3"/>
    <w:rsid w:val="001E5CC9"/>
    <w:rsid w:val="001E5E65"/>
    <w:rsid w:val="001E62FF"/>
    <w:rsid w:val="001E6312"/>
    <w:rsid w:val="001E6A2C"/>
    <w:rsid w:val="001E6DFB"/>
    <w:rsid w:val="001E7124"/>
    <w:rsid w:val="001E74CB"/>
    <w:rsid w:val="001E7CDA"/>
    <w:rsid w:val="001F1E76"/>
    <w:rsid w:val="001F234D"/>
    <w:rsid w:val="001F2B3C"/>
    <w:rsid w:val="001F3667"/>
    <w:rsid w:val="001F4427"/>
    <w:rsid w:val="001F457C"/>
    <w:rsid w:val="001F4D48"/>
    <w:rsid w:val="001F5A71"/>
    <w:rsid w:val="001F68F1"/>
    <w:rsid w:val="001F6F71"/>
    <w:rsid w:val="0020066B"/>
    <w:rsid w:val="00202946"/>
    <w:rsid w:val="0020348E"/>
    <w:rsid w:val="002038DB"/>
    <w:rsid w:val="002055CE"/>
    <w:rsid w:val="002066E3"/>
    <w:rsid w:val="002076BB"/>
    <w:rsid w:val="00207F2F"/>
    <w:rsid w:val="00210427"/>
    <w:rsid w:val="00210F72"/>
    <w:rsid w:val="00210FE5"/>
    <w:rsid w:val="002112CF"/>
    <w:rsid w:val="00212469"/>
    <w:rsid w:val="0021252B"/>
    <w:rsid w:val="002131C1"/>
    <w:rsid w:val="0021327D"/>
    <w:rsid w:val="00213364"/>
    <w:rsid w:val="002134C7"/>
    <w:rsid w:val="00213602"/>
    <w:rsid w:val="00214BEA"/>
    <w:rsid w:val="00214DB7"/>
    <w:rsid w:val="00214FAE"/>
    <w:rsid w:val="0021557C"/>
    <w:rsid w:val="002155CF"/>
    <w:rsid w:val="00215B58"/>
    <w:rsid w:val="0021607A"/>
    <w:rsid w:val="002163F5"/>
    <w:rsid w:val="0021699E"/>
    <w:rsid w:val="00216B3A"/>
    <w:rsid w:val="0021752D"/>
    <w:rsid w:val="00217E21"/>
    <w:rsid w:val="00217E52"/>
    <w:rsid w:val="00220C0D"/>
    <w:rsid w:val="002210E2"/>
    <w:rsid w:val="0022241E"/>
    <w:rsid w:val="002226D9"/>
    <w:rsid w:val="00222997"/>
    <w:rsid w:val="002239EF"/>
    <w:rsid w:val="00223E0E"/>
    <w:rsid w:val="00224F1D"/>
    <w:rsid w:val="00224FD9"/>
    <w:rsid w:val="00224FFE"/>
    <w:rsid w:val="002266EE"/>
    <w:rsid w:val="00230008"/>
    <w:rsid w:val="0023032E"/>
    <w:rsid w:val="002304F7"/>
    <w:rsid w:val="00231661"/>
    <w:rsid w:val="00233544"/>
    <w:rsid w:val="00233DDD"/>
    <w:rsid w:val="002344AC"/>
    <w:rsid w:val="00234AEC"/>
    <w:rsid w:val="00234E59"/>
    <w:rsid w:val="00235395"/>
    <w:rsid w:val="00235554"/>
    <w:rsid w:val="0023562C"/>
    <w:rsid w:val="002358E1"/>
    <w:rsid w:val="00236218"/>
    <w:rsid w:val="00242306"/>
    <w:rsid w:val="00243257"/>
    <w:rsid w:val="00244632"/>
    <w:rsid w:val="002465FB"/>
    <w:rsid w:val="00246D0B"/>
    <w:rsid w:val="00250029"/>
    <w:rsid w:val="0025071B"/>
    <w:rsid w:val="00250844"/>
    <w:rsid w:val="00250BBE"/>
    <w:rsid w:val="00250EF3"/>
    <w:rsid w:val="00251944"/>
    <w:rsid w:val="00251A8A"/>
    <w:rsid w:val="00251CC5"/>
    <w:rsid w:val="002528DA"/>
    <w:rsid w:val="00254917"/>
    <w:rsid w:val="00254961"/>
    <w:rsid w:val="00255054"/>
    <w:rsid w:val="0025547F"/>
    <w:rsid w:val="002554BB"/>
    <w:rsid w:val="00255F95"/>
    <w:rsid w:val="00256DB6"/>
    <w:rsid w:val="00261A65"/>
    <w:rsid w:val="00261C41"/>
    <w:rsid w:val="0026206F"/>
    <w:rsid w:val="00262B6B"/>
    <w:rsid w:val="002632D0"/>
    <w:rsid w:val="00263ED3"/>
    <w:rsid w:val="002643EF"/>
    <w:rsid w:val="0026454B"/>
    <w:rsid w:val="00264C07"/>
    <w:rsid w:val="00265635"/>
    <w:rsid w:val="00266844"/>
    <w:rsid w:val="00266939"/>
    <w:rsid w:val="002679CB"/>
    <w:rsid w:val="00267C79"/>
    <w:rsid w:val="002701EF"/>
    <w:rsid w:val="0027054A"/>
    <w:rsid w:val="00270BC6"/>
    <w:rsid w:val="00270D0D"/>
    <w:rsid w:val="00270DA3"/>
    <w:rsid w:val="0027302C"/>
    <w:rsid w:val="00273769"/>
    <w:rsid w:val="00273CBA"/>
    <w:rsid w:val="002740A8"/>
    <w:rsid w:val="002750E5"/>
    <w:rsid w:val="00276315"/>
    <w:rsid w:val="0027726F"/>
    <w:rsid w:val="002776BE"/>
    <w:rsid w:val="00277A40"/>
    <w:rsid w:val="00280063"/>
    <w:rsid w:val="002805FC"/>
    <w:rsid w:val="0028064F"/>
    <w:rsid w:val="00280879"/>
    <w:rsid w:val="0028251F"/>
    <w:rsid w:val="00282ACE"/>
    <w:rsid w:val="00283029"/>
    <w:rsid w:val="00283ACC"/>
    <w:rsid w:val="00283F15"/>
    <w:rsid w:val="002845F7"/>
    <w:rsid w:val="00284B42"/>
    <w:rsid w:val="00284CCB"/>
    <w:rsid w:val="00285ED9"/>
    <w:rsid w:val="00286656"/>
    <w:rsid w:val="0028728C"/>
    <w:rsid w:val="0029026F"/>
    <w:rsid w:val="002905C8"/>
    <w:rsid w:val="002907FF"/>
    <w:rsid w:val="0029093A"/>
    <w:rsid w:val="0029188A"/>
    <w:rsid w:val="00291D0B"/>
    <w:rsid w:val="0029201C"/>
    <w:rsid w:val="00292511"/>
    <w:rsid w:val="002944A3"/>
    <w:rsid w:val="00294DE7"/>
    <w:rsid w:val="00295088"/>
    <w:rsid w:val="00295DF8"/>
    <w:rsid w:val="0029629B"/>
    <w:rsid w:val="00297924"/>
    <w:rsid w:val="002A04B1"/>
    <w:rsid w:val="002A056D"/>
    <w:rsid w:val="002A0BAB"/>
    <w:rsid w:val="002A0CC2"/>
    <w:rsid w:val="002A245A"/>
    <w:rsid w:val="002A255F"/>
    <w:rsid w:val="002A265C"/>
    <w:rsid w:val="002A3E4A"/>
    <w:rsid w:val="002A4CC3"/>
    <w:rsid w:val="002A546F"/>
    <w:rsid w:val="002A5866"/>
    <w:rsid w:val="002A589A"/>
    <w:rsid w:val="002A6328"/>
    <w:rsid w:val="002A6446"/>
    <w:rsid w:val="002A6F7F"/>
    <w:rsid w:val="002A7060"/>
    <w:rsid w:val="002A717C"/>
    <w:rsid w:val="002A7EDB"/>
    <w:rsid w:val="002A7F5E"/>
    <w:rsid w:val="002B0175"/>
    <w:rsid w:val="002B0E81"/>
    <w:rsid w:val="002B1137"/>
    <w:rsid w:val="002B1C31"/>
    <w:rsid w:val="002B43E1"/>
    <w:rsid w:val="002B49D2"/>
    <w:rsid w:val="002B5248"/>
    <w:rsid w:val="002B5B0D"/>
    <w:rsid w:val="002B5B43"/>
    <w:rsid w:val="002B5EA6"/>
    <w:rsid w:val="002B6F1C"/>
    <w:rsid w:val="002B7DBF"/>
    <w:rsid w:val="002B7DC3"/>
    <w:rsid w:val="002C1129"/>
    <w:rsid w:val="002C160E"/>
    <w:rsid w:val="002C1839"/>
    <w:rsid w:val="002C23E6"/>
    <w:rsid w:val="002C2A4E"/>
    <w:rsid w:val="002C2AE0"/>
    <w:rsid w:val="002C2C5A"/>
    <w:rsid w:val="002C2EC6"/>
    <w:rsid w:val="002C3209"/>
    <w:rsid w:val="002C3EC5"/>
    <w:rsid w:val="002C3F55"/>
    <w:rsid w:val="002C4140"/>
    <w:rsid w:val="002C5E4E"/>
    <w:rsid w:val="002C6862"/>
    <w:rsid w:val="002C6D47"/>
    <w:rsid w:val="002C7C45"/>
    <w:rsid w:val="002C7ED5"/>
    <w:rsid w:val="002D0A82"/>
    <w:rsid w:val="002D3D5E"/>
    <w:rsid w:val="002D3EDE"/>
    <w:rsid w:val="002D48AF"/>
    <w:rsid w:val="002D4919"/>
    <w:rsid w:val="002D4B8B"/>
    <w:rsid w:val="002D579E"/>
    <w:rsid w:val="002D5CDC"/>
    <w:rsid w:val="002D69F7"/>
    <w:rsid w:val="002D6F1C"/>
    <w:rsid w:val="002D7416"/>
    <w:rsid w:val="002D7AE4"/>
    <w:rsid w:val="002E1292"/>
    <w:rsid w:val="002E3007"/>
    <w:rsid w:val="002E33F0"/>
    <w:rsid w:val="002E3874"/>
    <w:rsid w:val="002E4149"/>
    <w:rsid w:val="002E47B6"/>
    <w:rsid w:val="002E605B"/>
    <w:rsid w:val="002E6931"/>
    <w:rsid w:val="002F06BF"/>
    <w:rsid w:val="002F0A92"/>
    <w:rsid w:val="002F0F63"/>
    <w:rsid w:val="002F170C"/>
    <w:rsid w:val="002F1726"/>
    <w:rsid w:val="002F21DA"/>
    <w:rsid w:val="002F28B3"/>
    <w:rsid w:val="002F3161"/>
    <w:rsid w:val="002F331D"/>
    <w:rsid w:val="002F4672"/>
    <w:rsid w:val="002F4E3B"/>
    <w:rsid w:val="002F4ED6"/>
    <w:rsid w:val="002F4EE8"/>
    <w:rsid w:val="002F53C2"/>
    <w:rsid w:val="002F5B49"/>
    <w:rsid w:val="002F6680"/>
    <w:rsid w:val="002F681B"/>
    <w:rsid w:val="002F7240"/>
    <w:rsid w:val="00300570"/>
    <w:rsid w:val="00301081"/>
    <w:rsid w:val="00301E98"/>
    <w:rsid w:val="003021A7"/>
    <w:rsid w:val="00303AAB"/>
    <w:rsid w:val="003040C4"/>
    <w:rsid w:val="00304CF7"/>
    <w:rsid w:val="00305EC9"/>
    <w:rsid w:val="00306F14"/>
    <w:rsid w:val="0030790B"/>
    <w:rsid w:val="003103EA"/>
    <w:rsid w:val="00310857"/>
    <w:rsid w:val="00310B30"/>
    <w:rsid w:val="00310E7C"/>
    <w:rsid w:val="00311550"/>
    <w:rsid w:val="00311D85"/>
    <w:rsid w:val="0031220F"/>
    <w:rsid w:val="00312A73"/>
    <w:rsid w:val="003134AE"/>
    <w:rsid w:val="00314AD7"/>
    <w:rsid w:val="00314CBB"/>
    <w:rsid w:val="00315652"/>
    <w:rsid w:val="003161CA"/>
    <w:rsid w:val="00316D84"/>
    <w:rsid w:val="00320A65"/>
    <w:rsid w:val="0032148E"/>
    <w:rsid w:val="003216F5"/>
    <w:rsid w:val="00321EC1"/>
    <w:rsid w:val="00321F56"/>
    <w:rsid w:val="00322950"/>
    <w:rsid w:val="00322AF7"/>
    <w:rsid w:val="00323AAE"/>
    <w:rsid w:val="00324650"/>
    <w:rsid w:val="00324850"/>
    <w:rsid w:val="00324D31"/>
    <w:rsid w:val="003306AB"/>
    <w:rsid w:val="003308CC"/>
    <w:rsid w:val="00331038"/>
    <w:rsid w:val="00331273"/>
    <w:rsid w:val="003320E8"/>
    <w:rsid w:val="00332633"/>
    <w:rsid w:val="00332899"/>
    <w:rsid w:val="00333089"/>
    <w:rsid w:val="0033350C"/>
    <w:rsid w:val="00333CDF"/>
    <w:rsid w:val="00334CF5"/>
    <w:rsid w:val="00334ECD"/>
    <w:rsid w:val="003355FA"/>
    <w:rsid w:val="00336844"/>
    <w:rsid w:val="00336E01"/>
    <w:rsid w:val="003372FD"/>
    <w:rsid w:val="003378CC"/>
    <w:rsid w:val="00340170"/>
    <w:rsid w:val="0034021A"/>
    <w:rsid w:val="00340C16"/>
    <w:rsid w:val="0034168D"/>
    <w:rsid w:val="00341CF7"/>
    <w:rsid w:val="00343C7B"/>
    <w:rsid w:val="00344384"/>
    <w:rsid w:val="00344528"/>
    <w:rsid w:val="003448A2"/>
    <w:rsid w:val="0034570A"/>
    <w:rsid w:val="00345858"/>
    <w:rsid w:val="00345B17"/>
    <w:rsid w:val="00346275"/>
    <w:rsid w:val="003475B2"/>
    <w:rsid w:val="0034763C"/>
    <w:rsid w:val="003479C3"/>
    <w:rsid w:val="00347AE5"/>
    <w:rsid w:val="00350614"/>
    <w:rsid w:val="00350A14"/>
    <w:rsid w:val="003512DD"/>
    <w:rsid w:val="00351BEA"/>
    <w:rsid w:val="003534CA"/>
    <w:rsid w:val="0035383C"/>
    <w:rsid w:val="00353F2B"/>
    <w:rsid w:val="0035463A"/>
    <w:rsid w:val="00354827"/>
    <w:rsid w:val="00355D4C"/>
    <w:rsid w:val="00355F0E"/>
    <w:rsid w:val="00357090"/>
    <w:rsid w:val="003576A9"/>
    <w:rsid w:val="00357903"/>
    <w:rsid w:val="0036196C"/>
    <w:rsid w:val="00361D64"/>
    <w:rsid w:val="00361F36"/>
    <w:rsid w:val="00363F50"/>
    <w:rsid w:val="003643BB"/>
    <w:rsid w:val="00364B10"/>
    <w:rsid w:val="0036667E"/>
    <w:rsid w:val="0036696A"/>
    <w:rsid w:val="00367769"/>
    <w:rsid w:val="00370D91"/>
    <w:rsid w:val="00373E27"/>
    <w:rsid w:val="0037444D"/>
    <w:rsid w:val="00374662"/>
    <w:rsid w:val="00374AB0"/>
    <w:rsid w:val="00374AB2"/>
    <w:rsid w:val="003757FF"/>
    <w:rsid w:val="00377C29"/>
    <w:rsid w:val="00380C97"/>
    <w:rsid w:val="003810A0"/>
    <w:rsid w:val="003811C5"/>
    <w:rsid w:val="00382894"/>
    <w:rsid w:val="003830B4"/>
    <w:rsid w:val="00384ED5"/>
    <w:rsid w:val="00386245"/>
    <w:rsid w:val="00386571"/>
    <w:rsid w:val="00387D7F"/>
    <w:rsid w:val="0039073B"/>
    <w:rsid w:val="00390840"/>
    <w:rsid w:val="00390BA4"/>
    <w:rsid w:val="00392160"/>
    <w:rsid w:val="00392C35"/>
    <w:rsid w:val="003936E6"/>
    <w:rsid w:val="0039370E"/>
    <w:rsid w:val="00394A71"/>
    <w:rsid w:val="00394BA9"/>
    <w:rsid w:val="00395340"/>
    <w:rsid w:val="00395C47"/>
    <w:rsid w:val="00396145"/>
    <w:rsid w:val="00396423"/>
    <w:rsid w:val="00396A16"/>
    <w:rsid w:val="00397C96"/>
    <w:rsid w:val="00397CDA"/>
    <w:rsid w:val="003A00F2"/>
    <w:rsid w:val="003A0777"/>
    <w:rsid w:val="003A274F"/>
    <w:rsid w:val="003A29A0"/>
    <w:rsid w:val="003A3939"/>
    <w:rsid w:val="003A43A1"/>
    <w:rsid w:val="003A5450"/>
    <w:rsid w:val="003A5627"/>
    <w:rsid w:val="003A5A96"/>
    <w:rsid w:val="003A6C1E"/>
    <w:rsid w:val="003A6D56"/>
    <w:rsid w:val="003A6DF6"/>
    <w:rsid w:val="003A736D"/>
    <w:rsid w:val="003A7CDE"/>
    <w:rsid w:val="003A7DE6"/>
    <w:rsid w:val="003B148C"/>
    <w:rsid w:val="003B26E5"/>
    <w:rsid w:val="003B3550"/>
    <w:rsid w:val="003B46B3"/>
    <w:rsid w:val="003B49B5"/>
    <w:rsid w:val="003B6502"/>
    <w:rsid w:val="003B6E03"/>
    <w:rsid w:val="003B7D6D"/>
    <w:rsid w:val="003C049E"/>
    <w:rsid w:val="003C0675"/>
    <w:rsid w:val="003C0A47"/>
    <w:rsid w:val="003C1A6E"/>
    <w:rsid w:val="003C2765"/>
    <w:rsid w:val="003C30FB"/>
    <w:rsid w:val="003C35D2"/>
    <w:rsid w:val="003C3BF1"/>
    <w:rsid w:val="003C3C0F"/>
    <w:rsid w:val="003C3C58"/>
    <w:rsid w:val="003C4614"/>
    <w:rsid w:val="003C50EA"/>
    <w:rsid w:val="003C5EDD"/>
    <w:rsid w:val="003C62CA"/>
    <w:rsid w:val="003C6EFE"/>
    <w:rsid w:val="003C72F5"/>
    <w:rsid w:val="003C7E3B"/>
    <w:rsid w:val="003C7E49"/>
    <w:rsid w:val="003D06FF"/>
    <w:rsid w:val="003D13E2"/>
    <w:rsid w:val="003D189E"/>
    <w:rsid w:val="003D18D9"/>
    <w:rsid w:val="003D229A"/>
    <w:rsid w:val="003D2C8B"/>
    <w:rsid w:val="003D3A54"/>
    <w:rsid w:val="003D3C18"/>
    <w:rsid w:val="003D3E1D"/>
    <w:rsid w:val="003D3E89"/>
    <w:rsid w:val="003D5401"/>
    <w:rsid w:val="003D6A6B"/>
    <w:rsid w:val="003D7139"/>
    <w:rsid w:val="003D71EF"/>
    <w:rsid w:val="003D75B8"/>
    <w:rsid w:val="003E0115"/>
    <w:rsid w:val="003E18D8"/>
    <w:rsid w:val="003E444A"/>
    <w:rsid w:val="003E4769"/>
    <w:rsid w:val="003E4ADA"/>
    <w:rsid w:val="003E4D5C"/>
    <w:rsid w:val="003E51F9"/>
    <w:rsid w:val="003E583B"/>
    <w:rsid w:val="003E58A1"/>
    <w:rsid w:val="003E59CE"/>
    <w:rsid w:val="003E6E97"/>
    <w:rsid w:val="003F0840"/>
    <w:rsid w:val="003F0DF7"/>
    <w:rsid w:val="003F0EF3"/>
    <w:rsid w:val="003F0F8C"/>
    <w:rsid w:val="003F0FB0"/>
    <w:rsid w:val="003F15AA"/>
    <w:rsid w:val="003F1734"/>
    <w:rsid w:val="003F1878"/>
    <w:rsid w:val="003F1937"/>
    <w:rsid w:val="003F393A"/>
    <w:rsid w:val="003F3AC3"/>
    <w:rsid w:val="003F3DBA"/>
    <w:rsid w:val="003F5A0F"/>
    <w:rsid w:val="003F6109"/>
    <w:rsid w:val="003F6C54"/>
    <w:rsid w:val="003F7575"/>
    <w:rsid w:val="003F7594"/>
    <w:rsid w:val="004007E6"/>
    <w:rsid w:val="0040091C"/>
    <w:rsid w:val="00401177"/>
    <w:rsid w:val="0040159D"/>
    <w:rsid w:val="004030B0"/>
    <w:rsid w:val="00403B09"/>
    <w:rsid w:val="00403D89"/>
    <w:rsid w:val="00405218"/>
    <w:rsid w:val="004056C6"/>
    <w:rsid w:val="00405806"/>
    <w:rsid w:val="00406126"/>
    <w:rsid w:val="00406D14"/>
    <w:rsid w:val="00406DE7"/>
    <w:rsid w:val="00407EF0"/>
    <w:rsid w:val="00412349"/>
    <w:rsid w:val="004128D1"/>
    <w:rsid w:val="00412FE0"/>
    <w:rsid w:val="00413522"/>
    <w:rsid w:val="004139CD"/>
    <w:rsid w:val="00413D11"/>
    <w:rsid w:val="004140F5"/>
    <w:rsid w:val="004145E6"/>
    <w:rsid w:val="00414EC2"/>
    <w:rsid w:val="0041504F"/>
    <w:rsid w:val="00415BC9"/>
    <w:rsid w:val="0041608D"/>
    <w:rsid w:val="004163B2"/>
    <w:rsid w:val="00420261"/>
    <w:rsid w:val="0042175F"/>
    <w:rsid w:val="0042183F"/>
    <w:rsid w:val="00421872"/>
    <w:rsid w:val="0042264E"/>
    <w:rsid w:val="004233FA"/>
    <w:rsid w:val="004235BF"/>
    <w:rsid w:val="00424C9E"/>
    <w:rsid w:val="00425666"/>
    <w:rsid w:val="0042592E"/>
    <w:rsid w:val="0042671E"/>
    <w:rsid w:val="00426C02"/>
    <w:rsid w:val="0042728E"/>
    <w:rsid w:val="00427BD8"/>
    <w:rsid w:val="00427C3A"/>
    <w:rsid w:val="00427F3C"/>
    <w:rsid w:val="00430030"/>
    <w:rsid w:val="004302B2"/>
    <w:rsid w:val="00430A6D"/>
    <w:rsid w:val="00430CEE"/>
    <w:rsid w:val="00430E33"/>
    <w:rsid w:val="0043162D"/>
    <w:rsid w:val="00432B55"/>
    <w:rsid w:val="00433D13"/>
    <w:rsid w:val="00434559"/>
    <w:rsid w:val="00435926"/>
    <w:rsid w:val="004362CD"/>
    <w:rsid w:val="00437331"/>
    <w:rsid w:val="00437928"/>
    <w:rsid w:val="00437E3F"/>
    <w:rsid w:val="00440C2C"/>
    <w:rsid w:val="00440E90"/>
    <w:rsid w:val="0044120E"/>
    <w:rsid w:val="00442090"/>
    <w:rsid w:val="00442166"/>
    <w:rsid w:val="004436C1"/>
    <w:rsid w:val="004437CB"/>
    <w:rsid w:val="004438DA"/>
    <w:rsid w:val="00443ED4"/>
    <w:rsid w:val="004451F3"/>
    <w:rsid w:val="004452F6"/>
    <w:rsid w:val="00445337"/>
    <w:rsid w:val="004461DB"/>
    <w:rsid w:val="0044637E"/>
    <w:rsid w:val="00446384"/>
    <w:rsid w:val="004473AD"/>
    <w:rsid w:val="004511A0"/>
    <w:rsid w:val="00451AEB"/>
    <w:rsid w:val="00451E02"/>
    <w:rsid w:val="004524C9"/>
    <w:rsid w:val="00454279"/>
    <w:rsid w:val="00454859"/>
    <w:rsid w:val="00454C36"/>
    <w:rsid w:val="00454E07"/>
    <w:rsid w:val="00456A0E"/>
    <w:rsid w:val="00457578"/>
    <w:rsid w:val="00460454"/>
    <w:rsid w:val="00462133"/>
    <w:rsid w:val="00462A52"/>
    <w:rsid w:val="00462E3E"/>
    <w:rsid w:val="0046396A"/>
    <w:rsid w:val="00464557"/>
    <w:rsid w:val="00464871"/>
    <w:rsid w:val="00464BE8"/>
    <w:rsid w:val="0046508F"/>
    <w:rsid w:val="00465772"/>
    <w:rsid w:val="004658CE"/>
    <w:rsid w:val="00465D4B"/>
    <w:rsid w:val="004664BB"/>
    <w:rsid w:val="00467973"/>
    <w:rsid w:val="00467A19"/>
    <w:rsid w:val="00470B22"/>
    <w:rsid w:val="00471165"/>
    <w:rsid w:val="00471AE4"/>
    <w:rsid w:val="00472031"/>
    <w:rsid w:val="004736CF"/>
    <w:rsid w:val="0047381C"/>
    <w:rsid w:val="00474DEF"/>
    <w:rsid w:val="0047554D"/>
    <w:rsid w:val="004767F6"/>
    <w:rsid w:val="00476EE0"/>
    <w:rsid w:val="00477809"/>
    <w:rsid w:val="0047784E"/>
    <w:rsid w:val="004779BE"/>
    <w:rsid w:val="00480526"/>
    <w:rsid w:val="00480953"/>
    <w:rsid w:val="004821F1"/>
    <w:rsid w:val="00482F33"/>
    <w:rsid w:val="0048367F"/>
    <w:rsid w:val="00483A97"/>
    <w:rsid w:val="00483B90"/>
    <w:rsid w:val="00484896"/>
    <w:rsid w:val="00484D2E"/>
    <w:rsid w:val="004853D8"/>
    <w:rsid w:val="00486005"/>
    <w:rsid w:val="004862CB"/>
    <w:rsid w:val="00486A0B"/>
    <w:rsid w:val="00487635"/>
    <w:rsid w:val="004877B9"/>
    <w:rsid w:val="00487E74"/>
    <w:rsid w:val="004905C4"/>
    <w:rsid w:val="00491696"/>
    <w:rsid w:val="004918E2"/>
    <w:rsid w:val="004920A2"/>
    <w:rsid w:val="00492771"/>
    <w:rsid w:val="00492A76"/>
    <w:rsid w:val="0049333E"/>
    <w:rsid w:val="00494896"/>
    <w:rsid w:val="00494DA9"/>
    <w:rsid w:val="00495F0E"/>
    <w:rsid w:val="004964FE"/>
    <w:rsid w:val="004967B7"/>
    <w:rsid w:val="0049767F"/>
    <w:rsid w:val="00497F62"/>
    <w:rsid w:val="004A0638"/>
    <w:rsid w:val="004A0A44"/>
    <w:rsid w:val="004A1952"/>
    <w:rsid w:val="004A2BA2"/>
    <w:rsid w:val="004A2C80"/>
    <w:rsid w:val="004A2F90"/>
    <w:rsid w:val="004A2FF0"/>
    <w:rsid w:val="004A4065"/>
    <w:rsid w:val="004A4920"/>
    <w:rsid w:val="004A4974"/>
    <w:rsid w:val="004A4CE4"/>
    <w:rsid w:val="004A51FF"/>
    <w:rsid w:val="004A5292"/>
    <w:rsid w:val="004A63E2"/>
    <w:rsid w:val="004B0082"/>
    <w:rsid w:val="004B01AA"/>
    <w:rsid w:val="004B151E"/>
    <w:rsid w:val="004B2E38"/>
    <w:rsid w:val="004B4536"/>
    <w:rsid w:val="004B45EB"/>
    <w:rsid w:val="004B5540"/>
    <w:rsid w:val="004B6038"/>
    <w:rsid w:val="004B63F0"/>
    <w:rsid w:val="004B72F5"/>
    <w:rsid w:val="004C1534"/>
    <w:rsid w:val="004C1C38"/>
    <w:rsid w:val="004C2437"/>
    <w:rsid w:val="004C2722"/>
    <w:rsid w:val="004C2B9B"/>
    <w:rsid w:val="004C2DFB"/>
    <w:rsid w:val="004C3411"/>
    <w:rsid w:val="004C3B8C"/>
    <w:rsid w:val="004C57FB"/>
    <w:rsid w:val="004D1920"/>
    <w:rsid w:val="004D1C4C"/>
    <w:rsid w:val="004D34AF"/>
    <w:rsid w:val="004D3ABC"/>
    <w:rsid w:val="004D4254"/>
    <w:rsid w:val="004D716F"/>
    <w:rsid w:val="004D7498"/>
    <w:rsid w:val="004D74EA"/>
    <w:rsid w:val="004E015C"/>
    <w:rsid w:val="004E1CFA"/>
    <w:rsid w:val="004E481E"/>
    <w:rsid w:val="004E5687"/>
    <w:rsid w:val="004E5C6B"/>
    <w:rsid w:val="004E5EA6"/>
    <w:rsid w:val="004E6327"/>
    <w:rsid w:val="004E65B4"/>
    <w:rsid w:val="004E6EEA"/>
    <w:rsid w:val="004E6F55"/>
    <w:rsid w:val="004E7164"/>
    <w:rsid w:val="004E751D"/>
    <w:rsid w:val="004E7BCC"/>
    <w:rsid w:val="004E7E2B"/>
    <w:rsid w:val="004F02DD"/>
    <w:rsid w:val="004F07E9"/>
    <w:rsid w:val="004F1307"/>
    <w:rsid w:val="004F1AB0"/>
    <w:rsid w:val="004F2B8E"/>
    <w:rsid w:val="004F3142"/>
    <w:rsid w:val="004F340E"/>
    <w:rsid w:val="004F3A5A"/>
    <w:rsid w:val="004F4B94"/>
    <w:rsid w:val="004F6649"/>
    <w:rsid w:val="004F6FFE"/>
    <w:rsid w:val="00500AD0"/>
    <w:rsid w:val="00500E9E"/>
    <w:rsid w:val="00500FEA"/>
    <w:rsid w:val="00501BCB"/>
    <w:rsid w:val="005034F3"/>
    <w:rsid w:val="00503BEA"/>
    <w:rsid w:val="00504FB2"/>
    <w:rsid w:val="00505ED1"/>
    <w:rsid w:val="00506672"/>
    <w:rsid w:val="00506F8E"/>
    <w:rsid w:val="00510D55"/>
    <w:rsid w:val="0051144F"/>
    <w:rsid w:val="0051163E"/>
    <w:rsid w:val="00513C94"/>
    <w:rsid w:val="00514049"/>
    <w:rsid w:val="00514459"/>
    <w:rsid w:val="00514E91"/>
    <w:rsid w:val="00516B76"/>
    <w:rsid w:val="00516F43"/>
    <w:rsid w:val="00516F8A"/>
    <w:rsid w:val="00517A96"/>
    <w:rsid w:val="005201F3"/>
    <w:rsid w:val="0052027A"/>
    <w:rsid w:val="005214EF"/>
    <w:rsid w:val="005232B3"/>
    <w:rsid w:val="00523CBA"/>
    <w:rsid w:val="00523ED5"/>
    <w:rsid w:val="005241E0"/>
    <w:rsid w:val="00524315"/>
    <w:rsid w:val="005250CF"/>
    <w:rsid w:val="00525C02"/>
    <w:rsid w:val="00526C2E"/>
    <w:rsid w:val="00527986"/>
    <w:rsid w:val="00527989"/>
    <w:rsid w:val="00527C9C"/>
    <w:rsid w:val="00527E7E"/>
    <w:rsid w:val="00530557"/>
    <w:rsid w:val="00530CF0"/>
    <w:rsid w:val="00531963"/>
    <w:rsid w:val="005324B8"/>
    <w:rsid w:val="00532567"/>
    <w:rsid w:val="0053256D"/>
    <w:rsid w:val="00534EB6"/>
    <w:rsid w:val="005362AF"/>
    <w:rsid w:val="005366A4"/>
    <w:rsid w:val="00540225"/>
    <w:rsid w:val="00540C75"/>
    <w:rsid w:val="00540E20"/>
    <w:rsid w:val="0054104A"/>
    <w:rsid w:val="00541828"/>
    <w:rsid w:val="005431C9"/>
    <w:rsid w:val="00543A4B"/>
    <w:rsid w:val="00543AF3"/>
    <w:rsid w:val="00543E9F"/>
    <w:rsid w:val="00544004"/>
    <w:rsid w:val="00544403"/>
    <w:rsid w:val="005448F2"/>
    <w:rsid w:val="00544A58"/>
    <w:rsid w:val="00545C6C"/>
    <w:rsid w:val="005462E6"/>
    <w:rsid w:val="00546628"/>
    <w:rsid w:val="005479EB"/>
    <w:rsid w:val="0055046E"/>
    <w:rsid w:val="00550C5B"/>
    <w:rsid w:val="00551338"/>
    <w:rsid w:val="005514E0"/>
    <w:rsid w:val="0055153A"/>
    <w:rsid w:val="0055199A"/>
    <w:rsid w:val="00551C08"/>
    <w:rsid w:val="00551D27"/>
    <w:rsid w:val="005520B5"/>
    <w:rsid w:val="00552ABC"/>
    <w:rsid w:val="00553B89"/>
    <w:rsid w:val="005541E8"/>
    <w:rsid w:val="00554370"/>
    <w:rsid w:val="00554E29"/>
    <w:rsid w:val="0055542F"/>
    <w:rsid w:val="005561B2"/>
    <w:rsid w:val="005575C0"/>
    <w:rsid w:val="005579ED"/>
    <w:rsid w:val="00557B3E"/>
    <w:rsid w:val="00557BAE"/>
    <w:rsid w:val="00557BF1"/>
    <w:rsid w:val="005611CE"/>
    <w:rsid w:val="00561282"/>
    <w:rsid w:val="00561659"/>
    <w:rsid w:val="005616CA"/>
    <w:rsid w:val="00561AEA"/>
    <w:rsid w:val="00562498"/>
    <w:rsid w:val="00562EBE"/>
    <w:rsid w:val="0056378E"/>
    <w:rsid w:val="005642F7"/>
    <w:rsid w:val="00564ADF"/>
    <w:rsid w:val="00564AF1"/>
    <w:rsid w:val="00564CDB"/>
    <w:rsid w:val="00565434"/>
    <w:rsid w:val="0056643C"/>
    <w:rsid w:val="00566EF1"/>
    <w:rsid w:val="00566F14"/>
    <w:rsid w:val="00567D5F"/>
    <w:rsid w:val="00571A1B"/>
    <w:rsid w:val="00572DBD"/>
    <w:rsid w:val="005735F9"/>
    <w:rsid w:val="0057367C"/>
    <w:rsid w:val="005749DE"/>
    <w:rsid w:val="00575FB8"/>
    <w:rsid w:val="005760D8"/>
    <w:rsid w:val="005764D5"/>
    <w:rsid w:val="005765AD"/>
    <w:rsid w:val="0057661B"/>
    <w:rsid w:val="00577210"/>
    <w:rsid w:val="00580456"/>
    <w:rsid w:val="00580699"/>
    <w:rsid w:val="0058116F"/>
    <w:rsid w:val="00581464"/>
    <w:rsid w:val="0058248E"/>
    <w:rsid w:val="00583E1C"/>
    <w:rsid w:val="00584676"/>
    <w:rsid w:val="00584CDE"/>
    <w:rsid w:val="005858C5"/>
    <w:rsid w:val="00585CA7"/>
    <w:rsid w:val="005863A8"/>
    <w:rsid w:val="00587311"/>
    <w:rsid w:val="0058736E"/>
    <w:rsid w:val="005875A6"/>
    <w:rsid w:val="00587763"/>
    <w:rsid w:val="00587797"/>
    <w:rsid w:val="00587F1E"/>
    <w:rsid w:val="00590328"/>
    <w:rsid w:val="00591981"/>
    <w:rsid w:val="00591C4A"/>
    <w:rsid w:val="0059289C"/>
    <w:rsid w:val="005929D6"/>
    <w:rsid w:val="00592C65"/>
    <w:rsid w:val="00593C8D"/>
    <w:rsid w:val="00593CDD"/>
    <w:rsid w:val="00594258"/>
    <w:rsid w:val="00594D76"/>
    <w:rsid w:val="005951F1"/>
    <w:rsid w:val="00596183"/>
    <w:rsid w:val="00596B22"/>
    <w:rsid w:val="00596C44"/>
    <w:rsid w:val="005A24FD"/>
    <w:rsid w:val="005A493E"/>
    <w:rsid w:val="005A51C6"/>
    <w:rsid w:val="005A5218"/>
    <w:rsid w:val="005A5564"/>
    <w:rsid w:val="005A5955"/>
    <w:rsid w:val="005A59E7"/>
    <w:rsid w:val="005A6000"/>
    <w:rsid w:val="005A642F"/>
    <w:rsid w:val="005A6E75"/>
    <w:rsid w:val="005A72FF"/>
    <w:rsid w:val="005A7CF0"/>
    <w:rsid w:val="005A7F6C"/>
    <w:rsid w:val="005B119C"/>
    <w:rsid w:val="005B160E"/>
    <w:rsid w:val="005B24F5"/>
    <w:rsid w:val="005B2978"/>
    <w:rsid w:val="005B2DE2"/>
    <w:rsid w:val="005B30A0"/>
    <w:rsid w:val="005B34DA"/>
    <w:rsid w:val="005B4657"/>
    <w:rsid w:val="005B57C9"/>
    <w:rsid w:val="005B66E1"/>
    <w:rsid w:val="005B767B"/>
    <w:rsid w:val="005C01E1"/>
    <w:rsid w:val="005C036D"/>
    <w:rsid w:val="005C1227"/>
    <w:rsid w:val="005C1526"/>
    <w:rsid w:val="005C1901"/>
    <w:rsid w:val="005C1E57"/>
    <w:rsid w:val="005C1F55"/>
    <w:rsid w:val="005C2029"/>
    <w:rsid w:val="005C253D"/>
    <w:rsid w:val="005C2B64"/>
    <w:rsid w:val="005C35EE"/>
    <w:rsid w:val="005C4A85"/>
    <w:rsid w:val="005C4B1C"/>
    <w:rsid w:val="005C4EBB"/>
    <w:rsid w:val="005C53C7"/>
    <w:rsid w:val="005C5A72"/>
    <w:rsid w:val="005C612C"/>
    <w:rsid w:val="005C6170"/>
    <w:rsid w:val="005C6B66"/>
    <w:rsid w:val="005C74FE"/>
    <w:rsid w:val="005C751E"/>
    <w:rsid w:val="005C7543"/>
    <w:rsid w:val="005C766E"/>
    <w:rsid w:val="005C777E"/>
    <w:rsid w:val="005D07D7"/>
    <w:rsid w:val="005D14C8"/>
    <w:rsid w:val="005D2321"/>
    <w:rsid w:val="005D2D42"/>
    <w:rsid w:val="005D3150"/>
    <w:rsid w:val="005D33DE"/>
    <w:rsid w:val="005D352C"/>
    <w:rsid w:val="005D35DB"/>
    <w:rsid w:val="005D3D0C"/>
    <w:rsid w:val="005D4359"/>
    <w:rsid w:val="005D4D5C"/>
    <w:rsid w:val="005D52C3"/>
    <w:rsid w:val="005D57F3"/>
    <w:rsid w:val="005D605C"/>
    <w:rsid w:val="005D7708"/>
    <w:rsid w:val="005D775E"/>
    <w:rsid w:val="005D779D"/>
    <w:rsid w:val="005E16AB"/>
    <w:rsid w:val="005E2038"/>
    <w:rsid w:val="005E240E"/>
    <w:rsid w:val="005E31EC"/>
    <w:rsid w:val="005E382E"/>
    <w:rsid w:val="005E3A7A"/>
    <w:rsid w:val="005E3C81"/>
    <w:rsid w:val="005E404B"/>
    <w:rsid w:val="005E4D89"/>
    <w:rsid w:val="005E4FE7"/>
    <w:rsid w:val="005E5613"/>
    <w:rsid w:val="005E59CA"/>
    <w:rsid w:val="005E7667"/>
    <w:rsid w:val="005E79D4"/>
    <w:rsid w:val="005E7C8B"/>
    <w:rsid w:val="005F131F"/>
    <w:rsid w:val="005F1B0D"/>
    <w:rsid w:val="005F1EAD"/>
    <w:rsid w:val="005F23C5"/>
    <w:rsid w:val="005F2B2B"/>
    <w:rsid w:val="005F3336"/>
    <w:rsid w:val="005F35A9"/>
    <w:rsid w:val="005F3879"/>
    <w:rsid w:val="005F4174"/>
    <w:rsid w:val="005F51AD"/>
    <w:rsid w:val="005F51F2"/>
    <w:rsid w:val="005F5734"/>
    <w:rsid w:val="005F5C9E"/>
    <w:rsid w:val="005F61CA"/>
    <w:rsid w:val="005F7368"/>
    <w:rsid w:val="005F756E"/>
    <w:rsid w:val="005F7A79"/>
    <w:rsid w:val="005F7C4B"/>
    <w:rsid w:val="00600D88"/>
    <w:rsid w:val="00602B52"/>
    <w:rsid w:val="006035B4"/>
    <w:rsid w:val="0060363A"/>
    <w:rsid w:val="006105E3"/>
    <w:rsid w:val="00610B12"/>
    <w:rsid w:val="006115A1"/>
    <w:rsid w:val="00612749"/>
    <w:rsid w:val="00613679"/>
    <w:rsid w:val="006148BE"/>
    <w:rsid w:val="006149D3"/>
    <w:rsid w:val="0061537D"/>
    <w:rsid w:val="00615C4A"/>
    <w:rsid w:val="00616658"/>
    <w:rsid w:val="00616BBE"/>
    <w:rsid w:val="00617A31"/>
    <w:rsid w:val="00620B21"/>
    <w:rsid w:val="00621396"/>
    <w:rsid w:val="006216FF"/>
    <w:rsid w:val="00621AE6"/>
    <w:rsid w:val="00621AFC"/>
    <w:rsid w:val="006234A1"/>
    <w:rsid w:val="00623C4E"/>
    <w:rsid w:val="0062411C"/>
    <w:rsid w:val="00625500"/>
    <w:rsid w:val="006263CE"/>
    <w:rsid w:val="0062703E"/>
    <w:rsid w:val="006304E1"/>
    <w:rsid w:val="00630571"/>
    <w:rsid w:val="006311F9"/>
    <w:rsid w:val="00631932"/>
    <w:rsid w:val="00632115"/>
    <w:rsid w:val="006327FA"/>
    <w:rsid w:val="00633477"/>
    <w:rsid w:val="006348E1"/>
    <w:rsid w:val="006349C4"/>
    <w:rsid w:val="00635ADE"/>
    <w:rsid w:val="00636441"/>
    <w:rsid w:val="006364B4"/>
    <w:rsid w:val="00636791"/>
    <w:rsid w:val="00637908"/>
    <w:rsid w:val="00637A21"/>
    <w:rsid w:val="00637AB4"/>
    <w:rsid w:val="0064046C"/>
    <w:rsid w:val="006406CC"/>
    <w:rsid w:val="00640B5B"/>
    <w:rsid w:val="0064122C"/>
    <w:rsid w:val="00641460"/>
    <w:rsid w:val="006419C0"/>
    <w:rsid w:val="00643D7B"/>
    <w:rsid w:val="00644CAE"/>
    <w:rsid w:val="00645246"/>
    <w:rsid w:val="006461EB"/>
    <w:rsid w:val="00646739"/>
    <w:rsid w:val="00652DE3"/>
    <w:rsid w:val="006539F4"/>
    <w:rsid w:val="006544FC"/>
    <w:rsid w:val="00654B76"/>
    <w:rsid w:val="00655313"/>
    <w:rsid w:val="006576B0"/>
    <w:rsid w:val="00660279"/>
    <w:rsid w:val="006603CE"/>
    <w:rsid w:val="0066053B"/>
    <w:rsid w:val="00660672"/>
    <w:rsid w:val="006606DE"/>
    <w:rsid w:val="006606F2"/>
    <w:rsid w:val="006607C2"/>
    <w:rsid w:val="00661174"/>
    <w:rsid w:val="00661E47"/>
    <w:rsid w:val="00663D32"/>
    <w:rsid w:val="00663F73"/>
    <w:rsid w:val="00664711"/>
    <w:rsid w:val="00664881"/>
    <w:rsid w:val="006652DD"/>
    <w:rsid w:val="0066547D"/>
    <w:rsid w:val="00666A72"/>
    <w:rsid w:val="00670078"/>
    <w:rsid w:val="0067041A"/>
    <w:rsid w:val="00671DBB"/>
    <w:rsid w:val="00671E6A"/>
    <w:rsid w:val="0067276C"/>
    <w:rsid w:val="00672842"/>
    <w:rsid w:val="00672F3F"/>
    <w:rsid w:val="00672FA3"/>
    <w:rsid w:val="0067454D"/>
    <w:rsid w:val="006754A2"/>
    <w:rsid w:val="006755A9"/>
    <w:rsid w:val="00676611"/>
    <w:rsid w:val="00677592"/>
    <w:rsid w:val="00677CEC"/>
    <w:rsid w:val="00680539"/>
    <w:rsid w:val="00680609"/>
    <w:rsid w:val="00682ACC"/>
    <w:rsid w:val="00682FD9"/>
    <w:rsid w:val="006834E2"/>
    <w:rsid w:val="006837DA"/>
    <w:rsid w:val="0068431C"/>
    <w:rsid w:val="00684EFE"/>
    <w:rsid w:val="00684FAE"/>
    <w:rsid w:val="006854E6"/>
    <w:rsid w:val="006867F7"/>
    <w:rsid w:val="00686E3B"/>
    <w:rsid w:val="006877ED"/>
    <w:rsid w:val="00690B49"/>
    <w:rsid w:val="006927C9"/>
    <w:rsid w:val="00692872"/>
    <w:rsid w:val="00692CF6"/>
    <w:rsid w:val="00693A35"/>
    <w:rsid w:val="0069471C"/>
    <w:rsid w:val="0069514D"/>
    <w:rsid w:val="00695301"/>
    <w:rsid w:val="006961B3"/>
    <w:rsid w:val="00696408"/>
    <w:rsid w:val="006966E9"/>
    <w:rsid w:val="006966F4"/>
    <w:rsid w:val="00696D76"/>
    <w:rsid w:val="00696FB6"/>
    <w:rsid w:val="006A156B"/>
    <w:rsid w:val="006A1B20"/>
    <w:rsid w:val="006A22DE"/>
    <w:rsid w:val="006A3D5B"/>
    <w:rsid w:val="006A6070"/>
    <w:rsid w:val="006A6A02"/>
    <w:rsid w:val="006A7077"/>
    <w:rsid w:val="006A7262"/>
    <w:rsid w:val="006A74FD"/>
    <w:rsid w:val="006A7DCC"/>
    <w:rsid w:val="006A7EE4"/>
    <w:rsid w:val="006B0182"/>
    <w:rsid w:val="006B1030"/>
    <w:rsid w:val="006B1824"/>
    <w:rsid w:val="006B1FE4"/>
    <w:rsid w:val="006B27A8"/>
    <w:rsid w:val="006B2C34"/>
    <w:rsid w:val="006B32F1"/>
    <w:rsid w:val="006B491D"/>
    <w:rsid w:val="006B61C8"/>
    <w:rsid w:val="006B6680"/>
    <w:rsid w:val="006B72B8"/>
    <w:rsid w:val="006B796F"/>
    <w:rsid w:val="006C00F1"/>
    <w:rsid w:val="006C03F6"/>
    <w:rsid w:val="006C0787"/>
    <w:rsid w:val="006C10AE"/>
    <w:rsid w:val="006C20BD"/>
    <w:rsid w:val="006C23CE"/>
    <w:rsid w:val="006C2A36"/>
    <w:rsid w:val="006C3366"/>
    <w:rsid w:val="006C42A0"/>
    <w:rsid w:val="006C4DC6"/>
    <w:rsid w:val="006C51F5"/>
    <w:rsid w:val="006C5AB9"/>
    <w:rsid w:val="006C66B7"/>
    <w:rsid w:val="006C79DA"/>
    <w:rsid w:val="006C7ACF"/>
    <w:rsid w:val="006C7CD3"/>
    <w:rsid w:val="006D011F"/>
    <w:rsid w:val="006D032A"/>
    <w:rsid w:val="006D0356"/>
    <w:rsid w:val="006D0D44"/>
    <w:rsid w:val="006D200F"/>
    <w:rsid w:val="006D2A44"/>
    <w:rsid w:val="006D2AAC"/>
    <w:rsid w:val="006D2C45"/>
    <w:rsid w:val="006D402A"/>
    <w:rsid w:val="006D43DB"/>
    <w:rsid w:val="006D61F3"/>
    <w:rsid w:val="006D62C5"/>
    <w:rsid w:val="006D6FF8"/>
    <w:rsid w:val="006D7860"/>
    <w:rsid w:val="006E0683"/>
    <w:rsid w:val="006E0A1A"/>
    <w:rsid w:val="006E1306"/>
    <w:rsid w:val="006E265C"/>
    <w:rsid w:val="006E2A11"/>
    <w:rsid w:val="006E33FD"/>
    <w:rsid w:val="006E3F27"/>
    <w:rsid w:val="006E4474"/>
    <w:rsid w:val="006E4742"/>
    <w:rsid w:val="006E4C69"/>
    <w:rsid w:val="006E52E9"/>
    <w:rsid w:val="006F09AE"/>
    <w:rsid w:val="006F1A39"/>
    <w:rsid w:val="006F268C"/>
    <w:rsid w:val="006F30D6"/>
    <w:rsid w:val="006F3266"/>
    <w:rsid w:val="006F3271"/>
    <w:rsid w:val="006F361F"/>
    <w:rsid w:val="006F4116"/>
    <w:rsid w:val="006F5047"/>
    <w:rsid w:val="006F542A"/>
    <w:rsid w:val="006F5C0F"/>
    <w:rsid w:val="006F632C"/>
    <w:rsid w:val="006F7307"/>
    <w:rsid w:val="006F73D2"/>
    <w:rsid w:val="007005F6"/>
    <w:rsid w:val="00701E4B"/>
    <w:rsid w:val="00701F3B"/>
    <w:rsid w:val="00702FB0"/>
    <w:rsid w:val="00703082"/>
    <w:rsid w:val="007033A7"/>
    <w:rsid w:val="007039E9"/>
    <w:rsid w:val="007041BD"/>
    <w:rsid w:val="00705913"/>
    <w:rsid w:val="007064D1"/>
    <w:rsid w:val="00706962"/>
    <w:rsid w:val="00706A76"/>
    <w:rsid w:val="00707D9C"/>
    <w:rsid w:val="00710311"/>
    <w:rsid w:val="00710828"/>
    <w:rsid w:val="00711A25"/>
    <w:rsid w:val="00711A62"/>
    <w:rsid w:val="007131A2"/>
    <w:rsid w:val="007146D2"/>
    <w:rsid w:val="00714E70"/>
    <w:rsid w:val="00715011"/>
    <w:rsid w:val="007158BC"/>
    <w:rsid w:val="0071630B"/>
    <w:rsid w:val="00716618"/>
    <w:rsid w:val="00717570"/>
    <w:rsid w:val="00717C02"/>
    <w:rsid w:val="0072081C"/>
    <w:rsid w:val="00721730"/>
    <w:rsid w:val="00721D4E"/>
    <w:rsid w:val="00722E6B"/>
    <w:rsid w:val="00723056"/>
    <w:rsid w:val="0072387F"/>
    <w:rsid w:val="00724C94"/>
    <w:rsid w:val="00727172"/>
    <w:rsid w:val="00727667"/>
    <w:rsid w:val="007278E7"/>
    <w:rsid w:val="007301CF"/>
    <w:rsid w:val="00730AF1"/>
    <w:rsid w:val="0073169C"/>
    <w:rsid w:val="00731FAB"/>
    <w:rsid w:val="007321A8"/>
    <w:rsid w:val="00732E7B"/>
    <w:rsid w:val="0073380F"/>
    <w:rsid w:val="0073403E"/>
    <w:rsid w:val="007348E6"/>
    <w:rsid w:val="00734CE3"/>
    <w:rsid w:val="00734E19"/>
    <w:rsid w:val="007355DC"/>
    <w:rsid w:val="0073566B"/>
    <w:rsid w:val="00735A69"/>
    <w:rsid w:val="00735B9A"/>
    <w:rsid w:val="00736280"/>
    <w:rsid w:val="0073792F"/>
    <w:rsid w:val="0074062C"/>
    <w:rsid w:val="0074096D"/>
    <w:rsid w:val="00740A5F"/>
    <w:rsid w:val="00740DC4"/>
    <w:rsid w:val="00741599"/>
    <w:rsid w:val="00741921"/>
    <w:rsid w:val="0074234B"/>
    <w:rsid w:val="00743720"/>
    <w:rsid w:val="007438FF"/>
    <w:rsid w:val="00745A2C"/>
    <w:rsid w:val="007467D6"/>
    <w:rsid w:val="00746D77"/>
    <w:rsid w:val="00746DF8"/>
    <w:rsid w:val="007477BB"/>
    <w:rsid w:val="00747C1A"/>
    <w:rsid w:val="00750CA0"/>
    <w:rsid w:val="0075151F"/>
    <w:rsid w:val="00751C4D"/>
    <w:rsid w:val="00752A5C"/>
    <w:rsid w:val="00752DBE"/>
    <w:rsid w:val="00752EB9"/>
    <w:rsid w:val="007531C2"/>
    <w:rsid w:val="007535A7"/>
    <w:rsid w:val="007535C5"/>
    <w:rsid w:val="007537CB"/>
    <w:rsid w:val="007546D4"/>
    <w:rsid w:val="007548C2"/>
    <w:rsid w:val="00755B16"/>
    <w:rsid w:val="00760C49"/>
    <w:rsid w:val="00761250"/>
    <w:rsid w:val="00762A69"/>
    <w:rsid w:val="0076311F"/>
    <w:rsid w:val="00763515"/>
    <w:rsid w:val="007635AD"/>
    <w:rsid w:val="00763934"/>
    <w:rsid w:val="00765844"/>
    <w:rsid w:val="007663DF"/>
    <w:rsid w:val="00766545"/>
    <w:rsid w:val="0076750E"/>
    <w:rsid w:val="007675D6"/>
    <w:rsid w:val="00767737"/>
    <w:rsid w:val="00770FB7"/>
    <w:rsid w:val="007716E0"/>
    <w:rsid w:val="00772C8C"/>
    <w:rsid w:val="00774351"/>
    <w:rsid w:val="00774677"/>
    <w:rsid w:val="00775A0F"/>
    <w:rsid w:val="00777467"/>
    <w:rsid w:val="00777A9D"/>
    <w:rsid w:val="00777C59"/>
    <w:rsid w:val="0078025C"/>
    <w:rsid w:val="0078030D"/>
    <w:rsid w:val="00781202"/>
    <w:rsid w:val="00781404"/>
    <w:rsid w:val="00781556"/>
    <w:rsid w:val="00781684"/>
    <w:rsid w:val="00781AFC"/>
    <w:rsid w:val="0078249C"/>
    <w:rsid w:val="0078279C"/>
    <w:rsid w:val="007830AA"/>
    <w:rsid w:val="00783EE0"/>
    <w:rsid w:val="00784202"/>
    <w:rsid w:val="007846C1"/>
    <w:rsid w:val="0078478D"/>
    <w:rsid w:val="00785005"/>
    <w:rsid w:val="007856A7"/>
    <w:rsid w:val="00785F4C"/>
    <w:rsid w:val="00786357"/>
    <w:rsid w:val="00786752"/>
    <w:rsid w:val="00787671"/>
    <w:rsid w:val="00787BD1"/>
    <w:rsid w:val="00790E28"/>
    <w:rsid w:val="00791F98"/>
    <w:rsid w:val="007926F1"/>
    <w:rsid w:val="00792A59"/>
    <w:rsid w:val="00793223"/>
    <w:rsid w:val="0079399E"/>
    <w:rsid w:val="00793B84"/>
    <w:rsid w:val="00794165"/>
    <w:rsid w:val="00794507"/>
    <w:rsid w:val="00794ACE"/>
    <w:rsid w:val="00795025"/>
    <w:rsid w:val="00795115"/>
    <w:rsid w:val="007969BD"/>
    <w:rsid w:val="00796A13"/>
    <w:rsid w:val="00797128"/>
    <w:rsid w:val="00797766"/>
    <w:rsid w:val="00797F9C"/>
    <w:rsid w:val="007A0842"/>
    <w:rsid w:val="007A1034"/>
    <w:rsid w:val="007A177B"/>
    <w:rsid w:val="007A1E60"/>
    <w:rsid w:val="007A25A4"/>
    <w:rsid w:val="007A2D81"/>
    <w:rsid w:val="007A3499"/>
    <w:rsid w:val="007A3580"/>
    <w:rsid w:val="007A40D8"/>
    <w:rsid w:val="007A413E"/>
    <w:rsid w:val="007A4DF2"/>
    <w:rsid w:val="007A52F6"/>
    <w:rsid w:val="007A5ABB"/>
    <w:rsid w:val="007A5BBA"/>
    <w:rsid w:val="007A5E0F"/>
    <w:rsid w:val="007A6143"/>
    <w:rsid w:val="007A67C6"/>
    <w:rsid w:val="007A7734"/>
    <w:rsid w:val="007A7766"/>
    <w:rsid w:val="007A7870"/>
    <w:rsid w:val="007A7BCF"/>
    <w:rsid w:val="007B00FB"/>
    <w:rsid w:val="007B09FB"/>
    <w:rsid w:val="007B0DC8"/>
    <w:rsid w:val="007B0E61"/>
    <w:rsid w:val="007B0F44"/>
    <w:rsid w:val="007B2D88"/>
    <w:rsid w:val="007B35A0"/>
    <w:rsid w:val="007B3AD8"/>
    <w:rsid w:val="007B3CFE"/>
    <w:rsid w:val="007B5980"/>
    <w:rsid w:val="007B6B02"/>
    <w:rsid w:val="007B7016"/>
    <w:rsid w:val="007B7068"/>
    <w:rsid w:val="007C026A"/>
    <w:rsid w:val="007C0698"/>
    <w:rsid w:val="007C09A6"/>
    <w:rsid w:val="007C0E45"/>
    <w:rsid w:val="007C2C36"/>
    <w:rsid w:val="007C3031"/>
    <w:rsid w:val="007C33ED"/>
    <w:rsid w:val="007C368A"/>
    <w:rsid w:val="007C3766"/>
    <w:rsid w:val="007C47E8"/>
    <w:rsid w:val="007C5BE0"/>
    <w:rsid w:val="007C6C40"/>
    <w:rsid w:val="007C7E6D"/>
    <w:rsid w:val="007D1907"/>
    <w:rsid w:val="007D1B05"/>
    <w:rsid w:val="007D2610"/>
    <w:rsid w:val="007D26B4"/>
    <w:rsid w:val="007D37BC"/>
    <w:rsid w:val="007D4832"/>
    <w:rsid w:val="007D7467"/>
    <w:rsid w:val="007D7D55"/>
    <w:rsid w:val="007E05F5"/>
    <w:rsid w:val="007E1858"/>
    <w:rsid w:val="007E195F"/>
    <w:rsid w:val="007E2191"/>
    <w:rsid w:val="007E3FC8"/>
    <w:rsid w:val="007E5B7C"/>
    <w:rsid w:val="007E6F05"/>
    <w:rsid w:val="007E7259"/>
    <w:rsid w:val="007E73E5"/>
    <w:rsid w:val="007E745D"/>
    <w:rsid w:val="007E7647"/>
    <w:rsid w:val="007E7890"/>
    <w:rsid w:val="007E78EF"/>
    <w:rsid w:val="007E7977"/>
    <w:rsid w:val="007F05F8"/>
    <w:rsid w:val="007F1FA2"/>
    <w:rsid w:val="007F2359"/>
    <w:rsid w:val="007F3080"/>
    <w:rsid w:val="007F35B2"/>
    <w:rsid w:val="007F3954"/>
    <w:rsid w:val="007F4950"/>
    <w:rsid w:val="007F4CD5"/>
    <w:rsid w:val="007F539B"/>
    <w:rsid w:val="00800F80"/>
    <w:rsid w:val="00801287"/>
    <w:rsid w:val="00801E05"/>
    <w:rsid w:val="0080204B"/>
    <w:rsid w:val="008020C7"/>
    <w:rsid w:val="00803070"/>
    <w:rsid w:val="00803198"/>
    <w:rsid w:val="008039ED"/>
    <w:rsid w:val="00803FE7"/>
    <w:rsid w:val="00804142"/>
    <w:rsid w:val="0080436D"/>
    <w:rsid w:val="00804866"/>
    <w:rsid w:val="00804D83"/>
    <w:rsid w:val="00805226"/>
    <w:rsid w:val="008068A9"/>
    <w:rsid w:val="00806AF2"/>
    <w:rsid w:val="00806FAB"/>
    <w:rsid w:val="008073BA"/>
    <w:rsid w:val="00807E41"/>
    <w:rsid w:val="008117E7"/>
    <w:rsid w:val="0081268A"/>
    <w:rsid w:val="00812FF2"/>
    <w:rsid w:val="00813C31"/>
    <w:rsid w:val="00813ED4"/>
    <w:rsid w:val="00814B11"/>
    <w:rsid w:val="008168C4"/>
    <w:rsid w:val="00817194"/>
    <w:rsid w:val="0081796D"/>
    <w:rsid w:val="00817D35"/>
    <w:rsid w:val="008212D3"/>
    <w:rsid w:val="008213BA"/>
    <w:rsid w:val="00822221"/>
    <w:rsid w:val="00822A26"/>
    <w:rsid w:val="0082377A"/>
    <w:rsid w:val="008245BC"/>
    <w:rsid w:val="00824DBF"/>
    <w:rsid w:val="008250D1"/>
    <w:rsid w:val="008254C4"/>
    <w:rsid w:val="008256E7"/>
    <w:rsid w:val="008256FE"/>
    <w:rsid w:val="00825A12"/>
    <w:rsid w:val="00825F81"/>
    <w:rsid w:val="0082624F"/>
    <w:rsid w:val="00827200"/>
    <w:rsid w:val="0082753E"/>
    <w:rsid w:val="008279D1"/>
    <w:rsid w:val="00830872"/>
    <w:rsid w:val="00831D35"/>
    <w:rsid w:val="00832459"/>
    <w:rsid w:val="0083303A"/>
    <w:rsid w:val="00833988"/>
    <w:rsid w:val="008347EC"/>
    <w:rsid w:val="0083484E"/>
    <w:rsid w:val="0083492B"/>
    <w:rsid w:val="008349D8"/>
    <w:rsid w:val="00834F64"/>
    <w:rsid w:val="008358AF"/>
    <w:rsid w:val="00835C6D"/>
    <w:rsid w:val="00836BEE"/>
    <w:rsid w:val="00836C66"/>
    <w:rsid w:val="00837D16"/>
    <w:rsid w:val="00840512"/>
    <w:rsid w:val="008408F4"/>
    <w:rsid w:val="008414B8"/>
    <w:rsid w:val="008420D2"/>
    <w:rsid w:val="008422C8"/>
    <w:rsid w:val="00843053"/>
    <w:rsid w:val="00843FF3"/>
    <w:rsid w:val="00844308"/>
    <w:rsid w:val="0084440D"/>
    <w:rsid w:val="008450B9"/>
    <w:rsid w:val="00845D8C"/>
    <w:rsid w:val="0084605B"/>
    <w:rsid w:val="00846A7A"/>
    <w:rsid w:val="00847666"/>
    <w:rsid w:val="008515C7"/>
    <w:rsid w:val="00851963"/>
    <w:rsid w:val="00852492"/>
    <w:rsid w:val="00853B51"/>
    <w:rsid w:val="008552DB"/>
    <w:rsid w:val="00855300"/>
    <w:rsid w:val="008558E1"/>
    <w:rsid w:val="0085690B"/>
    <w:rsid w:val="00856DF0"/>
    <w:rsid w:val="008574E4"/>
    <w:rsid w:val="00857CA9"/>
    <w:rsid w:val="00857EA2"/>
    <w:rsid w:val="00861538"/>
    <w:rsid w:val="008629EE"/>
    <w:rsid w:val="008630FF"/>
    <w:rsid w:val="008636BC"/>
    <w:rsid w:val="00864411"/>
    <w:rsid w:val="008646CA"/>
    <w:rsid w:val="008660FD"/>
    <w:rsid w:val="00866819"/>
    <w:rsid w:val="00866949"/>
    <w:rsid w:val="008672B0"/>
    <w:rsid w:val="008703D6"/>
    <w:rsid w:val="00872342"/>
    <w:rsid w:val="008734A1"/>
    <w:rsid w:val="008758F0"/>
    <w:rsid w:val="00875D60"/>
    <w:rsid w:val="00876247"/>
    <w:rsid w:val="0087731E"/>
    <w:rsid w:val="00877991"/>
    <w:rsid w:val="008779F6"/>
    <w:rsid w:val="00881AC4"/>
    <w:rsid w:val="0088293A"/>
    <w:rsid w:val="0088420E"/>
    <w:rsid w:val="00884D4C"/>
    <w:rsid w:val="00884DA2"/>
    <w:rsid w:val="00884F46"/>
    <w:rsid w:val="008856D5"/>
    <w:rsid w:val="0088669B"/>
    <w:rsid w:val="0088699F"/>
    <w:rsid w:val="00887A21"/>
    <w:rsid w:val="00887D64"/>
    <w:rsid w:val="00890451"/>
    <w:rsid w:val="008904F9"/>
    <w:rsid w:val="00891637"/>
    <w:rsid w:val="008927EC"/>
    <w:rsid w:val="00892A5A"/>
    <w:rsid w:val="00892CE6"/>
    <w:rsid w:val="00892E0C"/>
    <w:rsid w:val="00893B52"/>
    <w:rsid w:val="0089408C"/>
    <w:rsid w:val="0089451C"/>
    <w:rsid w:val="00894592"/>
    <w:rsid w:val="00895690"/>
    <w:rsid w:val="00895EE7"/>
    <w:rsid w:val="00897F66"/>
    <w:rsid w:val="008A076B"/>
    <w:rsid w:val="008A0C38"/>
    <w:rsid w:val="008A25D5"/>
    <w:rsid w:val="008A27CC"/>
    <w:rsid w:val="008A3163"/>
    <w:rsid w:val="008A31BB"/>
    <w:rsid w:val="008A38BD"/>
    <w:rsid w:val="008A390F"/>
    <w:rsid w:val="008A4A5A"/>
    <w:rsid w:val="008A4BE2"/>
    <w:rsid w:val="008A528A"/>
    <w:rsid w:val="008A5FC6"/>
    <w:rsid w:val="008A626B"/>
    <w:rsid w:val="008A6525"/>
    <w:rsid w:val="008A6687"/>
    <w:rsid w:val="008A6CC4"/>
    <w:rsid w:val="008A73C8"/>
    <w:rsid w:val="008A7E56"/>
    <w:rsid w:val="008B0163"/>
    <w:rsid w:val="008B0964"/>
    <w:rsid w:val="008B1014"/>
    <w:rsid w:val="008B18AA"/>
    <w:rsid w:val="008B19A1"/>
    <w:rsid w:val="008B1CFA"/>
    <w:rsid w:val="008B333F"/>
    <w:rsid w:val="008B3409"/>
    <w:rsid w:val="008B36EE"/>
    <w:rsid w:val="008B3DA7"/>
    <w:rsid w:val="008B4916"/>
    <w:rsid w:val="008B4EFE"/>
    <w:rsid w:val="008B5692"/>
    <w:rsid w:val="008B63FC"/>
    <w:rsid w:val="008B6644"/>
    <w:rsid w:val="008B668F"/>
    <w:rsid w:val="008B6981"/>
    <w:rsid w:val="008B725D"/>
    <w:rsid w:val="008B78BB"/>
    <w:rsid w:val="008B7F66"/>
    <w:rsid w:val="008C018E"/>
    <w:rsid w:val="008C037C"/>
    <w:rsid w:val="008C0B8C"/>
    <w:rsid w:val="008C1324"/>
    <w:rsid w:val="008C1C24"/>
    <w:rsid w:val="008C1FAB"/>
    <w:rsid w:val="008C2869"/>
    <w:rsid w:val="008C2946"/>
    <w:rsid w:val="008C2FBD"/>
    <w:rsid w:val="008C41D1"/>
    <w:rsid w:val="008C5157"/>
    <w:rsid w:val="008C5308"/>
    <w:rsid w:val="008C5387"/>
    <w:rsid w:val="008C60CD"/>
    <w:rsid w:val="008C67C1"/>
    <w:rsid w:val="008C7115"/>
    <w:rsid w:val="008C7481"/>
    <w:rsid w:val="008C7E61"/>
    <w:rsid w:val="008D0C13"/>
    <w:rsid w:val="008D1669"/>
    <w:rsid w:val="008D1A80"/>
    <w:rsid w:val="008D2B00"/>
    <w:rsid w:val="008D315B"/>
    <w:rsid w:val="008D3972"/>
    <w:rsid w:val="008D4054"/>
    <w:rsid w:val="008D41CE"/>
    <w:rsid w:val="008D45CC"/>
    <w:rsid w:val="008D4F2E"/>
    <w:rsid w:val="008D75B6"/>
    <w:rsid w:val="008D7EA2"/>
    <w:rsid w:val="008E021A"/>
    <w:rsid w:val="008E02C7"/>
    <w:rsid w:val="008E0B13"/>
    <w:rsid w:val="008E1023"/>
    <w:rsid w:val="008E1660"/>
    <w:rsid w:val="008E17AE"/>
    <w:rsid w:val="008E1D7C"/>
    <w:rsid w:val="008E3178"/>
    <w:rsid w:val="008E3608"/>
    <w:rsid w:val="008E3C9A"/>
    <w:rsid w:val="008E4DF9"/>
    <w:rsid w:val="008E5226"/>
    <w:rsid w:val="008E558F"/>
    <w:rsid w:val="008E71B4"/>
    <w:rsid w:val="008F05A3"/>
    <w:rsid w:val="008F0C18"/>
    <w:rsid w:val="008F10B5"/>
    <w:rsid w:val="008F1376"/>
    <w:rsid w:val="008F170C"/>
    <w:rsid w:val="008F1B36"/>
    <w:rsid w:val="008F1B74"/>
    <w:rsid w:val="008F2D76"/>
    <w:rsid w:val="008F330E"/>
    <w:rsid w:val="008F3332"/>
    <w:rsid w:val="008F3E50"/>
    <w:rsid w:val="008F4F91"/>
    <w:rsid w:val="008F5025"/>
    <w:rsid w:val="008F557F"/>
    <w:rsid w:val="008F6504"/>
    <w:rsid w:val="008F665C"/>
    <w:rsid w:val="008F67BE"/>
    <w:rsid w:val="008F6F7F"/>
    <w:rsid w:val="008F7013"/>
    <w:rsid w:val="00900FCB"/>
    <w:rsid w:val="00901305"/>
    <w:rsid w:val="00901892"/>
    <w:rsid w:val="0090237D"/>
    <w:rsid w:val="00902B9B"/>
    <w:rsid w:val="009039B9"/>
    <w:rsid w:val="00905015"/>
    <w:rsid w:val="009061D0"/>
    <w:rsid w:val="00906F29"/>
    <w:rsid w:val="009079C9"/>
    <w:rsid w:val="009079F5"/>
    <w:rsid w:val="00907D3C"/>
    <w:rsid w:val="009105FF"/>
    <w:rsid w:val="00910E89"/>
    <w:rsid w:val="00912C58"/>
    <w:rsid w:val="00913930"/>
    <w:rsid w:val="009139E7"/>
    <w:rsid w:val="00913EE9"/>
    <w:rsid w:val="0091593F"/>
    <w:rsid w:val="00915CDF"/>
    <w:rsid w:val="00916E92"/>
    <w:rsid w:val="00917826"/>
    <w:rsid w:val="00917CB2"/>
    <w:rsid w:val="00920103"/>
    <w:rsid w:val="00920472"/>
    <w:rsid w:val="00920BF1"/>
    <w:rsid w:val="009215F2"/>
    <w:rsid w:val="00922080"/>
    <w:rsid w:val="0092209E"/>
    <w:rsid w:val="009237A1"/>
    <w:rsid w:val="00923EE1"/>
    <w:rsid w:val="00924F9F"/>
    <w:rsid w:val="0092501E"/>
    <w:rsid w:val="00925894"/>
    <w:rsid w:val="00926CB1"/>
    <w:rsid w:val="00930232"/>
    <w:rsid w:val="00931CF4"/>
    <w:rsid w:val="00932748"/>
    <w:rsid w:val="00932C20"/>
    <w:rsid w:val="00932CE9"/>
    <w:rsid w:val="00932EC0"/>
    <w:rsid w:val="0093378F"/>
    <w:rsid w:val="009339A0"/>
    <w:rsid w:val="009347C4"/>
    <w:rsid w:val="00934B2A"/>
    <w:rsid w:val="00936390"/>
    <w:rsid w:val="00936672"/>
    <w:rsid w:val="009366F2"/>
    <w:rsid w:val="00937087"/>
    <w:rsid w:val="009406D2"/>
    <w:rsid w:val="00940E01"/>
    <w:rsid w:val="0094108D"/>
    <w:rsid w:val="009410F4"/>
    <w:rsid w:val="00942315"/>
    <w:rsid w:val="0094260C"/>
    <w:rsid w:val="00943A95"/>
    <w:rsid w:val="00943C66"/>
    <w:rsid w:val="009448F5"/>
    <w:rsid w:val="00944B05"/>
    <w:rsid w:val="00944EFB"/>
    <w:rsid w:val="00945088"/>
    <w:rsid w:val="00946522"/>
    <w:rsid w:val="009504FE"/>
    <w:rsid w:val="009508C5"/>
    <w:rsid w:val="00950EB7"/>
    <w:rsid w:val="009510E5"/>
    <w:rsid w:val="009511FB"/>
    <w:rsid w:val="00951ED8"/>
    <w:rsid w:val="00952199"/>
    <w:rsid w:val="00952678"/>
    <w:rsid w:val="009526B1"/>
    <w:rsid w:val="009550E1"/>
    <w:rsid w:val="00956C2B"/>
    <w:rsid w:val="00956D6F"/>
    <w:rsid w:val="00956D7F"/>
    <w:rsid w:val="00960EC5"/>
    <w:rsid w:val="009611A8"/>
    <w:rsid w:val="009628DB"/>
    <w:rsid w:val="009629A6"/>
    <w:rsid w:val="00964D84"/>
    <w:rsid w:val="009666E0"/>
    <w:rsid w:val="00967051"/>
    <w:rsid w:val="00970073"/>
    <w:rsid w:val="009701EA"/>
    <w:rsid w:val="0097073C"/>
    <w:rsid w:val="00971197"/>
    <w:rsid w:val="00971250"/>
    <w:rsid w:val="00971564"/>
    <w:rsid w:val="00971896"/>
    <w:rsid w:val="00971BAA"/>
    <w:rsid w:val="00971C5F"/>
    <w:rsid w:val="00972B7F"/>
    <w:rsid w:val="00972DE1"/>
    <w:rsid w:val="009737B0"/>
    <w:rsid w:val="009740B0"/>
    <w:rsid w:val="009743D3"/>
    <w:rsid w:val="0097588D"/>
    <w:rsid w:val="0097595B"/>
    <w:rsid w:val="009765A9"/>
    <w:rsid w:val="0097729B"/>
    <w:rsid w:val="00977E85"/>
    <w:rsid w:val="00977ED7"/>
    <w:rsid w:val="00980108"/>
    <w:rsid w:val="009802AF"/>
    <w:rsid w:val="00980646"/>
    <w:rsid w:val="00981322"/>
    <w:rsid w:val="009813B4"/>
    <w:rsid w:val="009816A7"/>
    <w:rsid w:val="00981992"/>
    <w:rsid w:val="009829B6"/>
    <w:rsid w:val="00982CF6"/>
    <w:rsid w:val="00982F81"/>
    <w:rsid w:val="009836DC"/>
    <w:rsid w:val="00983A1E"/>
    <w:rsid w:val="00983A28"/>
    <w:rsid w:val="00983FAC"/>
    <w:rsid w:val="00984C70"/>
    <w:rsid w:val="00984E5F"/>
    <w:rsid w:val="00984F7E"/>
    <w:rsid w:val="00985175"/>
    <w:rsid w:val="0098603B"/>
    <w:rsid w:val="009863D2"/>
    <w:rsid w:val="00987667"/>
    <w:rsid w:val="009878C4"/>
    <w:rsid w:val="00990500"/>
    <w:rsid w:val="00991CDE"/>
    <w:rsid w:val="00992413"/>
    <w:rsid w:val="00992559"/>
    <w:rsid w:val="00992AA7"/>
    <w:rsid w:val="00994732"/>
    <w:rsid w:val="009950C7"/>
    <w:rsid w:val="009954B6"/>
    <w:rsid w:val="0099592F"/>
    <w:rsid w:val="00995D96"/>
    <w:rsid w:val="0099639B"/>
    <w:rsid w:val="00996695"/>
    <w:rsid w:val="00996A56"/>
    <w:rsid w:val="00996D22"/>
    <w:rsid w:val="009A066C"/>
    <w:rsid w:val="009A1360"/>
    <w:rsid w:val="009A1B96"/>
    <w:rsid w:val="009A1E25"/>
    <w:rsid w:val="009A21B5"/>
    <w:rsid w:val="009A21FE"/>
    <w:rsid w:val="009A2B1F"/>
    <w:rsid w:val="009A3BFE"/>
    <w:rsid w:val="009A3E44"/>
    <w:rsid w:val="009A3F49"/>
    <w:rsid w:val="009A3F8B"/>
    <w:rsid w:val="009A4A81"/>
    <w:rsid w:val="009A51A5"/>
    <w:rsid w:val="009A55CE"/>
    <w:rsid w:val="009A642E"/>
    <w:rsid w:val="009A67E6"/>
    <w:rsid w:val="009A6BA5"/>
    <w:rsid w:val="009A7111"/>
    <w:rsid w:val="009A7FE3"/>
    <w:rsid w:val="009A7FF6"/>
    <w:rsid w:val="009B0552"/>
    <w:rsid w:val="009B0616"/>
    <w:rsid w:val="009B0D56"/>
    <w:rsid w:val="009B1B78"/>
    <w:rsid w:val="009B2140"/>
    <w:rsid w:val="009B2E61"/>
    <w:rsid w:val="009B2F73"/>
    <w:rsid w:val="009B2FD3"/>
    <w:rsid w:val="009B3A51"/>
    <w:rsid w:val="009B3D16"/>
    <w:rsid w:val="009B5778"/>
    <w:rsid w:val="009B74DB"/>
    <w:rsid w:val="009B7C2B"/>
    <w:rsid w:val="009C0AE7"/>
    <w:rsid w:val="009C190F"/>
    <w:rsid w:val="009C1A2E"/>
    <w:rsid w:val="009C1A8F"/>
    <w:rsid w:val="009C24F8"/>
    <w:rsid w:val="009C2C39"/>
    <w:rsid w:val="009C30AA"/>
    <w:rsid w:val="009C32B6"/>
    <w:rsid w:val="009C4C92"/>
    <w:rsid w:val="009C5298"/>
    <w:rsid w:val="009C5A46"/>
    <w:rsid w:val="009C5E0F"/>
    <w:rsid w:val="009C659E"/>
    <w:rsid w:val="009C6A3B"/>
    <w:rsid w:val="009C6AC7"/>
    <w:rsid w:val="009C6BC3"/>
    <w:rsid w:val="009C6E52"/>
    <w:rsid w:val="009C75C7"/>
    <w:rsid w:val="009D0DAD"/>
    <w:rsid w:val="009D20A3"/>
    <w:rsid w:val="009D3228"/>
    <w:rsid w:val="009D3CA1"/>
    <w:rsid w:val="009D3E17"/>
    <w:rsid w:val="009D40D5"/>
    <w:rsid w:val="009D5148"/>
    <w:rsid w:val="009D5163"/>
    <w:rsid w:val="009D52F3"/>
    <w:rsid w:val="009D659B"/>
    <w:rsid w:val="009D68C9"/>
    <w:rsid w:val="009E1AF7"/>
    <w:rsid w:val="009E1C2C"/>
    <w:rsid w:val="009E1E5E"/>
    <w:rsid w:val="009E2C36"/>
    <w:rsid w:val="009E2F36"/>
    <w:rsid w:val="009E31A1"/>
    <w:rsid w:val="009E5540"/>
    <w:rsid w:val="009E58D4"/>
    <w:rsid w:val="009E5CE5"/>
    <w:rsid w:val="009E5E4E"/>
    <w:rsid w:val="009E61A6"/>
    <w:rsid w:val="009E7999"/>
    <w:rsid w:val="009F0673"/>
    <w:rsid w:val="009F08C0"/>
    <w:rsid w:val="009F1551"/>
    <w:rsid w:val="009F1779"/>
    <w:rsid w:val="009F20B5"/>
    <w:rsid w:val="009F218A"/>
    <w:rsid w:val="009F2B53"/>
    <w:rsid w:val="009F3416"/>
    <w:rsid w:val="009F39FE"/>
    <w:rsid w:val="009F3F3C"/>
    <w:rsid w:val="009F4637"/>
    <w:rsid w:val="009F474E"/>
    <w:rsid w:val="009F5920"/>
    <w:rsid w:val="009F5CC9"/>
    <w:rsid w:val="009F5D52"/>
    <w:rsid w:val="009F5FEE"/>
    <w:rsid w:val="009F6279"/>
    <w:rsid w:val="009F66BE"/>
    <w:rsid w:val="009F6838"/>
    <w:rsid w:val="009F683A"/>
    <w:rsid w:val="009F7E71"/>
    <w:rsid w:val="00A01E89"/>
    <w:rsid w:val="00A02ACA"/>
    <w:rsid w:val="00A0307C"/>
    <w:rsid w:val="00A031D8"/>
    <w:rsid w:val="00A03CE8"/>
    <w:rsid w:val="00A0541A"/>
    <w:rsid w:val="00A07B1F"/>
    <w:rsid w:val="00A102E6"/>
    <w:rsid w:val="00A10776"/>
    <w:rsid w:val="00A10AEF"/>
    <w:rsid w:val="00A11001"/>
    <w:rsid w:val="00A11078"/>
    <w:rsid w:val="00A11F0A"/>
    <w:rsid w:val="00A11FE7"/>
    <w:rsid w:val="00A131EE"/>
    <w:rsid w:val="00A13F3B"/>
    <w:rsid w:val="00A147DD"/>
    <w:rsid w:val="00A14B47"/>
    <w:rsid w:val="00A16162"/>
    <w:rsid w:val="00A1662E"/>
    <w:rsid w:val="00A16CB1"/>
    <w:rsid w:val="00A16F17"/>
    <w:rsid w:val="00A170C4"/>
    <w:rsid w:val="00A1727E"/>
    <w:rsid w:val="00A17720"/>
    <w:rsid w:val="00A2020A"/>
    <w:rsid w:val="00A2035B"/>
    <w:rsid w:val="00A20397"/>
    <w:rsid w:val="00A207A2"/>
    <w:rsid w:val="00A20BEF"/>
    <w:rsid w:val="00A20FCF"/>
    <w:rsid w:val="00A21558"/>
    <w:rsid w:val="00A23646"/>
    <w:rsid w:val="00A247B1"/>
    <w:rsid w:val="00A25B2A"/>
    <w:rsid w:val="00A26C82"/>
    <w:rsid w:val="00A273AC"/>
    <w:rsid w:val="00A2774B"/>
    <w:rsid w:val="00A27ECB"/>
    <w:rsid w:val="00A3042E"/>
    <w:rsid w:val="00A305FF"/>
    <w:rsid w:val="00A31473"/>
    <w:rsid w:val="00A31805"/>
    <w:rsid w:val="00A321B4"/>
    <w:rsid w:val="00A32C37"/>
    <w:rsid w:val="00A34D7A"/>
    <w:rsid w:val="00A35A0F"/>
    <w:rsid w:val="00A3653A"/>
    <w:rsid w:val="00A36EAC"/>
    <w:rsid w:val="00A405EB"/>
    <w:rsid w:val="00A40CCF"/>
    <w:rsid w:val="00A41083"/>
    <w:rsid w:val="00A42663"/>
    <w:rsid w:val="00A429B7"/>
    <w:rsid w:val="00A42A0B"/>
    <w:rsid w:val="00A42BE9"/>
    <w:rsid w:val="00A42E52"/>
    <w:rsid w:val="00A42F40"/>
    <w:rsid w:val="00A42F98"/>
    <w:rsid w:val="00A43C91"/>
    <w:rsid w:val="00A43DE3"/>
    <w:rsid w:val="00A440E9"/>
    <w:rsid w:val="00A44252"/>
    <w:rsid w:val="00A44545"/>
    <w:rsid w:val="00A45232"/>
    <w:rsid w:val="00A455C4"/>
    <w:rsid w:val="00A458F1"/>
    <w:rsid w:val="00A45C15"/>
    <w:rsid w:val="00A460E4"/>
    <w:rsid w:val="00A4691B"/>
    <w:rsid w:val="00A46F01"/>
    <w:rsid w:val="00A47AE9"/>
    <w:rsid w:val="00A508D4"/>
    <w:rsid w:val="00A51213"/>
    <w:rsid w:val="00A51BC8"/>
    <w:rsid w:val="00A53B49"/>
    <w:rsid w:val="00A53CA1"/>
    <w:rsid w:val="00A53FFE"/>
    <w:rsid w:val="00A5411F"/>
    <w:rsid w:val="00A545C4"/>
    <w:rsid w:val="00A54E84"/>
    <w:rsid w:val="00A572BE"/>
    <w:rsid w:val="00A57969"/>
    <w:rsid w:val="00A57B80"/>
    <w:rsid w:val="00A60352"/>
    <w:rsid w:val="00A603FB"/>
    <w:rsid w:val="00A61086"/>
    <w:rsid w:val="00A6183F"/>
    <w:rsid w:val="00A61F2B"/>
    <w:rsid w:val="00A62781"/>
    <w:rsid w:val="00A62FD8"/>
    <w:rsid w:val="00A64108"/>
    <w:rsid w:val="00A64A89"/>
    <w:rsid w:val="00A64B10"/>
    <w:rsid w:val="00A64B8C"/>
    <w:rsid w:val="00A65C61"/>
    <w:rsid w:val="00A66BFA"/>
    <w:rsid w:val="00A67272"/>
    <w:rsid w:val="00A67D45"/>
    <w:rsid w:val="00A701C8"/>
    <w:rsid w:val="00A7046F"/>
    <w:rsid w:val="00A7115A"/>
    <w:rsid w:val="00A711AC"/>
    <w:rsid w:val="00A7138A"/>
    <w:rsid w:val="00A723AD"/>
    <w:rsid w:val="00A7303B"/>
    <w:rsid w:val="00A74166"/>
    <w:rsid w:val="00A746C9"/>
    <w:rsid w:val="00A748A0"/>
    <w:rsid w:val="00A74E0C"/>
    <w:rsid w:val="00A76524"/>
    <w:rsid w:val="00A7733E"/>
    <w:rsid w:val="00A77778"/>
    <w:rsid w:val="00A80777"/>
    <w:rsid w:val="00A80C17"/>
    <w:rsid w:val="00A80DE2"/>
    <w:rsid w:val="00A81DC5"/>
    <w:rsid w:val="00A82379"/>
    <w:rsid w:val="00A82A58"/>
    <w:rsid w:val="00A834B4"/>
    <w:rsid w:val="00A83BEB"/>
    <w:rsid w:val="00A84CA8"/>
    <w:rsid w:val="00A84E24"/>
    <w:rsid w:val="00A855B0"/>
    <w:rsid w:val="00A8586D"/>
    <w:rsid w:val="00A85A8C"/>
    <w:rsid w:val="00A85E59"/>
    <w:rsid w:val="00A86949"/>
    <w:rsid w:val="00A90926"/>
    <w:rsid w:val="00A90A20"/>
    <w:rsid w:val="00A90B29"/>
    <w:rsid w:val="00A91460"/>
    <w:rsid w:val="00A91505"/>
    <w:rsid w:val="00A91667"/>
    <w:rsid w:val="00A91749"/>
    <w:rsid w:val="00A91B5C"/>
    <w:rsid w:val="00A92140"/>
    <w:rsid w:val="00A9361E"/>
    <w:rsid w:val="00A93D1E"/>
    <w:rsid w:val="00A93E0E"/>
    <w:rsid w:val="00A9489B"/>
    <w:rsid w:val="00A953C0"/>
    <w:rsid w:val="00A96588"/>
    <w:rsid w:val="00A96CA5"/>
    <w:rsid w:val="00AA0210"/>
    <w:rsid w:val="00AA039B"/>
    <w:rsid w:val="00AA0CC1"/>
    <w:rsid w:val="00AA14EF"/>
    <w:rsid w:val="00AA4874"/>
    <w:rsid w:val="00AA48D8"/>
    <w:rsid w:val="00AA53D6"/>
    <w:rsid w:val="00AA53DD"/>
    <w:rsid w:val="00AA6DD0"/>
    <w:rsid w:val="00AA7CC3"/>
    <w:rsid w:val="00AB0756"/>
    <w:rsid w:val="00AB0C1B"/>
    <w:rsid w:val="00AB0D78"/>
    <w:rsid w:val="00AB24C5"/>
    <w:rsid w:val="00AB284F"/>
    <w:rsid w:val="00AB2FF2"/>
    <w:rsid w:val="00AB3B2D"/>
    <w:rsid w:val="00AB67F5"/>
    <w:rsid w:val="00AB6846"/>
    <w:rsid w:val="00AC2CC9"/>
    <w:rsid w:val="00AC3D94"/>
    <w:rsid w:val="00AC3E42"/>
    <w:rsid w:val="00AC424C"/>
    <w:rsid w:val="00AC53BD"/>
    <w:rsid w:val="00AD0727"/>
    <w:rsid w:val="00AD088E"/>
    <w:rsid w:val="00AD1110"/>
    <w:rsid w:val="00AD12F8"/>
    <w:rsid w:val="00AD1648"/>
    <w:rsid w:val="00AD4BE3"/>
    <w:rsid w:val="00AD5250"/>
    <w:rsid w:val="00AD5807"/>
    <w:rsid w:val="00AD5F01"/>
    <w:rsid w:val="00AD737A"/>
    <w:rsid w:val="00AD75BF"/>
    <w:rsid w:val="00AD7B80"/>
    <w:rsid w:val="00AD7BD9"/>
    <w:rsid w:val="00AE0A8B"/>
    <w:rsid w:val="00AE15AB"/>
    <w:rsid w:val="00AE283E"/>
    <w:rsid w:val="00AE2EBA"/>
    <w:rsid w:val="00AE38F4"/>
    <w:rsid w:val="00AE47D1"/>
    <w:rsid w:val="00AE4D17"/>
    <w:rsid w:val="00AE5035"/>
    <w:rsid w:val="00AE615B"/>
    <w:rsid w:val="00AE68FF"/>
    <w:rsid w:val="00AE6E0E"/>
    <w:rsid w:val="00AF16F4"/>
    <w:rsid w:val="00AF1FD8"/>
    <w:rsid w:val="00AF3BF5"/>
    <w:rsid w:val="00AF3F41"/>
    <w:rsid w:val="00AF4003"/>
    <w:rsid w:val="00AF418F"/>
    <w:rsid w:val="00AF4526"/>
    <w:rsid w:val="00AF76E2"/>
    <w:rsid w:val="00AF79A9"/>
    <w:rsid w:val="00B00009"/>
    <w:rsid w:val="00B02246"/>
    <w:rsid w:val="00B023B7"/>
    <w:rsid w:val="00B02489"/>
    <w:rsid w:val="00B02EF2"/>
    <w:rsid w:val="00B03579"/>
    <w:rsid w:val="00B03F34"/>
    <w:rsid w:val="00B046AD"/>
    <w:rsid w:val="00B046C1"/>
    <w:rsid w:val="00B057DC"/>
    <w:rsid w:val="00B05CD9"/>
    <w:rsid w:val="00B0618A"/>
    <w:rsid w:val="00B068FB"/>
    <w:rsid w:val="00B06A17"/>
    <w:rsid w:val="00B07C21"/>
    <w:rsid w:val="00B11D8B"/>
    <w:rsid w:val="00B125FC"/>
    <w:rsid w:val="00B126AD"/>
    <w:rsid w:val="00B139B0"/>
    <w:rsid w:val="00B143B2"/>
    <w:rsid w:val="00B147BD"/>
    <w:rsid w:val="00B1493E"/>
    <w:rsid w:val="00B14EE5"/>
    <w:rsid w:val="00B15E07"/>
    <w:rsid w:val="00B160AE"/>
    <w:rsid w:val="00B16572"/>
    <w:rsid w:val="00B172D6"/>
    <w:rsid w:val="00B17743"/>
    <w:rsid w:val="00B17A89"/>
    <w:rsid w:val="00B17D45"/>
    <w:rsid w:val="00B206D1"/>
    <w:rsid w:val="00B20F22"/>
    <w:rsid w:val="00B2188B"/>
    <w:rsid w:val="00B22146"/>
    <w:rsid w:val="00B221C7"/>
    <w:rsid w:val="00B22939"/>
    <w:rsid w:val="00B22EA5"/>
    <w:rsid w:val="00B23298"/>
    <w:rsid w:val="00B2349D"/>
    <w:rsid w:val="00B2378C"/>
    <w:rsid w:val="00B24F92"/>
    <w:rsid w:val="00B267CB"/>
    <w:rsid w:val="00B279A7"/>
    <w:rsid w:val="00B27A6D"/>
    <w:rsid w:val="00B27F03"/>
    <w:rsid w:val="00B30916"/>
    <w:rsid w:val="00B31A4B"/>
    <w:rsid w:val="00B31A63"/>
    <w:rsid w:val="00B32D4B"/>
    <w:rsid w:val="00B33164"/>
    <w:rsid w:val="00B34AF5"/>
    <w:rsid w:val="00B35557"/>
    <w:rsid w:val="00B35720"/>
    <w:rsid w:val="00B364C5"/>
    <w:rsid w:val="00B367B2"/>
    <w:rsid w:val="00B368AF"/>
    <w:rsid w:val="00B36F3C"/>
    <w:rsid w:val="00B375C8"/>
    <w:rsid w:val="00B377CF"/>
    <w:rsid w:val="00B3787F"/>
    <w:rsid w:val="00B37E14"/>
    <w:rsid w:val="00B40359"/>
    <w:rsid w:val="00B40830"/>
    <w:rsid w:val="00B411D3"/>
    <w:rsid w:val="00B42923"/>
    <w:rsid w:val="00B4388E"/>
    <w:rsid w:val="00B44C40"/>
    <w:rsid w:val="00B45120"/>
    <w:rsid w:val="00B453C1"/>
    <w:rsid w:val="00B4660B"/>
    <w:rsid w:val="00B46846"/>
    <w:rsid w:val="00B47118"/>
    <w:rsid w:val="00B47A1A"/>
    <w:rsid w:val="00B506D1"/>
    <w:rsid w:val="00B50A9E"/>
    <w:rsid w:val="00B5133B"/>
    <w:rsid w:val="00B51858"/>
    <w:rsid w:val="00B5190A"/>
    <w:rsid w:val="00B51938"/>
    <w:rsid w:val="00B51D99"/>
    <w:rsid w:val="00B52FF5"/>
    <w:rsid w:val="00B530E5"/>
    <w:rsid w:val="00B533B2"/>
    <w:rsid w:val="00B537DE"/>
    <w:rsid w:val="00B53BB5"/>
    <w:rsid w:val="00B53FFE"/>
    <w:rsid w:val="00B54525"/>
    <w:rsid w:val="00B552AB"/>
    <w:rsid w:val="00B55801"/>
    <w:rsid w:val="00B55D85"/>
    <w:rsid w:val="00B56252"/>
    <w:rsid w:val="00B5670E"/>
    <w:rsid w:val="00B56DFB"/>
    <w:rsid w:val="00B57460"/>
    <w:rsid w:val="00B6066B"/>
    <w:rsid w:val="00B61141"/>
    <w:rsid w:val="00B614BE"/>
    <w:rsid w:val="00B61576"/>
    <w:rsid w:val="00B6262E"/>
    <w:rsid w:val="00B62864"/>
    <w:rsid w:val="00B6345E"/>
    <w:rsid w:val="00B648A9"/>
    <w:rsid w:val="00B64B62"/>
    <w:rsid w:val="00B653F7"/>
    <w:rsid w:val="00B65DBC"/>
    <w:rsid w:val="00B66179"/>
    <w:rsid w:val="00B668EC"/>
    <w:rsid w:val="00B66AFE"/>
    <w:rsid w:val="00B67796"/>
    <w:rsid w:val="00B6783D"/>
    <w:rsid w:val="00B67BC3"/>
    <w:rsid w:val="00B70195"/>
    <w:rsid w:val="00B705CE"/>
    <w:rsid w:val="00B71B93"/>
    <w:rsid w:val="00B721C6"/>
    <w:rsid w:val="00B7238B"/>
    <w:rsid w:val="00B72C09"/>
    <w:rsid w:val="00B737A6"/>
    <w:rsid w:val="00B74039"/>
    <w:rsid w:val="00B76319"/>
    <w:rsid w:val="00B77649"/>
    <w:rsid w:val="00B81728"/>
    <w:rsid w:val="00B81A74"/>
    <w:rsid w:val="00B81E87"/>
    <w:rsid w:val="00B82554"/>
    <w:rsid w:val="00B82CA5"/>
    <w:rsid w:val="00B8324E"/>
    <w:rsid w:val="00B83FF1"/>
    <w:rsid w:val="00B843F7"/>
    <w:rsid w:val="00B845F5"/>
    <w:rsid w:val="00B84744"/>
    <w:rsid w:val="00B85039"/>
    <w:rsid w:val="00B85573"/>
    <w:rsid w:val="00B86B6C"/>
    <w:rsid w:val="00B8786C"/>
    <w:rsid w:val="00B87FAF"/>
    <w:rsid w:val="00B906B7"/>
    <w:rsid w:val="00B90759"/>
    <w:rsid w:val="00B909B4"/>
    <w:rsid w:val="00B90F5D"/>
    <w:rsid w:val="00B9269C"/>
    <w:rsid w:val="00B9290E"/>
    <w:rsid w:val="00B92B27"/>
    <w:rsid w:val="00B92F63"/>
    <w:rsid w:val="00B93877"/>
    <w:rsid w:val="00B94E56"/>
    <w:rsid w:val="00B950E0"/>
    <w:rsid w:val="00B95544"/>
    <w:rsid w:val="00B9689C"/>
    <w:rsid w:val="00B97806"/>
    <w:rsid w:val="00BA0159"/>
    <w:rsid w:val="00BA02E4"/>
    <w:rsid w:val="00BA059A"/>
    <w:rsid w:val="00BA0AFB"/>
    <w:rsid w:val="00BA0C51"/>
    <w:rsid w:val="00BA10A2"/>
    <w:rsid w:val="00BA19AF"/>
    <w:rsid w:val="00BA1BAA"/>
    <w:rsid w:val="00BA21F8"/>
    <w:rsid w:val="00BA4894"/>
    <w:rsid w:val="00BA4F05"/>
    <w:rsid w:val="00BA51D3"/>
    <w:rsid w:val="00BA650C"/>
    <w:rsid w:val="00BA6BFC"/>
    <w:rsid w:val="00BA70AE"/>
    <w:rsid w:val="00BB1AE5"/>
    <w:rsid w:val="00BB2AA2"/>
    <w:rsid w:val="00BB33AB"/>
    <w:rsid w:val="00BB43CF"/>
    <w:rsid w:val="00BB47A8"/>
    <w:rsid w:val="00BB48BC"/>
    <w:rsid w:val="00BB52FE"/>
    <w:rsid w:val="00BB61DC"/>
    <w:rsid w:val="00BB627D"/>
    <w:rsid w:val="00BB63AA"/>
    <w:rsid w:val="00BB63E6"/>
    <w:rsid w:val="00BB671B"/>
    <w:rsid w:val="00BB732F"/>
    <w:rsid w:val="00BB7A50"/>
    <w:rsid w:val="00BB7E82"/>
    <w:rsid w:val="00BC10A2"/>
    <w:rsid w:val="00BC2CE4"/>
    <w:rsid w:val="00BC2DD1"/>
    <w:rsid w:val="00BC2F63"/>
    <w:rsid w:val="00BC413A"/>
    <w:rsid w:val="00BC4311"/>
    <w:rsid w:val="00BC68C0"/>
    <w:rsid w:val="00BC69CB"/>
    <w:rsid w:val="00BC6CC2"/>
    <w:rsid w:val="00BC7030"/>
    <w:rsid w:val="00BC77E0"/>
    <w:rsid w:val="00BC7F7C"/>
    <w:rsid w:val="00BD082F"/>
    <w:rsid w:val="00BD0D0E"/>
    <w:rsid w:val="00BD1AF1"/>
    <w:rsid w:val="00BD1B4C"/>
    <w:rsid w:val="00BD31FB"/>
    <w:rsid w:val="00BD326E"/>
    <w:rsid w:val="00BD4C64"/>
    <w:rsid w:val="00BD4FB5"/>
    <w:rsid w:val="00BD500F"/>
    <w:rsid w:val="00BD53DC"/>
    <w:rsid w:val="00BD5D13"/>
    <w:rsid w:val="00BD5DC5"/>
    <w:rsid w:val="00BD6690"/>
    <w:rsid w:val="00BD79DB"/>
    <w:rsid w:val="00BD7C64"/>
    <w:rsid w:val="00BE074D"/>
    <w:rsid w:val="00BE1903"/>
    <w:rsid w:val="00BE1A46"/>
    <w:rsid w:val="00BE2363"/>
    <w:rsid w:val="00BE26D1"/>
    <w:rsid w:val="00BE29E0"/>
    <w:rsid w:val="00BE40D6"/>
    <w:rsid w:val="00BE4D20"/>
    <w:rsid w:val="00BE5E8A"/>
    <w:rsid w:val="00BE6171"/>
    <w:rsid w:val="00BE65EF"/>
    <w:rsid w:val="00BE6BD6"/>
    <w:rsid w:val="00BE7464"/>
    <w:rsid w:val="00BE79FE"/>
    <w:rsid w:val="00BE7CA7"/>
    <w:rsid w:val="00BF060E"/>
    <w:rsid w:val="00BF1566"/>
    <w:rsid w:val="00BF1E8C"/>
    <w:rsid w:val="00BF2020"/>
    <w:rsid w:val="00BF24CA"/>
    <w:rsid w:val="00BF355A"/>
    <w:rsid w:val="00BF3741"/>
    <w:rsid w:val="00BF3E70"/>
    <w:rsid w:val="00BF4022"/>
    <w:rsid w:val="00BF5969"/>
    <w:rsid w:val="00BF5A2D"/>
    <w:rsid w:val="00BF5FB9"/>
    <w:rsid w:val="00BF6074"/>
    <w:rsid w:val="00BF6495"/>
    <w:rsid w:val="00BF6597"/>
    <w:rsid w:val="00BF70CA"/>
    <w:rsid w:val="00BF7D90"/>
    <w:rsid w:val="00C00812"/>
    <w:rsid w:val="00C00D18"/>
    <w:rsid w:val="00C01636"/>
    <w:rsid w:val="00C03223"/>
    <w:rsid w:val="00C0336E"/>
    <w:rsid w:val="00C035D9"/>
    <w:rsid w:val="00C05362"/>
    <w:rsid w:val="00C058D3"/>
    <w:rsid w:val="00C06A9C"/>
    <w:rsid w:val="00C070E3"/>
    <w:rsid w:val="00C07A71"/>
    <w:rsid w:val="00C110D3"/>
    <w:rsid w:val="00C1117B"/>
    <w:rsid w:val="00C113D5"/>
    <w:rsid w:val="00C11E39"/>
    <w:rsid w:val="00C12FC6"/>
    <w:rsid w:val="00C14918"/>
    <w:rsid w:val="00C15788"/>
    <w:rsid w:val="00C158AC"/>
    <w:rsid w:val="00C15FC7"/>
    <w:rsid w:val="00C1650B"/>
    <w:rsid w:val="00C20105"/>
    <w:rsid w:val="00C209C8"/>
    <w:rsid w:val="00C22ADB"/>
    <w:rsid w:val="00C22E6C"/>
    <w:rsid w:val="00C2323A"/>
    <w:rsid w:val="00C232FE"/>
    <w:rsid w:val="00C234A5"/>
    <w:rsid w:val="00C23750"/>
    <w:rsid w:val="00C23B1F"/>
    <w:rsid w:val="00C23CBA"/>
    <w:rsid w:val="00C2421E"/>
    <w:rsid w:val="00C244CA"/>
    <w:rsid w:val="00C24669"/>
    <w:rsid w:val="00C249D7"/>
    <w:rsid w:val="00C24D12"/>
    <w:rsid w:val="00C25BD8"/>
    <w:rsid w:val="00C25E0B"/>
    <w:rsid w:val="00C26242"/>
    <w:rsid w:val="00C277A8"/>
    <w:rsid w:val="00C279AB"/>
    <w:rsid w:val="00C27DF0"/>
    <w:rsid w:val="00C30201"/>
    <w:rsid w:val="00C30312"/>
    <w:rsid w:val="00C31F20"/>
    <w:rsid w:val="00C323A6"/>
    <w:rsid w:val="00C32E63"/>
    <w:rsid w:val="00C331BC"/>
    <w:rsid w:val="00C34294"/>
    <w:rsid w:val="00C34464"/>
    <w:rsid w:val="00C34497"/>
    <w:rsid w:val="00C348CA"/>
    <w:rsid w:val="00C34DE5"/>
    <w:rsid w:val="00C35259"/>
    <w:rsid w:val="00C35D5D"/>
    <w:rsid w:val="00C36369"/>
    <w:rsid w:val="00C36460"/>
    <w:rsid w:val="00C36C3E"/>
    <w:rsid w:val="00C37723"/>
    <w:rsid w:val="00C3783D"/>
    <w:rsid w:val="00C37F3D"/>
    <w:rsid w:val="00C37F7A"/>
    <w:rsid w:val="00C40E9B"/>
    <w:rsid w:val="00C4195C"/>
    <w:rsid w:val="00C41E4D"/>
    <w:rsid w:val="00C43D82"/>
    <w:rsid w:val="00C43EA2"/>
    <w:rsid w:val="00C446F2"/>
    <w:rsid w:val="00C450CE"/>
    <w:rsid w:val="00C45A07"/>
    <w:rsid w:val="00C45B2E"/>
    <w:rsid w:val="00C46310"/>
    <w:rsid w:val="00C468F5"/>
    <w:rsid w:val="00C46C8D"/>
    <w:rsid w:val="00C474EB"/>
    <w:rsid w:val="00C50631"/>
    <w:rsid w:val="00C51355"/>
    <w:rsid w:val="00C520D2"/>
    <w:rsid w:val="00C531E1"/>
    <w:rsid w:val="00C54A71"/>
    <w:rsid w:val="00C54C52"/>
    <w:rsid w:val="00C54CC2"/>
    <w:rsid w:val="00C55E24"/>
    <w:rsid w:val="00C55FD7"/>
    <w:rsid w:val="00C564FC"/>
    <w:rsid w:val="00C57040"/>
    <w:rsid w:val="00C577F8"/>
    <w:rsid w:val="00C6020A"/>
    <w:rsid w:val="00C60865"/>
    <w:rsid w:val="00C60995"/>
    <w:rsid w:val="00C61199"/>
    <w:rsid w:val="00C61C22"/>
    <w:rsid w:val="00C62274"/>
    <w:rsid w:val="00C642B1"/>
    <w:rsid w:val="00C64905"/>
    <w:rsid w:val="00C64CAD"/>
    <w:rsid w:val="00C64DA4"/>
    <w:rsid w:val="00C653FB"/>
    <w:rsid w:val="00C654EF"/>
    <w:rsid w:val="00C65A21"/>
    <w:rsid w:val="00C661E3"/>
    <w:rsid w:val="00C66F78"/>
    <w:rsid w:val="00C67E75"/>
    <w:rsid w:val="00C70697"/>
    <w:rsid w:val="00C70E87"/>
    <w:rsid w:val="00C71727"/>
    <w:rsid w:val="00C717F4"/>
    <w:rsid w:val="00C718FD"/>
    <w:rsid w:val="00C71C45"/>
    <w:rsid w:val="00C71C83"/>
    <w:rsid w:val="00C71DFF"/>
    <w:rsid w:val="00C720AF"/>
    <w:rsid w:val="00C72819"/>
    <w:rsid w:val="00C7285B"/>
    <w:rsid w:val="00C72D97"/>
    <w:rsid w:val="00C73260"/>
    <w:rsid w:val="00C737C7"/>
    <w:rsid w:val="00C74470"/>
    <w:rsid w:val="00C750DD"/>
    <w:rsid w:val="00C76D52"/>
    <w:rsid w:val="00C76DBD"/>
    <w:rsid w:val="00C7708F"/>
    <w:rsid w:val="00C773E7"/>
    <w:rsid w:val="00C803AC"/>
    <w:rsid w:val="00C80D32"/>
    <w:rsid w:val="00C80D5E"/>
    <w:rsid w:val="00C81CA7"/>
    <w:rsid w:val="00C81DC2"/>
    <w:rsid w:val="00C822C4"/>
    <w:rsid w:val="00C82AC7"/>
    <w:rsid w:val="00C82B6F"/>
    <w:rsid w:val="00C8318B"/>
    <w:rsid w:val="00C83633"/>
    <w:rsid w:val="00C83A5D"/>
    <w:rsid w:val="00C83A99"/>
    <w:rsid w:val="00C83DC7"/>
    <w:rsid w:val="00C85384"/>
    <w:rsid w:val="00C870E0"/>
    <w:rsid w:val="00C876B3"/>
    <w:rsid w:val="00C87B77"/>
    <w:rsid w:val="00C903E5"/>
    <w:rsid w:val="00C9147F"/>
    <w:rsid w:val="00C94A4C"/>
    <w:rsid w:val="00C95210"/>
    <w:rsid w:val="00C966D1"/>
    <w:rsid w:val="00C97C47"/>
    <w:rsid w:val="00CA12DC"/>
    <w:rsid w:val="00CA1702"/>
    <w:rsid w:val="00CA1A34"/>
    <w:rsid w:val="00CA1F18"/>
    <w:rsid w:val="00CA238F"/>
    <w:rsid w:val="00CA2F88"/>
    <w:rsid w:val="00CA3FC1"/>
    <w:rsid w:val="00CA4598"/>
    <w:rsid w:val="00CA48EB"/>
    <w:rsid w:val="00CA4B9E"/>
    <w:rsid w:val="00CA6333"/>
    <w:rsid w:val="00CA67DC"/>
    <w:rsid w:val="00CA6EF2"/>
    <w:rsid w:val="00CA6F37"/>
    <w:rsid w:val="00CA7861"/>
    <w:rsid w:val="00CB0148"/>
    <w:rsid w:val="00CB02A8"/>
    <w:rsid w:val="00CB075F"/>
    <w:rsid w:val="00CB0CE5"/>
    <w:rsid w:val="00CB13C9"/>
    <w:rsid w:val="00CB242D"/>
    <w:rsid w:val="00CB2742"/>
    <w:rsid w:val="00CB2837"/>
    <w:rsid w:val="00CB28FE"/>
    <w:rsid w:val="00CB38E2"/>
    <w:rsid w:val="00CB3F28"/>
    <w:rsid w:val="00CB43EE"/>
    <w:rsid w:val="00CB4475"/>
    <w:rsid w:val="00CB5EB1"/>
    <w:rsid w:val="00CB616C"/>
    <w:rsid w:val="00CB6B18"/>
    <w:rsid w:val="00CB73BC"/>
    <w:rsid w:val="00CB7563"/>
    <w:rsid w:val="00CC0F14"/>
    <w:rsid w:val="00CC1440"/>
    <w:rsid w:val="00CC2686"/>
    <w:rsid w:val="00CC2822"/>
    <w:rsid w:val="00CC2F22"/>
    <w:rsid w:val="00CC3056"/>
    <w:rsid w:val="00CC32FF"/>
    <w:rsid w:val="00CC34CD"/>
    <w:rsid w:val="00CC3812"/>
    <w:rsid w:val="00CC5262"/>
    <w:rsid w:val="00CC7636"/>
    <w:rsid w:val="00CC782A"/>
    <w:rsid w:val="00CC7B28"/>
    <w:rsid w:val="00CC7EE2"/>
    <w:rsid w:val="00CD0590"/>
    <w:rsid w:val="00CD1126"/>
    <w:rsid w:val="00CD167C"/>
    <w:rsid w:val="00CD17E9"/>
    <w:rsid w:val="00CD1CD8"/>
    <w:rsid w:val="00CD21AB"/>
    <w:rsid w:val="00CD237A"/>
    <w:rsid w:val="00CD3FA6"/>
    <w:rsid w:val="00CD4A6D"/>
    <w:rsid w:val="00CD4AEB"/>
    <w:rsid w:val="00CD4C8E"/>
    <w:rsid w:val="00CD4DB8"/>
    <w:rsid w:val="00CD6427"/>
    <w:rsid w:val="00CD6C76"/>
    <w:rsid w:val="00CD6D2D"/>
    <w:rsid w:val="00CD75FA"/>
    <w:rsid w:val="00CE0B46"/>
    <w:rsid w:val="00CE1B12"/>
    <w:rsid w:val="00CE2E67"/>
    <w:rsid w:val="00CE3F3F"/>
    <w:rsid w:val="00CE48BE"/>
    <w:rsid w:val="00CE4B31"/>
    <w:rsid w:val="00CE4DE1"/>
    <w:rsid w:val="00CE5404"/>
    <w:rsid w:val="00CE66BD"/>
    <w:rsid w:val="00CE6892"/>
    <w:rsid w:val="00CE758A"/>
    <w:rsid w:val="00CE7595"/>
    <w:rsid w:val="00CF119A"/>
    <w:rsid w:val="00CF26F1"/>
    <w:rsid w:val="00CF2831"/>
    <w:rsid w:val="00CF2D18"/>
    <w:rsid w:val="00CF339F"/>
    <w:rsid w:val="00CF3724"/>
    <w:rsid w:val="00CF393C"/>
    <w:rsid w:val="00CF39C2"/>
    <w:rsid w:val="00CF5208"/>
    <w:rsid w:val="00CF5AB1"/>
    <w:rsid w:val="00CF5E42"/>
    <w:rsid w:val="00CF6084"/>
    <w:rsid w:val="00CF758E"/>
    <w:rsid w:val="00D00803"/>
    <w:rsid w:val="00D00AF4"/>
    <w:rsid w:val="00D00D2F"/>
    <w:rsid w:val="00D00D6F"/>
    <w:rsid w:val="00D01B51"/>
    <w:rsid w:val="00D031AA"/>
    <w:rsid w:val="00D03F3F"/>
    <w:rsid w:val="00D05632"/>
    <w:rsid w:val="00D05638"/>
    <w:rsid w:val="00D07C6A"/>
    <w:rsid w:val="00D1058C"/>
    <w:rsid w:val="00D10D59"/>
    <w:rsid w:val="00D11C9E"/>
    <w:rsid w:val="00D12474"/>
    <w:rsid w:val="00D12587"/>
    <w:rsid w:val="00D13072"/>
    <w:rsid w:val="00D13569"/>
    <w:rsid w:val="00D13A01"/>
    <w:rsid w:val="00D13A54"/>
    <w:rsid w:val="00D14CFA"/>
    <w:rsid w:val="00D14FEC"/>
    <w:rsid w:val="00D152BC"/>
    <w:rsid w:val="00D157FF"/>
    <w:rsid w:val="00D15A9A"/>
    <w:rsid w:val="00D15C3A"/>
    <w:rsid w:val="00D1613D"/>
    <w:rsid w:val="00D168D7"/>
    <w:rsid w:val="00D16E55"/>
    <w:rsid w:val="00D16E89"/>
    <w:rsid w:val="00D174DE"/>
    <w:rsid w:val="00D20789"/>
    <w:rsid w:val="00D20AC1"/>
    <w:rsid w:val="00D21246"/>
    <w:rsid w:val="00D2178B"/>
    <w:rsid w:val="00D221BC"/>
    <w:rsid w:val="00D23111"/>
    <w:rsid w:val="00D23E83"/>
    <w:rsid w:val="00D24237"/>
    <w:rsid w:val="00D24733"/>
    <w:rsid w:val="00D251BC"/>
    <w:rsid w:val="00D25387"/>
    <w:rsid w:val="00D2625D"/>
    <w:rsid w:val="00D2672D"/>
    <w:rsid w:val="00D2713B"/>
    <w:rsid w:val="00D276CB"/>
    <w:rsid w:val="00D27D8A"/>
    <w:rsid w:val="00D302B6"/>
    <w:rsid w:val="00D30308"/>
    <w:rsid w:val="00D30E12"/>
    <w:rsid w:val="00D315F5"/>
    <w:rsid w:val="00D31E96"/>
    <w:rsid w:val="00D32FA6"/>
    <w:rsid w:val="00D339E9"/>
    <w:rsid w:val="00D34758"/>
    <w:rsid w:val="00D3494B"/>
    <w:rsid w:val="00D35C94"/>
    <w:rsid w:val="00D35E14"/>
    <w:rsid w:val="00D36007"/>
    <w:rsid w:val="00D36E8D"/>
    <w:rsid w:val="00D37338"/>
    <w:rsid w:val="00D37AC9"/>
    <w:rsid w:val="00D410AA"/>
    <w:rsid w:val="00D418AA"/>
    <w:rsid w:val="00D41A75"/>
    <w:rsid w:val="00D42699"/>
    <w:rsid w:val="00D42AEB"/>
    <w:rsid w:val="00D43538"/>
    <w:rsid w:val="00D43F8A"/>
    <w:rsid w:val="00D45440"/>
    <w:rsid w:val="00D46EF6"/>
    <w:rsid w:val="00D47993"/>
    <w:rsid w:val="00D47E7E"/>
    <w:rsid w:val="00D50618"/>
    <w:rsid w:val="00D5139C"/>
    <w:rsid w:val="00D5144C"/>
    <w:rsid w:val="00D51515"/>
    <w:rsid w:val="00D51DDE"/>
    <w:rsid w:val="00D52241"/>
    <w:rsid w:val="00D52274"/>
    <w:rsid w:val="00D523DF"/>
    <w:rsid w:val="00D52523"/>
    <w:rsid w:val="00D525DC"/>
    <w:rsid w:val="00D54A5B"/>
    <w:rsid w:val="00D550A7"/>
    <w:rsid w:val="00D55222"/>
    <w:rsid w:val="00D556A1"/>
    <w:rsid w:val="00D55B6D"/>
    <w:rsid w:val="00D55D45"/>
    <w:rsid w:val="00D5711B"/>
    <w:rsid w:val="00D57FFA"/>
    <w:rsid w:val="00D60A23"/>
    <w:rsid w:val="00D60BDE"/>
    <w:rsid w:val="00D619B3"/>
    <w:rsid w:val="00D61DD7"/>
    <w:rsid w:val="00D62AEB"/>
    <w:rsid w:val="00D63586"/>
    <w:rsid w:val="00D637FA"/>
    <w:rsid w:val="00D63926"/>
    <w:rsid w:val="00D63C20"/>
    <w:rsid w:val="00D63E83"/>
    <w:rsid w:val="00D64070"/>
    <w:rsid w:val="00D643FF"/>
    <w:rsid w:val="00D64436"/>
    <w:rsid w:val="00D64C40"/>
    <w:rsid w:val="00D65056"/>
    <w:rsid w:val="00D6520F"/>
    <w:rsid w:val="00D652B7"/>
    <w:rsid w:val="00D655C1"/>
    <w:rsid w:val="00D6642C"/>
    <w:rsid w:val="00D66DB5"/>
    <w:rsid w:val="00D6755B"/>
    <w:rsid w:val="00D678F7"/>
    <w:rsid w:val="00D67B84"/>
    <w:rsid w:val="00D71F38"/>
    <w:rsid w:val="00D72CE4"/>
    <w:rsid w:val="00D7351A"/>
    <w:rsid w:val="00D73A58"/>
    <w:rsid w:val="00D73F17"/>
    <w:rsid w:val="00D749AC"/>
    <w:rsid w:val="00D74A22"/>
    <w:rsid w:val="00D74BD1"/>
    <w:rsid w:val="00D75165"/>
    <w:rsid w:val="00D75AF9"/>
    <w:rsid w:val="00D75EF1"/>
    <w:rsid w:val="00D7644C"/>
    <w:rsid w:val="00D76C74"/>
    <w:rsid w:val="00D7726A"/>
    <w:rsid w:val="00D776A7"/>
    <w:rsid w:val="00D8054E"/>
    <w:rsid w:val="00D80C73"/>
    <w:rsid w:val="00D80D19"/>
    <w:rsid w:val="00D818C3"/>
    <w:rsid w:val="00D82250"/>
    <w:rsid w:val="00D83839"/>
    <w:rsid w:val="00D83E41"/>
    <w:rsid w:val="00D84E5B"/>
    <w:rsid w:val="00D857F0"/>
    <w:rsid w:val="00D86A8F"/>
    <w:rsid w:val="00D902DC"/>
    <w:rsid w:val="00D9058E"/>
    <w:rsid w:val="00D912A9"/>
    <w:rsid w:val="00D920B7"/>
    <w:rsid w:val="00D92297"/>
    <w:rsid w:val="00D924CC"/>
    <w:rsid w:val="00D92586"/>
    <w:rsid w:val="00D92BEC"/>
    <w:rsid w:val="00D92CC4"/>
    <w:rsid w:val="00D92DC7"/>
    <w:rsid w:val="00D9311D"/>
    <w:rsid w:val="00D93338"/>
    <w:rsid w:val="00D934C9"/>
    <w:rsid w:val="00D94B47"/>
    <w:rsid w:val="00D94BA7"/>
    <w:rsid w:val="00D950F2"/>
    <w:rsid w:val="00D9512E"/>
    <w:rsid w:val="00D972FF"/>
    <w:rsid w:val="00D97D51"/>
    <w:rsid w:val="00DA0141"/>
    <w:rsid w:val="00DA08B3"/>
    <w:rsid w:val="00DA1C5E"/>
    <w:rsid w:val="00DA1E33"/>
    <w:rsid w:val="00DA211F"/>
    <w:rsid w:val="00DA2173"/>
    <w:rsid w:val="00DA3A66"/>
    <w:rsid w:val="00DA6008"/>
    <w:rsid w:val="00DA77CB"/>
    <w:rsid w:val="00DA7D0B"/>
    <w:rsid w:val="00DB072D"/>
    <w:rsid w:val="00DB0E54"/>
    <w:rsid w:val="00DB1CBF"/>
    <w:rsid w:val="00DB1D85"/>
    <w:rsid w:val="00DB2CCB"/>
    <w:rsid w:val="00DB301D"/>
    <w:rsid w:val="00DB356D"/>
    <w:rsid w:val="00DB3F9C"/>
    <w:rsid w:val="00DB50F5"/>
    <w:rsid w:val="00DB67EE"/>
    <w:rsid w:val="00DB72B1"/>
    <w:rsid w:val="00DB7397"/>
    <w:rsid w:val="00DB7AC7"/>
    <w:rsid w:val="00DC0282"/>
    <w:rsid w:val="00DC0F44"/>
    <w:rsid w:val="00DC174F"/>
    <w:rsid w:val="00DC19DA"/>
    <w:rsid w:val="00DC1B9D"/>
    <w:rsid w:val="00DC1BF7"/>
    <w:rsid w:val="00DC2685"/>
    <w:rsid w:val="00DC30FF"/>
    <w:rsid w:val="00DC4EBF"/>
    <w:rsid w:val="00DC77D9"/>
    <w:rsid w:val="00DD1116"/>
    <w:rsid w:val="00DD172F"/>
    <w:rsid w:val="00DD1863"/>
    <w:rsid w:val="00DD26F2"/>
    <w:rsid w:val="00DD2724"/>
    <w:rsid w:val="00DD2A38"/>
    <w:rsid w:val="00DD2CF4"/>
    <w:rsid w:val="00DD2EB1"/>
    <w:rsid w:val="00DD32C1"/>
    <w:rsid w:val="00DD368C"/>
    <w:rsid w:val="00DD4B90"/>
    <w:rsid w:val="00DD4BA8"/>
    <w:rsid w:val="00DD4F3A"/>
    <w:rsid w:val="00DD4F7F"/>
    <w:rsid w:val="00DD54E8"/>
    <w:rsid w:val="00DD68B1"/>
    <w:rsid w:val="00DD6C3B"/>
    <w:rsid w:val="00DD76FB"/>
    <w:rsid w:val="00DD7BC6"/>
    <w:rsid w:val="00DD7DF4"/>
    <w:rsid w:val="00DE0F30"/>
    <w:rsid w:val="00DE1A2D"/>
    <w:rsid w:val="00DE2718"/>
    <w:rsid w:val="00DE58D8"/>
    <w:rsid w:val="00DE669E"/>
    <w:rsid w:val="00DE73E7"/>
    <w:rsid w:val="00DF0005"/>
    <w:rsid w:val="00DF043A"/>
    <w:rsid w:val="00DF1212"/>
    <w:rsid w:val="00DF1D50"/>
    <w:rsid w:val="00DF227F"/>
    <w:rsid w:val="00DF254F"/>
    <w:rsid w:val="00DF2596"/>
    <w:rsid w:val="00DF2BE0"/>
    <w:rsid w:val="00DF2C24"/>
    <w:rsid w:val="00DF38C6"/>
    <w:rsid w:val="00DF38E9"/>
    <w:rsid w:val="00DF4F8C"/>
    <w:rsid w:val="00DF548A"/>
    <w:rsid w:val="00DF54F5"/>
    <w:rsid w:val="00DF665D"/>
    <w:rsid w:val="00DF6A4A"/>
    <w:rsid w:val="00DF7811"/>
    <w:rsid w:val="00E001B5"/>
    <w:rsid w:val="00E00BBD"/>
    <w:rsid w:val="00E029CF"/>
    <w:rsid w:val="00E02BEA"/>
    <w:rsid w:val="00E05D44"/>
    <w:rsid w:val="00E05FD5"/>
    <w:rsid w:val="00E068D3"/>
    <w:rsid w:val="00E06A99"/>
    <w:rsid w:val="00E07DA9"/>
    <w:rsid w:val="00E1041E"/>
    <w:rsid w:val="00E10524"/>
    <w:rsid w:val="00E11970"/>
    <w:rsid w:val="00E12482"/>
    <w:rsid w:val="00E1280C"/>
    <w:rsid w:val="00E12E38"/>
    <w:rsid w:val="00E13233"/>
    <w:rsid w:val="00E132B8"/>
    <w:rsid w:val="00E154AB"/>
    <w:rsid w:val="00E159D8"/>
    <w:rsid w:val="00E15B7B"/>
    <w:rsid w:val="00E160BD"/>
    <w:rsid w:val="00E16AD4"/>
    <w:rsid w:val="00E16D25"/>
    <w:rsid w:val="00E1741A"/>
    <w:rsid w:val="00E178DC"/>
    <w:rsid w:val="00E206CC"/>
    <w:rsid w:val="00E20C7C"/>
    <w:rsid w:val="00E216E6"/>
    <w:rsid w:val="00E219D6"/>
    <w:rsid w:val="00E21B99"/>
    <w:rsid w:val="00E21F80"/>
    <w:rsid w:val="00E222D2"/>
    <w:rsid w:val="00E22651"/>
    <w:rsid w:val="00E233D2"/>
    <w:rsid w:val="00E23568"/>
    <w:rsid w:val="00E23748"/>
    <w:rsid w:val="00E239CA"/>
    <w:rsid w:val="00E23F69"/>
    <w:rsid w:val="00E23FC3"/>
    <w:rsid w:val="00E24395"/>
    <w:rsid w:val="00E249F4"/>
    <w:rsid w:val="00E24E52"/>
    <w:rsid w:val="00E25100"/>
    <w:rsid w:val="00E25180"/>
    <w:rsid w:val="00E25841"/>
    <w:rsid w:val="00E263E2"/>
    <w:rsid w:val="00E2663E"/>
    <w:rsid w:val="00E2726A"/>
    <w:rsid w:val="00E27B1A"/>
    <w:rsid w:val="00E30E3C"/>
    <w:rsid w:val="00E32413"/>
    <w:rsid w:val="00E3248D"/>
    <w:rsid w:val="00E32E86"/>
    <w:rsid w:val="00E33999"/>
    <w:rsid w:val="00E3658B"/>
    <w:rsid w:val="00E3680D"/>
    <w:rsid w:val="00E36FAF"/>
    <w:rsid w:val="00E42A44"/>
    <w:rsid w:val="00E42E1C"/>
    <w:rsid w:val="00E4403D"/>
    <w:rsid w:val="00E44448"/>
    <w:rsid w:val="00E44B34"/>
    <w:rsid w:val="00E4573D"/>
    <w:rsid w:val="00E4587C"/>
    <w:rsid w:val="00E45A1C"/>
    <w:rsid w:val="00E47018"/>
    <w:rsid w:val="00E5076C"/>
    <w:rsid w:val="00E5148B"/>
    <w:rsid w:val="00E52802"/>
    <w:rsid w:val="00E53021"/>
    <w:rsid w:val="00E530C4"/>
    <w:rsid w:val="00E530D6"/>
    <w:rsid w:val="00E535D6"/>
    <w:rsid w:val="00E53988"/>
    <w:rsid w:val="00E541B9"/>
    <w:rsid w:val="00E548B1"/>
    <w:rsid w:val="00E54F59"/>
    <w:rsid w:val="00E551FF"/>
    <w:rsid w:val="00E55D28"/>
    <w:rsid w:val="00E5655B"/>
    <w:rsid w:val="00E569D6"/>
    <w:rsid w:val="00E56A66"/>
    <w:rsid w:val="00E56A91"/>
    <w:rsid w:val="00E57820"/>
    <w:rsid w:val="00E57A01"/>
    <w:rsid w:val="00E57BA6"/>
    <w:rsid w:val="00E60FC2"/>
    <w:rsid w:val="00E61338"/>
    <w:rsid w:val="00E62177"/>
    <w:rsid w:val="00E63225"/>
    <w:rsid w:val="00E63F32"/>
    <w:rsid w:val="00E64093"/>
    <w:rsid w:val="00E6702A"/>
    <w:rsid w:val="00E67810"/>
    <w:rsid w:val="00E70719"/>
    <w:rsid w:val="00E70A94"/>
    <w:rsid w:val="00E718CE"/>
    <w:rsid w:val="00E71C00"/>
    <w:rsid w:val="00E71D15"/>
    <w:rsid w:val="00E7291E"/>
    <w:rsid w:val="00E72DBB"/>
    <w:rsid w:val="00E733E2"/>
    <w:rsid w:val="00E733F0"/>
    <w:rsid w:val="00E73854"/>
    <w:rsid w:val="00E738AD"/>
    <w:rsid w:val="00E73C97"/>
    <w:rsid w:val="00E7441C"/>
    <w:rsid w:val="00E7468E"/>
    <w:rsid w:val="00E74BBE"/>
    <w:rsid w:val="00E74EFE"/>
    <w:rsid w:val="00E764E8"/>
    <w:rsid w:val="00E76BE9"/>
    <w:rsid w:val="00E76D6C"/>
    <w:rsid w:val="00E80781"/>
    <w:rsid w:val="00E8152F"/>
    <w:rsid w:val="00E82004"/>
    <w:rsid w:val="00E82CBD"/>
    <w:rsid w:val="00E83C72"/>
    <w:rsid w:val="00E84473"/>
    <w:rsid w:val="00E852B3"/>
    <w:rsid w:val="00E85AF8"/>
    <w:rsid w:val="00E86752"/>
    <w:rsid w:val="00E877E0"/>
    <w:rsid w:val="00E87CD6"/>
    <w:rsid w:val="00E900D1"/>
    <w:rsid w:val="00E90A7D"/>
    <w:rsid w:val="00E91629"/>
    <w:rsid w:val="00E91C75"/>
    <w:rsid w:val="00E93B10"/>
    <w:rsid w:val="00E94EA0"/>
    <w:rsid w:val="00EA1909"/>
    <w:rsid w:val="00EA1BBA"/>
    <w:rsid w:val="00EA3390"/>
    <w:rsid w:val="00EA3ACC"/>
    <w:rsid w:val="00EA4020"/>
    <w:rsid w:val="00EA43F2"/>
    <w:rsid w:val="00EA4BF7"/>
    <w:rsid w:val="00EA5197"/>
    <w:rsid w:val="00EA5D26"/>
    <w:rsid w:val="00EA62C8"/>
    <w:rsid w:val="00EA680D"/>
    <w:rsid w:val="00EA6B1D"/>
    <w:rsid w:val="00EA7932"/>
    <w:rsid w:val="00EA7E78"/>
    <w:rsid w:val="00EB010A"/>
    <w:rsid w:val="00EB033D"/>
    <w:rsid w:val="00EB3010"/>
    <w:rsid w:val="00EB31AA"/>
    <w:rsid w:val="00EB3469"/>
    <w:rsid w:val="00EB34D4"/>
    <w:rsid w:val="00EB3A2D"/>
    <w:rsid w:val="00EB4145"/>
    <w:rsid w:val="00EB546A"/>
    <w:rsid w:val="00EB590F"/>
    <w:rsid w:val="00EB5AE4"/>
    <w:rsid w:val="00EB66CA"/>
    <w:rsid w:val="00EB67C6"/>
    <w:rsid w:val="00EB6904"/>
    <w:rsid w:val="00EB7735"/>
    <w:rsid w:val="00EC0963"/>
    <w:rsid w:val="00EC0995"/>
    <w:rsid w:val="00EC0AED"/>
    <w:rsid w:val="00EC0C57"/>
    <w:rsid w:val="00EC0FBA"/>
    <w:rsid w:val="00EC1333"/>
    <w:rsid w:val="00EC145E"/>
    <w:rsid w:val="00EC1A0F"/>
    <w:rsid w:val="00EC233C"/>
    <w:rsid w:val="00EC396E"/>
    <w:rsid w:val="00EC43FE"/>
    <w:rsid w:val="00EC4BC2"/>
    <w:rsid w:val="00EC4CB9"/>
    <w:rsid w:val="00EC5534"/>
    <w:rsid w:val="00EC5A5D"/>
    <w:rsid w:val="00EC6115"/>
    <w:rsid w:val="00EC7588"/>
    <w:rsid w:val="00ED00C6"/>
    <w:rsid w:val="00ED22A9"/>
    <w:rsid w:val="00ED2386"/>
    <w:rsid w:val="00ED24CD"/>
    <w:rsid w:val="00ED799C"/>
    <w:rsid w:val="00EE0C0E"/>
    <w:rsid w:val="00EE1171"/>
    <w:rsid w:val="00EE150A"/>
    <w:rsid w:val="00EE2236"/>
    <w:rsid w:val="00EE24A6"/>
    <w:rsid w:val="00EE2B2D"/>
    <w:rsid w:val="00EE2E81"/>
    <w:rsid w:val="00EE2FFD"/>
    <w:rsid w:val="00EE4F74"/>
    <w:rsid w:val="00EE552C"/>
    <w:rsid w:val="00EE5FB1"/>
    <w:rsid w:val="00EE68AE"/>
    <w:rsid w:val="00EF08D3"/>
    <w:rsid w:val="00EF1331"/>
    <w:rsid w:val="00EF13B5"/>
    <w:rsid w:val="00EF1FE3"/>
    <w:rsid w:val="00EF35CB"/>
    <w:rsid w:val="00EF3649"/>
    <w:rsid w:val="00EF38E1"/>
    <w:rsid w:val="00EF39C2"/>
    <w:rsid w:val="00EF4B4F"/>
    <w:rsid w:val="00EF4B50"/>
    <w:rsid w:val="00EF55B8"/>
    <w:rsid w:val="00EF7F4F"/>
    <w:rsid w:val="00F00FBA"/>
    <w:rsid w:val="00F0111A"/>
    <w:rsid w:val="00F035F4"/>
    <w:rsid w:val="00F05336"/>
    <w:rsid w:val="00F05E9C"/>
    <w:rsid w:val="00F0628B"/>
    <w:rsid w:val="00F06BA1"/>
    <w:rsid w:val="00F07A2B"/>
    <w:rsid w:val="00F11BC5"/>
    <w:rsid w:val="00F12270"/>
    <w:rsid w:val="00F12E65"/>
    <w:rsid w:val="00F157D4"/>
    <w:rsid w:val="00F15DFD"/>
    <w:rsid w:val="00F17264"/>
    <w:rsid w:val="00F17A3D"/>
    <w:rsid w:val="00F20319"/>
    <w:rsid w:val="00F203E2"/>
    <w:rsid w:val="00F21ADD"/>
    <w:rsid w:val="00F21CC7"/>
    <w:rsid w:val="00F22596"/>
    <w:rsid w:val="00F22628"/>
    <w:rsid w:val="00F22C3F"/>
    <w:rsid w:val="00F2309A"/>
    <w:rsid w:val="00F232A3"/>
    <w:rsid w:val="00F23749"/>
    <w:rsid w:val="00F242F7"/>
    <w:rsid w:val="00F25B6B"/>
    <w:rsid w:val="00F25F6A"/>
    <w:rsid w:val="00F270FF"/>
    <w:rsid w:val="00F271A3"/>
    <w:rsid w:val="00F301A4"/>
    <w:rsid w:val="00F3057A"/>
    <w:rsid w:val="00F30849"/>
    <w:rsid w:val="00F313B2"/>
    <w:rsid w:val="00F3162B"/>
    <w:rsid w:val="00F3226B"/>
    <w:rsid w:val="00F3286F"/>
    <w:rsid w:val="00F33652"/>
    <w:rsid w:val="00F34CC8"/>
    <w:rsid w:val="00F351E6"/>
    <w:rsid w:val="00F366B9"/>
    <w:rsid w:val="00F40759"/>
    <w:rsid w:val="00F41629"/>
    <w:rsid w:val="00F41CFF"/>
    <w:rsid w:val="00F426E6"/>
    <w:rsid w:val="00F42D40"/>
    <w:rsid w:val="00F448E1"/>
    <w:rsid w:val="00F44982"/>
    <w:rsid w:val="00F460BA"/>
    <w:rsid w:val="00F46D4F"/>
    <w:rsid w:val="00F46F9C"/>
    <w:rsid w:val="00F47552"/>
    <w:rsid w:val="00F47FBF"/>
    <w:rsid w:val="00F505E3"/>
    <w:rsid w:val="00F5083D"/>
    <w:rsid w:val="00F50A8E"/>
    <w:rsid w:val="00F50B8A"/>
    <w:rsid w:val="00F51EAF"/>
    <w:rsid w:val="00F52030"/>
    <w:rsid w:val="00F52119"/>
    <w:rsid w:val="00F5257C"/>
    <w:rsid w:val="00F52D5C"/>
    <w:rsid w:val="00F52E80"/>
    <w:rsid w:val="00F5321C"/>
    <w:rsid w:val="00F53585"/>
    <w:rsid w:val="00F5372D"/>
    <w:rsid w:val="00F54012"/>
    <w:rsid w:val="00F5460E"/>
    <w:rsid w:val="00F54685"/>
    <w:rsid w:val="00F54F50"/>
    <w:rsid w:val="00F553E6"/>
    <w:rsid w:val="00F556BB"/>
    <w:rsid w:val="00F55AAD"/>
    <w:rsid w:val="00F55D2E"/>
    <w:rsid w:val="00F56015"/>
    <w:rsid w:val="00F56045"/>
    <w:rsid w:val="00F56685"/>
    <w:rsid w:val="00F56728"/>
    <w:rsid w:val="00F5681A"/>
    <w:rsid w:val="00F609D7"/>
    <w:rsid w:val="00F60CD8"/>
    <w:rsid w:val="00F61119"/>
    <w:rsid w:val="00F61362"/>
    <w:rsid w:val="00F61770"/>
    <w:rsid w:val="00F618F0"/>
    <w:rsid w:val="00F61C51"/>
    <w:rsid w:val="00F62620"/>
    <w:rsid w:val="00F62E23"/>
    <w:rsid w:val="00F62E9E"/>
    <w:rsid w:val="00F6314C"/>
    <w:rsid w:val="00F63FF9"/>
    <w:rsid w:val="00F67A21"/>
    <w:rsid w:val="00F67EA1"/>
    <w:rsid w:val="00F70368"/>
    <w:rsid w:val="00F711CD"/>
    <w:rsid w:val="00F7120C"/>
    <w:rsid w:val="00F726B8"/>
    <w:rsid w:val="00F7334F"/>
    <w:rsid w:val="00F73A3B"/>
    <w:rsid w:val="00F748CE"/>
    <w:rsid w:val="00F74DF4"/>
    <w:rsid w:val="00F75F8E"/>
    <w:rsid w:val="00F7606D"/>
    <w:rsid w:val="00F76466"/>
    <w:rsid w:val="00F77F68"/>
    <w:rsid w:val="00F801A6"/>
    <w:rsid w:val="00F8042B"/>
    <w:rsid w:val="00F81958"/>
    <w:rsid w:val="00F81D62"/>
    <w:rsid w:val="00F82284"/>
    <w:rsid w:val="00F841F6"/>
    <w:rsid w:val="00F84213"/>
    <w:rsid w:val="00F84365"/>
    <w:rsid w:val="00F8474C"/>
    <w:rsid w:val="00F84806"/>
    <w:rsid w:val="00F84CC2"/>
    <w:rsid w:val="00F85F2A"/>
    <w:rsid w:val="00F85FAC"/>
    <w:rsid w:val="00F863AB"/>
    <w:rsid w:val="00F8658B"/>
    <w:rsid w:val="00F874F4"/>
    <w:rsid w:val="00F87730"/>
    <w:rsid w:val="00F87EC5"/>
    <w:rsid w:val="00F902FF"/>
    <w:rsid w:val="00F90318"/>
    <w:rsid w:val="00F90982"/>
    <w:rsid w:val="00F9128D"/>
    <w:rsid w:val="00F913A7"/>
    <w:rsid w:val="00F922DA"/>
    <w:rsid w:val="00F92BE0"/>
    <w:rsid w:val="00F9317E"/>
    <w:rsid w:val="00F94014"/>
    <w:rsid w:val="00F94501"/>
    <w:rsid w:val="00F95490"/>
    <w:rsid w:val="00F95F64"/>
    <w:rsid w:val="00F967D7"/>
    <w:rsid w:val="00F96DA3"/>
    <w:rsid w:val="00F97724"/>
    <w:rsid w:val="00FA0411"/>
    <w:rsid w:val="00FA1DF8"/>
    <w:rsid w:val="00FA251C"/>
    <w:rsid w:val="00FA2C5F"/>
    <w:rsid w:val="00FA2E95"/>
    <w:rsid w:val="00FA2F75"/>
    <w:rsid w:val="00FA42C5"/>
    <w:rsid w:val="00FA42EB"/>
    <w:rsid w:val="00FA5009"/>
    <w:rsid w:val="00FA52B9"/>
    <w:rsid w:val="00FA5398"/>
    <w:rsid w:val="00FA707B"/>
    <w:rsid w:val="00FA721A"/>
    <w:rsid w:val="00FA73BF"/>
    <w:rsid w:val="00FA7AF1"/>
    <w:rsid w:val="00FA7AFD"/>
    <w:rsid w:val="00FA7F53"/>
    <w:rsid w:val="00FB0037"/>
    <w:rsid w:val="00FB0274"/>
    <w:rsid w:val="00FB19A2"/>
    <w:rsid w:val="00FB21C3"/>
    <w:rsid w:val="00FB2AF0"/>
    <w:rsid w:val="00FB615D"/>
    <w:rsid w:val="00FB65BF"/>
    <w:rsid w:val="00FB691D"/>
    <w:rsid w:val="00FB6A8D"/>
    <w:rsid w:val="00FB6AA6"/>
    <w:rsid w:val="00FB7455"/>
    <w:rsid w:val="00FB7BEF"/>
    <w:rsid w:val="00FC1BC0"/>
    <w:rsid w:val="00FC1CAE"/>
    <w:rsid w:val="00FC5EC1"/>
    <w:rsid w:val="00FC6375"/>
    <w:rsid w:val="00FC64A3"/>
    <w:rsid w:val="00FC6A41"/>
    <w:rsid w:val="00FC6D56"/>
    <w:rsid w:val="00FD03CC"/>
    <w:rsid w:val="00FD1343"/>
    <w:rsid w:val="00FD14D6"/>
    <w:rsid w:val="00FD157D"/>
    <w:rsid w:val="00FD1698"/>
    <w:rsid w:val="00FD20EF"/>
    <w:rsid w:val="00FD254C"/>
    <w:rsid w:val="00FD2D66"/>
    <w:rsid w:val="00FD2DB3"/>
    <w:rsid w:val="00FD32C7"/>
    <w:rsid w:val="00FD3C4B"/>
    <w:rsid w:val="00FD4B05"/>
    <w:rsid w:val="00FD6FEB"/>
    <w:rsid w:val="00FD75B3"/>
    <w:rsid w:val="00FE0382"/>
    <w:rsid w:val="00FE0428"/>
    <w:rsid w:val="00FE1200"/>
    <w:rsid w:val="00FE15DA"/>
    <w:rsid w:val="00FE160D"/>
    <w:rsid w:val="00FE1DF2"/>
    <w:rsid w:val="00FE2490"/>
    <w:rsid w:val="00FE2688"/>
    <w:rsid w:val="00FE31B7"/>
    <w:rsid w:val="00FF0FF9"/>
    <w:rsid w:val="00FF1474"/>
    <w:rsid w:val="00FF1C7D"/>
    <w:rsid w:val="00FF2CC6"/>
    <w:rsid w:val="00FF3A00"/>
    <w:rsid w:val="00FF3E66"/>
    <w:rsid w:val="00FF4E3B"/>
    <w:rsid w:val="00FF558E"/>
    <w:rsid w:val="00FF5634"/>
    <w:rsid w:val="00FF5DCB"/>
    <w:rsid w:val="00FF61F8"/>
    <w:rsid w:val="00FF7196"/>
    <w:rsid w:val="00FF73C0"/>
    <w:rsid w:val="00FF78B9"/>
    <w:rsid w:val="00FF78CE"/>
    <w:rsid w:val="00FF78EF"/>
    <w:rsid w:val="00FF7A06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CA0261"/>
  <w14:defaultImageDpi w14:val="330"/>
  <w15:docId w15:val="{FCDACF5F-3BC5-439A-8909-17E06ED3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uiPriority w:val="9"/>
    <w:rsid w:val="007F1F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  <w:lang w:val="es-ES"/>
    </w:rPr>
  </w:style>
  <w:style w:type="paragraph" w:customStyle="1" w:styleId="ListaPrrafoTelefnica">
    <w:name w:val="Lista Párrafo Telefónica"/>
    <w:basedOn w:val="Normal"/>
    <w:qFormat/>
    <w:rsid w:val="007F1FA2"/>
    <w:pPr>
      <w:numPr>
        <w:numId w:val="2"/>
      </w:numPr>
      <w:tabs>
        <w:tab w:val="left" w:pos="3520"/>
      </w:tabs>
      <w:ind w:left="1276" w:right="283"/>
      <w:contextualSpacing/>
    </w:pPr>
    <w:rPr>
      <w:rFonts w:cstheme="minorHAnsi"/>
      <w:color w:val="6E7893" w:themeColor="accent1"/>
    </w:rPr>
  </w:style>
  <w:style w:type="paragraph" w:customStyle="1" w:styleId="PrrafoTelefnica">
    <w:name w:val="Párrafo Telefónica"/>
    <w:basedOn w:val="Normal"/>
    <w:qFormat/>
    <w:rsid w:val="007F1FA2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Encabezado">
    <w:name w:val="header"/>
    <w:basedOn w:val="Normal"/>
    <w:link w:val="EncabezadoCar"/>
    <w:uiPriority w:val="99"/>
    <w:unhideWhenUsed/>
    <w:rsid w:val="00CF33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339F"/>
  </w:style>
  <w:style w:type="paragraph" w:styleId="Piedepgina">
    <w:name w:val="footer"/>
    <w:basedOn w:val="Normal"/>
    <w:link w:val="PiedepginaCar"/>
    <w:uiPriority w:val="99"/>
    <w:unhideWhenUsed/>
    <w:rsid w:val="00CF33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39F"/>
  </w:style>
  <w:style w:type="paragraph" w:styleId="Prrafodelista">
    <w:name w:val="List Paragraph"/>
    <w:basedOn w:val="Normal"/>
    <w:uiPriority w:val="34"/>
    <w:qFormat/>
    <w:rsid w:val="00D2178B"/>
    <w:pPr>
      <w:ind w:left="720"/>
      <w:contextualSpacing/>
    </w:pPr>
  </w:style>
  <w:style w:type="paragraph" w:customStyle="1" w:styleId="xmsonormal">
    <w:name w:val="x_msonormal"/>
    <w:basedOn w:val="Normal"/>
    <w:rsid w:val="00070FF2"/>
    <w:rPr>
      <w:rFonts w:ascii="Calibri" w:eastAsiaTheme="minorHAnsi" w:hAnsi="Calibri" w:cs="Calibri"/>
      <w:sz w:val="22"/>
      <w:szCs w:val="22"/>
      <w:lang w:val="en-GB" w:eastAsia="en-GB"/>
    </w:rPr>
  </w:style>
  <w:style w:type="paragraph" w:styleId="NormalWeb">
    <w:name w:val="Normal (Web)"/>
    <w:basedOn w:val="Normal"/>
    <w:uiPriority w:val="99"/>
    <w:unhideWhenUsed/>
    <w:rsid w:val="000621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6216C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977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977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977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77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77F7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77F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3783D"/>
  </w:style>
  <w:style w:type="character" w:styleId="Hipervnculovisitado">
    <w:name w:val="FollowedHyperlink"/>
    <w:basedOn w:val="Fuentedeprrafopredeter"/>
    <w:uiPriority w:val="99"/>
    <w:semiHidden/>
    <w:unhideWhenUsed/>
    <w:rsid w:val="007A6143"/>
    <w:rPr>
      <w:color w:val="C366EF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0E33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BF5FB9"/>
    <w:rPr>
      <w:rFonts w:ascii="Calibri" w:eastAsiaTheme="minorHAnsi" w:hAnsi="Calibri" w:cs="Calibri"/>
      <w:sz w:val="22"/>
      <w:szCs w:val="22"/>
      <w:lang w:val="es-ES" w:eastAsia="es-ES"/>
    </w:rPr>
  </w:style>
  <w:style w:type="paragraph" w:customStyle="1" w:styleId="Pa2">
    <w:name w:val="Pa2"/>
    <w:basedOn w:val="Normal"/>
    <w:next w:val="Normal"/>
    <w:uiPriority w:val="99"/>
    <w:rsid w:val="0082624F"/>
    <w:pPr>
      <w:autoSpaceDE w:val="0"/>
      <w:autoSpaceDN w:val="0"/>
      <w:adjustRightInd w:val="0"/>
      <w:spacing w:line="241" w:lineRule="atLeast"/>
    </w:pPr>
    <w:rPr>
      <w:rFonts w:ascii="Telefonica Sans Medium" w:eastAsiaTheme="minorHAnsi" w:hAnsi="Telefonica Sans Medium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72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72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372D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72F3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72F3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72F3F"/>
    <w:rPr>
      <w:vertAlign w:val="superscript"/>
    </w:rPr>
  </w:style>
  <w:style w:type="paragraph" w:customStyle="1" w:styleId="xprrafotelefnica">
    <w:name w:val="xprrafotelefnica"/>
    <w:basedOn w:val="Normal"/>
    <w:rsid w:val="00B057D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s-ES" w:eastAsia="es-ES"/>
    </w:rPr>
  </w:style>
  <w:style w:type="character" w:customStyle="1" w:styleId="apple-converted-space">
    <w:name w:val="apple-converted-space"/>
    <w:basedOn w:val="Fuentedeprrafopredeter"/>
    <w:rsid w:val="00B057DC"/>
  </w:style>
  <w:style w:type="character" w:customStyle="1" w:styleId="xprrafotelefnica1">
    <w:name w:val="xprrafotelefnica1"/>
    <w:basedOn w:val="Fuentedeprrafopredeter"/>
    <w:rsid w:val="00B05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6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5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88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8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5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24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1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0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71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4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08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41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77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8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044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714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46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45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28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02983\Desktop\NOTAS%20DE%20PRENSA\Nota%20de%20prensa%20TEF%202021%20(1).dotx" TargetMode="External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A3640E6-3CC9-4447-8048-F75C1E9F514F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AD80DF919D041A37FD95F31D8C69E" ma:contentTypeVersion="" ma:contentTypeDescription="Crear nuevo documento." ma:contentTypeScope="" ma:versionID="c6fe6af5767486617ebf135cffb57d54">
  <xsd:schema xmlns:xsd="http://www.w3.org/2001/XMLSchema" xmlns:xs="http://www.w3.org/2001/XMLSchema" xmlns:p="http://schemas.microsoft.com/office/2006/metadata/properties" xmlns:ns2="51bfb0fa-35ae-4a66-b3d4-c4ecfc995464" xmlns:ns3="350D2E33-4EDA-4954-BBEB-8A99CAC555FA" xmlns:ns4="350d2e33-4eda-4954-bbeb-8a99cac555fa" targetNamespace="http://schemas.microsoft.com/office/2006/metadata/properties" ma:root="true" ma:fieldsID="6d81acc5136ff74e1b6793cd3524f03f" ns2:_="" ns3:_="" ns4:_="">
    <xsd:import namespace="51bfb0fa-35ae-4a66-b3d4-c4ecfc995464"/>
    <xsd:import namespace="350D2E33-4EDA-4954-BBEB-8A99CAC555FA"/>
    <xsd:import namespace="350d2e33-4eda-4954-bbeb-8a99cac555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fb0fa-35ae-4a66-b3d4-c4ecfc9954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D2E33-4EDA-4954-BBEB-8A99CAC55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d2e33-4eda-4954-bbeb-8a99cac555fa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495E95-B507-45CF-B29C-09F236EADC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9D00E1-0FA1-495E-A088-D80005ADE2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39D9A0-4CE9-427C-9C20-21EABE6ECB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94570A-267E-44D9-BCCE-F2029BAAD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bfb0fa-35ae-4a66-b3d4-c4ecfc995464"/>
    <ds:schemaRef ds:uri="350D2E33-4EDA-4954-BBEB-8A99CAC555FA"/>
    <ds:schemaRef ds:uri="350d2e33-4eda-4954-bbeb-8a99cac555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65bd4d2-aa7c-445f-9ef8-222ebb1d2b43}" enabled="1" method="Privileged" siteId="{9744600e-3e04-492e-baa1-25ec245c6f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Nota de prensa TEF 2021 (1).dotx</Template>
  <TotalTime>11</TotalTime>
  <Pages>5</Pages>
  <Words>1684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Lambie-Nairn</Company>
  <LinksUpToDate>false</LinksUpToDate>
  <CharactersWithSpaces>10928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CALVO MARTINEZ</dc:creator>
  <cp:keywords/>
  <dc:description/>
  <cp:lastModifiedBy>MAITE NUNEZ DIEZ</cp:lastModifiedBy>
  <cp:revision>5</cp:revision>
  <cp:lastPrinted>2024-11-06T11:01:00Z</cp:lastPrinted>
  <dcterms:created xsi:type="dcterms:W3CDTF">2024-11-06T13:06:00Z</dcterms:created>
  <dcterms:modified xsi:type="dcterms:W3CDTF">2024-11-06T17:27:00Z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0x010100F25AD80DF919D041A37FD95F31D8C69E</vt:lpwstr>
  </property>
  <property fmtid="{D5CDD505-2E9C-101B-9397-08002B2CF9AE}" pid="3" name="MSIP_Label_8ffbc0b8-e97b-47d1-beac-cb0955d66f3b_Enabled">
    <vt:lpwstr>true</vt:lpwstr>
  </property>
  <property fmtid="{D5CDD505-2E9C-101B-9397-08002B2CF9AE}" pid="4" name="MSIP_Label_8ffbc0b8-e97b-47d1-beac-cb0955d66f3b_SetDate">
    <vt:lpwstr>2022-01-12T10:15:50Z</vt:lpwstr>
  </property>
  <property fmtid="{D5CDD505-2E9C-101B-9397-08002B2CF9AE}" pid="5" name="MSIP_Label_8ffbc0b8-e97b-47d1-beac-cb0955d66f3b_Method">
    <vt:lpwstr>Standard</vt:lpwstr>
  </property>
  <property fmtid="{D5CDD505-2E9C-101B-9397-08002B2CF9AE}" pid="6" name="MSIP_Label_8ffbc0b8-e97b-47d1-beac-cb0955d66f3b_Name">
    <vt:lpwstr>8ffbc0b8-e97b-47d1-beac-cb0955d66f3b</vt:lpwstr>
  </property>
  <property fmtid="{D5CDD505-2E9C-101B-9397-08002B2CF9AE}" pid="7" name="MSIP_Label_8ffbc0b8-e97b-47d1-beac-cb0955d66f3b_SiteId">
    <vt:lpwstr>614f9c25-bffa-42c7-86d8-964101f55fa2</vt:lpwstr>
  </property>
  <property fmtid="{D5CDD505-2E9C-101B-9397-08002B2CF9AE}" pid="8" name="MSIP_Label_8ffbc0b8-e97b-47d1-beac-cb0955d66f3b_ActionId">
    <vt:lpwstr>69395892-18a4-4c42-85aa-051c6c510e68</vt:lpwstr>
  </property>
  <property fmtid="{D5CDD505-2E9C-101B-9397-08002B2CF9AE}" pid="9" name="MSIP_Label_8ffbc0b8-e97b-47d1-beac-cb0955d66f3b_ContentBits">
    <vt:lpwstr>2</vt:lpwstr>
  </property>
  <property fmtid="{D5CDD505-2E9C-101B-9397-08002B2CF9AE}" pid="10" name="ClassificationContentMarkingFooterShapeIds">
    <vt:lpwstr>4,5,6</vt:lpwstr>
  </property>
  <property fmtid="{D5CDD505-2E9C-101B-9397-08002B2CF9AE}" pid="11" name="ClassificationContentMarkingFooterFontProps">
    <vt:lpwstr>#000000,7,Arial</vt:lpwstr>
  </property>
  <property fmtid="{D5CDD505-2E9C-101B-9397-08002B2CF9AE}" pid="12" name="ClassificationContentMarkingFooterText">
    <vt:lpwstr>***Este documento está clasificado como PUBLICO por TELEFÓNICA.
***This document is classified as PUBLIC by TELEFÓNICA.</vt:lpwstr>
  </property>
  <property fmtid="{D5CDD505-2E9C-101B-9397-08002B2CF9AE}" pid="13" name="MSIP_Label_e65bd4d2-aa7c-445f-9ef8-222ebb1d2b43_Enabled">
    <vt:lpwstr>true</vt:lpwstr>
  </property>
  <property fmtid="{D5CDD505-2E9C-101B-9397-08002B2CF9AE}" pid="14" name="MSIP_Label_e65bd4d2-aa7c-445f-9ef8-222ebb1d2b43_SetDate">
    <vt:lpwstr>2023-11-08T10:52:03Z</vt:lpwstr>
  </property>
  <property fmtid="{D5CDD505-2E9C-101B-9397-08002B2CF9AE}" pid="15" name="MSIP_Label_e65bd4d2-aa7c-445f-9ef8-222ebb1d2b43_Method">
    <vt:lpwstr>Privileged</vt:lpwstr>
  </property>
  <property fmtid="{D5CDD505-2E9C-101B-9397-08002B2CF9AE}" pid="16" name="MSIP_Label_e65bd4d2-aa7c-445f-9ef8-222ebb1d2b43_Name">
    <vt:lpwstr>e65bd4d2-aa7c-445f-9ef8-222ebb1d2b43</vt:lpwstr>
  </property>
  <property fmtid="{D5CDD505-2E9C-101B-9397-08002B2CF9AE}" pid="17" name="MSIP_Label_e65bd4d2-aa7c-445f-9ef8-222ebb1d2b43_SiteId">
    <vt:lpwstr>9744600e-3e04-492e-baa1-25ec245c6f10</vt:lpwstr>
  </property>
  <property fmtid="{D5CDD505-2E9C-101B-9397-08002B2CF9AE}" pid="18" name="MSIP_Label_e65bd4d2-aa7c-445f-9ef8-222ebb1d2b43_ActionId">
    <vt:lpwstr>e7b9dd1c-3700-41c4-aae2-c888262cd772</vt:lpwstr>
  </property>
  <property fmtid="{D5CDD505-2E9C-101B-9397-08002B2CF9AE}" pid="19" name="MSIP_Label_e65bd4d2-aa7c-445f-9ef8-222ebb1d2b43_ContentBits">
    <vt:lpwstr>2</vt:lpwstr>
  </property>
</Properties>
</file>