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04B9" w14:textId="692218A0" w:rsidR="00050954" w:rsidRDefault="001A4F81" w:rsidP="00BD1B4C">
      <w:pPr>
        <w:pStyle w:val="PrrafoTelefnica"/>
        <w:ind w:left="0"/>
        <w:rPr>
          <w:lang w:val="es-ES"/>
        </w:rPr>
      </w:pPr>
      <w:r>
        <w:rPr>
          <w:rFonts w:ascii="Arial" w:hAnsi="Arial"/>
          <w:noProof/>
          <w:color w:val="003200"/>
          <w:u w:val="single"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2A5902" wp14:editId="08150E9F">
                <wp:simplePos x="0" y="0"/>
                <wp:positionH relativeFrom="page">
                  <wp:align>left</wp:align>
                </wp:positionH>
                <wp:positionV relativeFrom="paragraph">
                  <wp:posOffset>-955482</wp:posOffset>
                </wp:positionV>
                <wp:extent cx="7581900" cy="986790"/>
                <wp:effectExtent l="0" t="0" r="0" b="381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986790"/>
                          <a:chOff x="0" y="0"/>
                          <a:chExt cx="7581900" cy="98679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98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2488" y="433388"/>
                            <a:ext cx="1924050" cy="20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C2851" id="Grupo 12" o:spid="_x0000_s1026" style="position:absolute;margin-left:0;margin-top:-75.25pt;width:597pt;height:77.7pt;z-index:251684864;mso-position-horizontal:left;mso-position-horizontal-relative:page" coordsize="75819,9867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3NjwveG1wR0ltZzpoZWln&#10;aHQ+CiAgICAgICAgICAgICAgICAgIDx4bXBHSW1nOmZvcm1hdD5KUEVHPC94bXBHSW1nOmZvcm1h&#10;dD4KICAgICAgICAgICAgICAgICAgPHhtcEdJbWc6aW1hZ2U+LzlqLzRBQVFTa1pKUmdBQkFnRUF5&#10;QURJQUFELzdRQXNVR2h2ZEc5emFHOXdJRE11TUFBNFFrbE5BKzBBQUFBQUFCQUF5QUFBQUFFQSYj&#10;eEE7QVFE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R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3MWJhYzUzZS0wMzY2LTQ1N2YtYTk4MS1kYjJh&#10;ZmVhODVhNjI8L3N0RXZ0Omluc3RhbmNlSUQ+CiAgICAgICAgICAgICAgICAgIDxzdEV2dDp3aGVu&#10;PjIwMjEtMDQtMTRUMTY6MTM6MjYrMDI6MDA8L3N0RXZ0OndoZW4+CiAgICAgICAgICAgICAgICAg&#10;IDxzdEV2dDpzb2Z0d2FyZUFnZW50PkFkb2JlIElsbHVzdHJhdG9yIDI0LjA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3YjhkMWIwLTk4NjItNDQ0Mi1hODgyLTg3ZTk1NDUyMmVjZTwvc3RF&#10;dnQ6aW5zdGFuY2VJRD4KICAgICAgICAgICAgICAgICAgPHN0RXZ0OndoZW4+MjAyMS0wNC0xNVQx&#10;Njo1NT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con&#10;&#10;Description automatically generated" style="position:absolute;width:75819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">
                  <v:imagedata r:id="rId14" o:title="Icon&#10;&#10;Description automatically generated"/>
                </v:shape>
                <v:shape id="Gráfico 7" o:spid="_x0000_s1028" type="#_x0000_t75" style="position:absolute;left:46624;top:4333;width:1924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D47E7E" w:rsidRPr="00D47E7E">
        <w:rPr>
          <w:rFonts w:ascii="Arial" w:hAnsi="Arial"/>
          <w:color w:val="003200"/>
          <w:u w:val="single"/>
          <w:lang w:val="es-ES"/>
        </w:rPr>
        <w:t xml:space="preserve"> </w:t>
      </w:r>
    </w:p>
    <w:p w14:paraId="62FD6902" w14:textId="6E31C659" w:rsidR="00BD53DC" w:rsidRDefault="000C74D8" w:rsidP="00690B49">
      <w:pPr>
        <w:pStyle w:val="PrrafoTelefnica"/>
        <w:rPr>
          <w:lang w:val="es-ES"/>
        </w:rPr>
      </w:pPr>
      <w:r w:rsidRPr="007F1FA2">
        <w:rPr>
          <w:lang w:val="es-ES"/>
        </w:rPr>
        <w:t>Nota de prensa</w:t>
      </w:r>
      <w:r w:rsidR="0029201C">
        <w:rPr>
          <w:lang w:val="es-ES"/>
        </w:rPr>
        <w:t xml:space="preserve"> </w:t>
      </w:r>
      <w:r w:rsidR="003C35D2">
        <w:rPr>
          <w:lang w:val="es-ES"/>
        </w:rPr>
        <w:t>_</w:t>
      </w:r>
      <w:r w:rsidR="00D13072">
        <w:rPr>
          <w:lang w:val="es-ES"/>
        </w:rPr>
        <w:t xml:space="preserve">Resultados </w:t>
      </w:r>
      <w:r w:rsidR="00690B49">
        <w:rPr>
          <w:lang w:val="es-ES"/>
        </w:rPr>
        <w:t>Primer Trimestre 2024</w:t>
      </w:r>
    </w:p>
    <w:p w14:paraId="3F2F1295" w14:textId="77777777" w:rsidR="00690B49" w:rsidRDefault="00690B49" w:rsidP="00690B49">
      <w:pPr>
        <w:pStyle w:val="PrrafoTelefnica"/>
        <w:rPr>
          <w:b/>
          <w:bCs/>
          <w:sz w:val="40"/>
          <w:szCs w:val="40"/>
          <w:lang w:val="es-ES"/>
        </w:rPr>
      </w:pPr>
    </w:p>
    <w:p w14:paraId="71BB9248" w14:textId="03CB9DF7" w:rsidR="00B023B7" w:rsidRPr="004B151E" w:rsidRDefault="009D5148" w:rsidP="009D5148">
      <w:pPr>
        <w:pStyle w:val="TtuloTelefnica"/>
        <w:rPr>
          <w:b w:val="0"/>
          <w:bCs w:val="0"/>
          <w:sz w:val="40"/>
          <w:szCs w:val="40"/>
        </w:rPr>
      </w:pPr>
      <w:r w:rsidRPr="004B151E">
        <w:rPr>
          <w:b w:val="0"/>
          <w:bCs w:val="0"/>
          <w:sz w:val="40"/>
          <w:szCs w:val="40"/>
        </w:rPr>
        <w:t xml:space="preserve">Telefónica </w:t>
      </w:r>
      <w:r w:rsidR="004B151E" w:rsidRPr="004B151E">
        <w:rPr>
          <w:b w:val="0"/>
          <w:bCs w:val="0"/>
          <w:sz w:val="40"/>
          <w:szCs w:val="40"/>
        </w:rPr>
        <w:t>logra</w:t>
      </w:r>
      <w:r w:rsidR="00E530C4" w:rsidRPr="004B151E">
        <w:rPr>
          <w:b w:val="0"/>
          <w:bCs w:val="0"/>
          <w:sz w:val="40"/>
          <w:szCs w:val="40"/>
        </w:rPr>
        <w:t xml:space="preserve"> un beneficio neto de 532 millones de euros</w:t>
      </w:r>
      <w:r w:rsidR="005A6E75" w:rsidRPr="004B151E">
        <w:rPr>
          <w:b w:val="0"/>
          <w:bCs w:val="0"/>
          <w:sz w:val="40"/>
          <w:szCs w:val="40"/>
        </w:rPr>
        <w:t xml:space="preserve"> en el primer trimestre de</w:t>
      </w:r>
      <w:r w:rsidR="00C71727" w:rsidRPr="004B151E">
        <w:rPr>
          <w:b w:val="0"/>
          <w:bCs w:val="0"/>
          <w:sz w:val="40"/>
          <w:szCs w:val="40"/>
        </w:rPr>
        <w:t>l</w:t>
      </w:r>
      <w:r w:rsidR="005A6E75" w:rsidRPr="004B151E">
        <w:rPr>
          <w:b w:val="0"/>
          <w:bCs w:val="0"/>
          <w:sz w:val="40"/>
          <w:szCs w:val="40"/>
        </w:rPr>
        <w:t xml:space="preserve"> año</w:t>
      </w:r>
      <w:r w:rsidR="00E530C4" w:rsidRPr="004B151E">
        <w:rPr>
          <w:b w:val="0"/>
          <w:bCs w:val="0"/>
          <w:sz w:val="40"/>
          <w:szCs w:val="40"/>
        </w:rPr>
        <w:t xml:space="preserve">, un </w:t>
      </w:r>
      <w:r w:rsidR="005A6E75" w:rsidRPr="004B151E">
        <w:rPr>
          <w:b w:val="0"/>
          <w:bCs w:val="0"/>
          <w:sz w:val="40"/>
          <w:szCs w:val="40"/>
        </w:rPr>
        <w:t xml:space="preserve">79% más </w:t>
      </w:r>
    </w:p>
    <w:p w14:paraId="3B9CA9FE" w14:textId="77777777" w:rsidR="005A6E75" w:rsidRPr="009D5148" w:rsidRDefault="005A6E75" w:rsidP="009D5148">
      <w:pPr>
        <w:pStyle w:val="TtuloTelefnica"/>
        <w:rPr>
          <w:b w:val="0"/>
          <w:bCs w:val="0"/>
          <w:sz w:val="52"/>
          <w:szCs w:val="52"/>
        </w:rPr>
      </w:pPr>
    </w:p>
    <w:p w14:paraId="3E7EEA2E" w14:textId="1778E257" w:rsidR="002776BE" w:rsidRDefault="00A4691B" w:rsidP="002776BE">
      <w:pPr>
        <w:pStyle w:val="ListaPrrafoTelefnica"/>
        <w:rPr>
          <w:lang w:val="es-ES"/>
        </w:rPr>
      </w:pPr>
      <w:r w:rsidRPr="002776BE">
        <w:rPr>
          <w:lang w:val="es-ES"/>
        </w:rPr>
        <w:t xml:space="preserve">La compañía </w:t>
      </w:r>
      <w:r w:rsidR="004B151E">
        <w:rPr>
          <w:lang w:val="es-ES"/>
        </w:rPr>
        <w:t>arranca 2024</w:t>
      </w:r>
      <w:r w:rsidR="000B73D0">
        <w:rPr>
          <w:lang w:val="es-ES"/>
        </w:rPr>
        <w:t xml:space="preserve"> </w:t>
      </w:r>
      <w:r w:rsidR="002776BE">
        <w:rPr>
          <w:lang w:val="es-ES"/>
        </w:rPr>
        <w:t>con sólidas tasas de crecimiento y rentab</w:t>
      </w:r>
      <w:r w:rsidR="003A29A0">
        <w:rPr>
          <w:lang w:val="es-ES"/>
        </w:rPr>
        <w:t>i</w:t>
      </w:r>
      <w:r w:rsidR="002776BE">
        <w:rPr>
          <w:lang w:val="es-ES"/>
        </w:rPr>
        <w:t>lidad</w:t>
      </w:r>
      <w:r w:rsidR="004E5687">
        <w:rPr>
          <w:lang w:val="es-ES"/>
        </w:rPr>
        <w:t xml:space="preserve">, avances en sus planes ESG y una positiva evolución de la </w:t>
      </w:r>
      <w:r w:rsidR="003A29A0">
        <w:rPr>
          <w:lang w:val="es-ES"/>
        </w:rPr>
        <w:t>actividad comercial.</w:t>
      </w:r>
    </w:p>
    <w:p w14:paraId="2A957D0D" w14:textId="77777777" w:rsidR="002776BE" w:rsidRDefault="002776BE" w:rsidP="002776BE">
      <w:pPr>
        <w:pStyle w:val="ListaPrrafoTelefnica"/>
        <w:numPr>
          <w:ilvl w:val="0"/>
          <w:numId w:val="0"/>
        </w:numPr>
        <w:ind w:left="1276" w:hanging="360"/>
        <w:rPr>
          <w:lang w:val="es-ES"/>
        </w:rPr>
      </w:pPr>
    </w:p>
    <w:p w14:paraId="03BFBA0A" w14:textId="57A9E813" w:rsidR="008574E4" w:rsidRPr="008020C7" w:rsidRDefault="000B73D0" w:rsidP="003C35D2">
      <w:pPr>
        <w:pStyle w:val="ListaPrrafoTelefnica"/>
        <w:rPr>
          <w:lang w:val="es-ES"/>
        </w:rPr>
      </w:pPr>
      <w:r>
        <w:rPr>
          <w:lang w:val="es-ES"/>
        </w:rPr>
        <w:t>Telefónica</w:t>
      </w:r>
      <w:r w:rsidR="00690B49">
        <w:rPr>
          <w:lang w:val="es-ES"/>
        </w:rPr>
        <w:t xml:space="preserve"> </w:t>
      </w:r>
      <w:r w:rsidR="00137711">
        <w:rPr>
          <w:lang w:val="es-ES"/>
        </w:rPr>
        <w:t xml:space="preserve">eleva sus </w:t>
      </w:r>
      <w:r w:rsidR="00EB66CA">
        <w:rPr>
          <w:lang w:val="es-ES"/>
        </w:rPr>
        <w:t>ingre</w:t>
      </w:r>
      <w:r w:rsidR="004B151E">
        <w:rPr>
          <w:lang w:val="es-ES"/>
        </w:rPr>
        <w:t xml:space="preserve">sos </w:t>
      </w:r>
      <w:r w:rsidR="00137711">
        <w:rPr>
          <w:lang w:val="es-ES"/>
        </w:rPr>
        <w:t>hasta los</w:t>
      </w:r>
      <w:r w:rsidR="00EB66CA">
        <w:rPr>
          <w:lang w:val="es-ES"/>
        </w:rPr>
        <w:t xml:space="preserve"> 10.1</w:t>
      </w:r>
      <w:r w:rsidR="008B63FC">
        <w:rPr>
          <w:lang w:val="es-ES"/>
        </w:rPr>
        <w:t>4</w:t>
      </w:r>
      <w:r w:rsidR="00EB66CA">
        <w:rPr>
          <w:lang w:val="es-ES"/>
        </w:rPr>
        <w:t>0 millones de euros</w:t>
      </w:r>
      <w:r w:rsidR="00074B66">
        <w:rPr>
          <w:lang w:val="es-ES"/>
        </w:rPr>
        <w:t>.</w:t>
      </w:r>
    </w:p>
    <w:p w14:paraId="38B44658" w14:textId="77777777" w:rsidR="001847BE" w:rsidRDefault="001847BE" w:rsidP="001847BE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0CA64527" w14:textId="5674E184" w:rsidR="001847BE" w:rsidRPr="00510D55" w:rsidRDefault="000B73D0" w:rsidP="003C35D2">
      <w:pPr>
        <w:pStyle w:val="ListaPrrafoTelefnica"/>
        <w:rPr>
          <w:lang w:val="es-ES"/>
        </w:rPr>
      </w:pPr>
      <w:r>
        <w:rPr>
          <w:lang w:val="es-ES"/>
        </w:rPr>
        <w:t>La compañía a</w:t>
      </w:r>
      <w:r w:rsidR="00CE7595">
        <w:rPr>
          <w:lang w:val="es-ES"/>
        </w:rPr>
        <w:t>celera el crecimiento del EBITDA hasta el 1,9%</w:t>
      </w:r>
      <w:r w:rsidR="00074B66">
        <w:rPr>
          <w:lang w:val="es-ES"/>
        </w:rPr>
        <w:t xml:space="preserve">, con un importe </w:t>
      </w:r>
      <w:r w:rsidR="00074B66" w:rsidRPr="00510D55">
        <w:rPr>
          <w:lang w:val="es-ES"/>
        </w:rPr>
        <w:t xml:space="preserve">total de </w:t>
      </w:r>
      <w:r w:rsidR="0033350C" w:rsidRPr="00510D55">
        <w:rPr>
          <w:lang w:val="es-ES"/>
        </w:rPr>
        <w:t xml:space="preserve">3.205 millones de euros. </w:t>
      </w:r>
      <w:r w:rsidR="00310E7C" w:rsidRPr="00510D55">
        <w:rPr>
          <w:lang w:val="es-ES"/>
        </w:rPr>
        <w:t xml:space="preserve"> </w:t>
      </w:r>
      <w:r w:rsidR="001847BE" w:rsidRPr="00510D55">
        <w:rPr>
          <w:lang w:val="es-ES"/>
        </w:rPr>
        <w:t xml:space="preserve"> </w:t>
      </w:r>
    </w:p>
    <w:p w14:paraId="702EDE72" w14:textId="77777777" w:rsidR="00C51355" w:rsidRPr="00510D55" w:rsidRDefault="00C51355" w:rsidP="00C51355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39131998" w14:textId="5A40ADED" w:rsidR="00A20397" w:rsidRPr="00510D55" w:rsidRDefault="008B63FC" w:rsidP="00A20397">
      <w:pPr>
        <w:pStyle w:val="ListaPrrafoTelefnica"/>
        <w:rPr>
          <w:lang w:val="es-ES"/>
        </w:rPr>
      </w:pPr>
      <w:r w:rsidRPr="00510D55">
        <w:rPr>
          <w:lang w:val="es-ES"/>
        </w:rPr>
        <w:t xml:space="preserve">El Grupo </w:t>
      </w:r>
      <w:r w:rsidR="004E5C6B" w:rsidRPr="00510D55">
        <w:rPr>
          <w:lang w:val="es-ES"/>
        </w:rPr>
        <w:t xml:space="preserve">confirma </w:t>
      </w:r>
      <w:r w:rsidR="00554370" w:rsidRPr="00510D55">
        <w:rPr>
          <w:lang w:val="es-ES"/>
        </w:rPr>
        <w:t>l</w:t>
      </w:r>
      <w:r w:rsidR="00A20397" w:rsidRPr="00510D55">
        <w:rPr>
          <w:lang w:val="es-ES"/>
        </w:rPr>
        <w:t>os objetivos para 2024</w:t>
      </w:r>
      <w:r w:rsidR="00554370" w:rsidRPr="00510D55">
        <w:rPr>
          <w:lang w:val="es-ES"/>
        </w:rPr>
        <w:t xml:space="preserve">: </w:t>
      </w:r>
      <w:r w:rsidR="00A20397" w:rsidRPr="00510D55">
        <w:rPr>
          <w:lang w:val="es-ES"/>
        </w:rPr>
        <w:t xml:space="preserve">crecimiento de los ingresos </w:t>
      </w:r>
      <w:r w:rsidR="00406D14" w:rsidRPr="00510D55">
        <w:rPr>
          <w:lang w:val="es-ES"/>
        </w:rPr>
        <w:t>en torno a</w:t>
      </w:r>
      <w:r w:rsidR="00A20397" w:rsidRPr="00510D55">
        <w:rPr>
          <w:lang w:val="es-ES"/>
        </w:rPr>
        <w:t>l 1%</w:t>
      </w:r>
      <w:r w:rsidR="00B77649" w:rsidRPr="00510D55">
        <w:rPr>
          <w:lang w:val="es-ES"/>
        </w:rPr>
        <w:t xml:space="preserve"> y</w:t>
      </w:r>
      <w:r w:rsidR="00554370" w:rsidRPr="00510D55">
        <w:rPr>
          <w:lang w:val="es-ES"/>
        </w:rPr>
        <w:t xml:space="preserve"> </w:t>
      </w:r>
      <w:r w:rsidR="00A20397" w:rsidRPr="00510D55">
        <w:rPr>
          <w:lang w:val="es-ES"/>
        </w:rPr>
        <w:t>del EBITDA y de la caja operativa entre el 1% y el 2%</w:t>
      </w:r>
      <w:r w:rsidR="00554370" w:rsidRPr="00510D55">
        <w:rPr>
          <w:lang w:val="es-ES"/>
        </w:rPr>
        <w:t xml:space="preserve">; </w:t>
      </w:r>
      <w:r w:rsidR="00A20397" w:rsidRPr="00510D55">
        <w:rPr>
          <w:lang w:val="es-ES"/>
        </w:rPr>
        <w:t>una ratio de inversiones sobre ventas de hasta el 13%</w:t>
      </w:r>
      <w:r w:rsidR="00B77649" w:rsidRPr="00510D55">
        <w:rPr>
          <w:lang w:val="es-ES"/>
        </w:rPr>
        <w:t>;</w:t>
      </w:r>
      <w:r w:rsidR="00A20397" w:rsidRPr="00510D55">
        <w:rPr>
          <w:lang w:val="es-ES"/>
        </w:rPr>
        <w:t xml:space="preserve"> y un incremento del flujo de caja superior al 10%. </w:t>
      </w:r>
    </w:p>
    <w:p w14:paraId="19F2D532" w14:textId="77777777" w:rsidR="006263CE" w:rsidRPr="00510D55" w:rsidRDefault="006263CE" w:rsidP="006263CE">
      <w:pPr>
        <w:pStyle w:val="Prrafodelista"/>
        <w:rPr>
          <w:lang w:val="es-ES"/>
        </w:rPr>
      </w:pPr>
    </w:p>
    <w:p w14:paraId="0A3E7A9F" w14:textId="4E47E206" w:rsidR="006263CE" w:rsidRPr="007B6B02" w:rsidRDefault="00510D55" w:rsidP="00A20397">
      <w:pPr>
        <w:pStyle w:val="ListaPrrafoTelefnica"/>
        <w:rPr>
          <w:lang w:val="es-ES"/>
        </w:rPr>
      </w:pPr>
      <w:r>
        <w:rPr>
          <w:lang w:val="es-ES"/>
        </w:rPr>
        <w:t xml:space="preserve">La compañía </w:t>
      </w:r>
      <w:r w:rsidR="006263CE" w:rsidRPr="00510D55">
        <w:rPr>
          <w:lang w:val="es-ES"/>
        </w:rPr>
        <w:t xml:space="preserve">ratifica igualmente la remuneración al accionista para 2024, con un dividendo de 0,30 euros por acción pagadero en dos tramos de 0,15€ en </w:t>
      </w:r>
      <w:r w:rsidR="006263CE" w:rsidRPr="007B6B02">
        <w:rPr>
          <w:lang w:val="es-ES"/>
        </w:rPr>
        <w:t>diciembre de 2024 y junio de 2025.</w:t>
      </w:r>
    </w:p>
    <w:p w14:paraId="65BC0F19" w14:textId="77777777" w:rsidR="00580456" w:rsidRPr="007B6B02" w:rsidRDefault="00580456" w:rsidP="00580456">
      <w:pPr>
        <w:pStyle w:val="Prrafodelista"/>
        <w:rPr>
          <w:lang w:val="es-ES"/>
        </w:rPr>
      </w:pPr>
    </w:p>
    <w:p w14:paraId="778AFC9E" w14:textId="50A3D0C3" w:rsidR="00510D55" w:rsidRPr="007B6B02" w:rsidRDefault="00510D55" w:rsidP="00510D55">
      <w:pPr>
        <w:pStyle w:val="ListaPrrafoTelefnica"/>
        <w:rPr>
          <w:lang w:val="es-ES"/>
        </w:rPr>
      </w:pPr>
      <w:r w:rsidRPr="007B6B02">
        <w:rPr>
          <w:lang w:val="es-ES"/>
        </w:rPr>
        <w:t>Telefónica firma un Memorando de Entendimiento no vinculante con DIGI en España para un acuerdo de red móvil a largo plazo.</w:t>
      </w:r>
    </w:p>
    <w:p w14:paraId="4EFE4552" w14:textId="77777777" w:rsidR="00CA1702" w:rsidRPr="00510D55" w:rsidRDefault="00CA1702" w:rsidP="001A3235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23EA4E14" w14:textId="5B20CED9" w:rsidR="00BD53DC" w:rsidRPr="00EC5A5D" w:rsidRDefault="005D35DB" w:rsidP="009352A1">
      <w:pPr>
        <w:pStyle w:val="ListaPrrafoTelefnica"/>
        <w:rPr>
          <w:b/>
          <w:bCs/>
          <w:lang w:val="es-ES"/>
        </w:rPr>
      </w:pPr>
      <w:bookmarkStart w:id="0" w:name="_Hlk166064887"/>
      <w:r w:rsidRPr="00510D55">
        <w:rPr>
          <w:lang w:val="es-ES"/>
        </w:rPr>
        <w:t>“</w:t>
      </w:r>
      <w:r w:rsidR="00EC5A5D" w:rsidRPr="00510D55">
        <w:rPr>
          <w:lang w:val="es-ES"/>
        </w:rPr>
        <w:t>Hemos arrancado el año mostrando un sólido fortalecimiento de nuestro negocio apoyado en el despliegue de nuestra nueva</w:t>
      </w:r>
      <w:r w:rsidR="00EC5A5D" w:rsidRPr="00EC5A5D">
        <w:rPr>
          <w:lang w:val="es-ES"/>
        </w:rPr>
        <w:t xml:space="preserve"> hoja de ruta, el plan estratégico GPS, que guiará a Telefónica hasta 2026. Mejoran los ingresos, mejora la actividad comercial y mejora la calidad del servicio que prestamos a nuestros clientes y su satisfacción. Telefónica avanza firmemente en el año de su Centenario con nuestros </w:t>
      </w:r>
      <w:r w:rsidR="00942315" w:rsidRPr="00EC5A5D">
        <w:rPr>
          <w:lang w:val="es-ES"/>
        </w:rPr>
        <w:t>principios de integridad, compromiso y transparencia</w:t>
      </w:r>
      <w:r w:rsidR="004E5C6B" w:rsidRPr="00EC5A5D">
        <w:rPr>
          <w:lang w:val="es-ES"/>
        </w:rPr>
        <w:t xml:space="preserve"> generando valor para el accionista”, </w:t>
      </w:r>
      <w:r w:rsidRPr="00EC5A5D">
        <w:rPr>
          <w:lang w:val="es-ES"/>
        </w:rPr>
        <w:t xml:space="preserve">asegura el presidente de Telefónica, José María Álvarez-Pallete. </w:t>
      </w:r>
    </w:p>
    <w:bookmarkEnd w:id="0"/>
    <w:p w14:paraId="62D1AA9A" w14:textId="77777777" w:rsidR="005D35DB" w:rsidRDefault="005D35DB" w:rsidP="005D35DB">
      <w:pPr>
        <w:pStyle w:val="Prrafodelista"/>
        <w:rPr>
          <w:b/>
          <w:bCs/>
          <w:lang w:val="es-ES"/>
        </w:rPr>
      </w:pPr>
    </w:p>
    <w:p w14:paraId="6EC3A65A" w14:textId="77777777" w:rsidR="005D35DB" w:rsidRPr="005D35DB" w:rsidRDefault="005D35DB" w:rsidP="005D35DB">
      <w:pPr>
        <w:pStyle w:val="ListaPrrafoTelefnica"/>
        <w:numPr>
          <w:ilvl w:val="0"/>
          <w:numId w:val="0"/>
        </w:numPr>
        <w:ind w:left="1276"/>
        <w:rPr>
          <w:b/>
          <w:bCs/>
          <w:lang w:val="es-ES"/>
        </w:rPr>
      </w:pPr>
    </w:p>
    <w:p w14:paraId="4E849B11" w14:textId="577D4DC5" w:rsidR="00DE0F30" w:rsidRDefault="009C32B6" w:rsidP="00A91749">
      <w:pPr>
        <w:pStyle w:val="PrrafoTelefnica"/>
        <w:rPr>
          <w:lang w:val="es-ES"/>
        </w:rPr>
      </w:pPr>
      <w:r w:rsidRPr="00D251BC">
        <w:rPr>
          <w:b/>
          <w:bCs/>
          <w:lang w:val="es-ES"/>
        </w:rPr>
        <w:t xml:space="preserve">Madrid, </w:t>
      </w:r>
      <w:r w:rsidR="00B77649">
        <w:rPr>
          <w:b/>
          <w:bCs/>
          <w:lang w:val="es-ES"/>
        </w:rPr>
        <w:t>9</w:t>
      </w:r>
      <w:r w:rsidR="002B43E1">
        <w:rPr>
          <w:b/>
          <w:bCs/>
          <w:lang w:val="es-ES"/>
        </w:rPr>
        <w:t xml:space="preserve"> de </w:t>
      </w:r>
      <w:r w:rsidR="00B77649">
        <w:rPr>
          <w:b/>
          <w:bCs/>
          <w:lang w:val="es-ES"/>
        </w:rPr>
        <w:t>mayo</w:t>
      </w:r>
      <w:r w:rsidR="007B7016">
        <w:rPr>
          <w:b/>
          <w:bCs/>
          <w:lang w:val="es-ES"/>
        </w:rPr>
        <w:t xml:space="preserve"> de </w:t>
      </w:r>
      <w:r w:rsidRPr="00D251BC">
        <w:rPr>
          <w:b/>
          <w:bCs/>
          <w:lang w:val="es-ES"/>
        </w:rPr>
        <w:t>202</w:t>
      </w:r>
      <w:r w:rsidR="007B7016">
        <w:rPr>
          <w:b/>
          <w:bCs/>
          <w:lang w:val="es-ES"/>
        </w:rPr>
        <w:t>4</w:t>
      </w:r>
      <w:r w:rsidRPr="00D251BC">
        <w:rPr>
          <w:b/>
          <w:bCs/>
          <w:lang w:val="es-ES"/>
        </w:rPr>
        <w:t>.</w:t>
      </w:r>
      <w:r w:rsidR="00070FF2">
        <w:rPr>
          <w:lang w:val="es-ES"/>
        </w:rPr>
        <w:t xml:space="preserve"> </w:t>
      </w:r>
      <w:r w:rsidR="00070FF2" w:rsidRPr="00070FF2">
        <w:rPr>
          <w:lang w:val="es-ES"/>
        </w:rPr>
        <w:t>Tele</w:t>
      </w:r>
      <w:r w:rsidR="00721D4E">
        <w:rPr>
          <w:lang w:val="es-ES"/>
        </w:rPr>
        <w:t>f</w:t>
      </w:r>
      <w:r w:rsidR="00721D4E" w:rsidRPr="00721D4E">
        <w:rPr>
          <w:lang w:val="es-ES"/>
        </w:rPr>
        <w:t>ónica</w:t>
      </w:r>
      <w:r w:rsidR="00C76D52">
        <w:rPr>
          <w:lang w:val="es-ES"/>
        </w:rPr>
        <w:t xml:space="preserve"> </w:t>
      </w:r>
      <w:r w:rsidR="00BE29E0">
        <w:rPr>
          <w:lang w:val="es-ES"/>
        </w:rPr>
        <w:t xml:space="preserve">ha </w:t>
      </w:r>
      <w:r w:rsidR="00DA08B3">
        <w:rPr>
          <w:lang w:val="es-ES"/>
        </w:rPr>
        <w:t xml:space="preserve">presentado hoy los resultados correspondientes al </w:t>
      </w:r>
      <w:r w:rsidR="008B63FC">
        <w:rPr>
          <w:lang w:val="es-ES"/>
        </w:rPr>
        <w:t>primer trimestre</w:t>
      </w:r>
      <w:r w:rsidR="002E4149">
        <w:rPr>
          <w:lang w:val="es-ES"/>
        </w:rPr>
        <w:t xml:space="preserve"> de 2024</w:t>
      </w:r>
      <w:r w:rsidR="007B09FB">
        <w:rPr>
          <w:lang w:val="es-ES"/>
        </w:rPr>
        <w:t>,</w:t>
      </w:r>
      <w:r w:rsidR="008B63FC">
        <w:rPr>
          <w:lang w:val="es-ES"/>
        </w:rPr>
        <w:t xml:space="preserve"> periodo</w:t>
      </w:r>
      <w:r w:rsidR="007B09FB">
        <w:rPr>
          <w:lang w:val="es-ES"/>
        </w:rPr>
        <w:t xml:space="preserve"> en el que ha </w:t>
      </w:r>
      <w:r w:rsidR="000C0566">
        <w:rPr>
          <w:lang w:val="es-ES"/>
        </w:rPr>
        <w:t>logrado</w:t>
      </w:r>
      <w:r w:rsidR="007B09FB">
        <w:rPr>
          <w:lang w:val="es-ES"/>
        </w:rPr>
        <w:t xml:space="preserve"> un beneficio neto de 532</w:t>
      </w:r>
      <w:r w:rsidR="00AA6DD0">
        <w:rPr>
          <w:lang w:val="es-ES"/>
        </w:rPr>
        <w:t xml:space="preserve"> millones de euros</w:t>
      </w:r>
      <w:r w:rsidR="001C6C95">
        <w:rPr>
          <w:lang w:val="es-ES"/>
        </w:rPr>
        <w:t xml:space="preserve">, un 78,9% superior al </w:t>
      </w:r>
      <w:r w:rsidR="002B6F1C">
        <w:rPr>
          <w:lang w:val="es-ES"/>
        </w:rPr>
        <w:t xml:space="preserve">registrado en el mismo </w:t>
      </w:r>
      <w:r w:rsidR="008B63FC">
        <w:rPr>
          <w:lang w:val="es-ES"/>
        </w:rPr>
        <w:t>intervalo</w:t>
      </w:r>
      <w:r w:rsidR="002B6F1C">
        <w:rPr>
          <w:lang w:val="es-ES"/>
        </w:rPr>
        <w:t xml:space="preserve"> de 2023. En este primer </w:t>
      </w:r>
      <w:r w:rsidR="002E4149">
        <w:rPr>
          <w:lang w:val="es-ES"/>
        </w:rPr>
        <w:t xml:space="preserve">trimestre </w:t>
      </w:r>
      <w:r w:rsidR="000C0566">
        <w:rPr>
          <w:lang w:val="es-ES"/>
        </w:rPr>
        <w:t xml:space="preserve">de aplicación </w:t>
      </w:r>
      <w:r w:rsidR="006D2C45">
        <w:rPr>
          <w:lang w:val="es-ES"/>
        </w:rPr>
        <w:t>d</w:t>
      </w:r>
      <w:r w:rsidR="002E4149">
        <w:rPr>
          <w:lang w:val="es-ES"/>
        </w:rPr>
        <w:t>el plan GPS</w:t>
      </w:r>
      <w:r w:rsidR="00DE0F30">
        <w:rPr>
          <w:lang w:val="es-ES"/>
        </w:rPr>
        <w:t xml:space="preserve"> -siglas en inglés de </w:t>
      </w:r>
      <w:r w:rsidR="00551D27">
        <w:rPr>
          <w:lang w:val="es-ES"/>
        </w:rPr>
        <w:t>Crecimiento, Rentabilidad y Sostenibilidad-</w:t>
      </w:r>
      <w:r w:rsidR="008B63FC">
        <w:rPr>
          <w:lang w:val="es-ES"/>
        </w:rPr>
        <w:t>,</w:t>
      </w:r>
      <w:r w:rsidR="00551D27">
        <w:rPr>
          <w:lang w:val="es-ES"/>
        </w:rPr>
        <w:t xml:space="preserve"> </w:t>
      </w:r>
      <w:r w:rsidR="006D2C45">
        <w:rPr>
          <w:lang w:val="es-ES"/>
        </w:rPr>
        <w:t xml:space="preserve">la compañía </w:t>
      </w:r>
      <w:r w:rsidR="00F61119">
        <w:rPr>
          <w:lang w:val="es-ES"/>
        </w:rPr>
        <w:t>ha</w:t>
      </w:r>
      <w:r w:rsidR="00137711">
        <w:rPr>
          <w:lang w:val="es-ES"/>
        </w:rPr>
        <w:t xml:space="preserve"> prolongado la favorable evolución de su actividad comercial y ha</w:t>
      </w:r>
      <w:r w:rsidR="00F61119">
        <w:rPr>
          <w:lang w:val="es-ES"/>
        </w:rPr>
        <w:t xml:space="preserve"> </w:t>
      </w:r>
      <w:r w:rsidR="00137711">
        <w:rPr>
          <w:lang w:val="es-ES"/>
        </w:rPr>
        <w:t>registrado</w:t>
      </w:r>
      <w:r w:rsidR="006D2C45">
        <w:rPr>
          <w:lang w:val="es-ES"/>
        </w:rPr>
        <w:t xml:space="preserve"> sólidas tasas de crecimiento y rentabilidad</w:t>
      </w:r>
      <w:r w:rsidR="00E12482">
        <w:rPr>
          <w:lang w:val="es-ES"/>
        </w:rPr>
        <w:t xml:space="preserve">, así como avances en </w:t>
      </w:r>
      <w:r w:rsidR="00C71727">
        <w:rPr>
          <w:lang w:val="es-ES"/>
        </w:rPr>
        <w:t>su</w:t>
      </w:r>
      <w:r w:rsidR="00F61119">
        <w:rPr>
          <w:lang w:val="es-ES"/>
        </w:rPr>
        <w:t xml:space="preserve"> estrategia</w:t>
      </w:r>
      <w:r w:rsidR="00E12482">
        <w:rPr>
          <w:lang w:val="es-ES"/>
        </w:rPr>
        <w:t xml:space="preserve"> </w:t>
      </w:r>
      <w:r w:rsidR="00DE0F30">
        <w:rPr>
          <w:lang w:val="es-ES"/>
        </w:rPr>
        <w:t>de sostenibilidad</w:t>
      </w:r>
      <w:r w:rsidR="00C71727">
        <w:rPr>
          <w:lang w:val="es-ES"/>
        </w:rPr>
        <w:t>.</w:t>
      </w:r>
      <w:r w:rsidR="0010101F">
        <w:rPr>
          <w:lang w:val="es-ES"/>
        </w:rPr>
        <w:t xml:space="preserve"> </w:t>
      </w:r>
      <w:r w:rsidR="00137711">
        <w:rPr>
          <w:lang w:val="es-ES"/>
        </w:rPr>
        <w:t xml:space="preserve">Todo ello permite al Grupo confirmar los objetivos financieros establecidos para el ejercicio. </w:t>
      </w:r>
    </w:p>
    <w:p w14:paraId="69D1F212" w14:textId="77777777" w:rsidR="00DE0F30" w:rsidRDefault="00DE0F30" w:rsidP="00A91749">
      <w:pPr>
        <w:pStyle w:val="PrrafoTelefnica"/>
        <w:rPr>
          <w:lang w:val="es-ES"/>
        </w:rPr>
      </w:pPr>
    </w:p>
    <w:p w14:paraId="5CB153AF" w14:textId="1524E53D" w:rsidR="008B63FC" w:rsidRDefault="00EC5A5D" w:rsidP="00D35E14">
      <w:pPr>
        <w:pStyle w:val="PrrafoTelefnica"/>
        <w:rPr>
          <w:lang w:val="es-ES"/>
        </w:rPr>
      </w:pPr>
      <w:r w:rsidRPr="00EC5A5D">
        <w:rPr>
          <w:lang w:val="es-ES"/>
        </w:rPr>
        <w:t>“Hemos arrancado el año mostrando un sólido fortalecimiento de nuestro negocio apoyado en el despliegue de nuestra nueva hoja de ruta, el plan estratégico GPS, que guiará a Telefónica hasta 2026. Mejoran los ingresos, mejora la actividad comercial y mejora la calidad del servicio que prestamos a nuestros clientes y su satisfacción. Telefónica avanza firmemente en el año de su Centenario con nuestros principios de integridad, compromiso y transparencia generando valor para el accionista”, asegura el presidente de Telefónica, José María Álvarez-Pallete.</w:t>
      </w:r>
    </w:p>
    <w:p w14:paraId="6388558E" w14:textId="77777777" w:rsidR="00EC5A5D" w:rsidRPr="005D35DB" w:rsidRDefault="00EC5A5D" w:rsidP="00D35E14">
      <w:pPr>
        <w:pStyle w:val="PrrafoTelefnica"/>
        <w:rPr>
          <w:b/>
          <w:bCs/>
          <w:lang w:val="es-ES"/>
        </w:rPr>
      </w:pPr>
    </w:p>
    <w:p w14:paraId="3E57AE86" w14:textId="047F04F2" w:rsidR="00FD03CC" w:rsidRDefault="00FD03CC" w:rsidP="00FD03CC">
      <w:pPr>
        <w:pStyle w:val="PrrafoTelefnica"/>
        <w:rPr>
          <w:lang w:val="es-ES"/>
        </w:rPr>
      </w:pPr>
      <w:r>
        <w:rPr>
          <w:lang w:val="es-ES"/>
        </w:rPr>
        <w:t>En relación con los objetivos previsto</w:t>
      </w:r>
      <w:r w:rsidR="00C71727">
        <w:rPr>
          <w:lang w:val="es-ES"/>
        </w:rPr>
        <w:t>s</w:t>
      </w:r>
      <w:r>
        <w:rPr>
          <w:lang w:val="es-ES"/>
        </w:rPr>
        <w:t xml:space="preserve"> para 2024, la compañía espera </w:t>
      </w:r>
      <w:r w:rsidRPr="008020C7">
        <w:rPr>
          <w:lang w:val="es-ES"/>
        </w:rPr>
        <w:t xml:space="preserve">un crecimiento de los ingresos </w:t>
      </w:r>
      <w:r w:rsidR="00C71727">
        <w:rPr>
          <w:lang w:val="es-ES"/>
        </w:rPr>
        <w:t xml:space="preserve">de </w:t>
      </w:r>
      <w:r w:rsidRPr="008020C7">
        <w:rPr>
          <w:lang w:val="es-ES"/>
        </w:rPr>
        <w:t>en torno al 1%, del EBITDA entre el 1% y el 2% y de</w:t>
      </w:r>
      <w:r>
        <w:rPr>
          <w:lang w:val="es-ES"/>
        </w:rPr>
        <w:t xml:space="preserve"> la caja operativa (</w:t>
      </w:r>
      <w:proofErr w:type="spellStart"/>
      <w:r w:rsidRPr="008020C7">
        <w:rPr>
          <w:lang w:val="es-ES"/>
        </w:rPr>
        <w:t>EBITDAaL</w:t>
      </w:r>
      <w:proofErr w:type="spellEnd"/>
      <w:r w:rsidRPr="008020C7">
        <w:rPr>
          <w:lang w:val="es-ES"/>
        </w:rPr>
        <w:t>-CapEx</w:t>
      </w:r>
      <w:r>
        <w:rPr>
          <w:lang w:val="es-ES"/>
        </w:rPr>
        <w:t>)</w:t>
      </w:r>
      <w:r w:rsidRPr="008020C7">
        <w:rPr>
          <w:lang w:val="es-ES"/>
        </w:rPr>
        <w:t xml:space="preserve"> también entre el 1% y el 2%. </w:t>
      </w:r>
      <w:r w:rsidR="000C21BB">
        <w:rPr>
          <w:lang w:val="es-ES"/>
        </w:rPr>
        <w:t>Además, c</w:t>
      </w:r>
      <w:r w:rsidRPr="008020C7">
        <w:rPr>
          <w:lang w:val="es-ES"/>
        </w:rPr>
        <w:t>ontempla</w:t>
      </w:r>
      <w:r w:rsidR="000C21BB">
        <w:rPr>
          <w:lang w:val="es-ES"/>
        </w:rPr>
        <w:t xml:space="preserve"> </w:t>
      </w:r>
      <w:r w:rsidRPr="008020C7">
        <w:rPr>
          <w:lang w:val="es-ES"/>
        </w:rPr>
        <w:t>una cifra de inversión sobre ingresos de hasta el 13%</w:t>
      </w:r>
      <w:r>
        <w:rPr>
          <w:lang w:val="es-ES"/>
        </w:rPr>
        <w:t xml:space="preserve"> y </w:t>
      </w:r>
      <w:r w:rsidRPr="008020C7">
        <w:rPr>
          <w:lang w:val="es-ES"/>
        </w:rPr>
        <w:t xml:space="preserve">un incremento del flujo de caja libre superior al 10%. </w:t>
      </w:r>
    </w:p>
    <w:p w14:paraId="27AD0FA9" w14:textId="77777777" w:rsidR="000C21BB" w:rsidRDefault="000C21BB" w:rsidP="00FD03CC">
      <w:pPr>
        <w:pStyle w:val="PrrafoTelefnica"/>
        <w:rPr>
          <w:lang w:val="es-ES"/>
        </w:rPr>
      </w:pPr>
    </w:p>
    <w:p w14:paraId="19FD7378" w14:textId="6F63F11A" w:rsidR="00932CE9" w:rsidRPr="00932CE9" w:rsidRDefault="000C21BB" w:rsidP="0073792F">
      <w:pPr>
        <w:pStyle w:val="PrrafoTelefnica"/>
        <w:rPr>
          <w:i/>
          <w:iCs/>
          <w:lang w:val="es-ES"/>
        </w:rPr>
      </w:pPr>
      <w:r>
        <w:rPr>
          <w:lang w:val="es-ES"/>
        </w:rPr>
        <w:t xml:space="preserve">Con respecto a la </w:t>
      </w:r>
      <w:r w:rsidRPr="008020C7">
        <w:rPr>
          <w:lang w:val="es-ES"/>
        </w:rPr>
        <w:t>remuneración al accionista correspondiente a</w:t>
      </w:r>
      <w:r w:rsidR="008B63FC">
        <w:rPr>
          <w:lang w:val="es-ES"/>
        </w:rPr>
        <w:t>l ejercicio de</w:t>
      </w:r>
      <w:r w:rsidRPr="008020C7">
        <w:rPr>
          <w:lang w:val="es-ES"/>
        </w:rPr>
        <w:t xml:space="preserve"> 2024, la compañía repart</w:t>
      </w:r>
      <w:r>
        <w:rPr>
          <w:lang w:val="es-ES"/>
        </w:rPr>
        <w:t>irá</w:t>
      </w:r>
      <w:r w:rsidRPr="008020C7">
        <w:rPr>
          <w:lang w:val="es-ES"/>
        </w:rPr>
        <w:t xml:space="preserve"> un dividendo en efectivo de 0,30 euros por acción pagadero en dos tramos, en diciembre de 2024 (0,15€) y en junio de 2025 (0,15€)</w:t>
      </w:r>
      <w:r>
        <w:rPr>
          <w:lang w:val="es-ES"/>
        </w:rPr>
        <w:t xml:space="preserve">. </w:t>
      </w:r>
      <w:r w:rsidRPr="00D92297">
        <w:rPr>
          <w:lang w:val="es-ES"/>
        </w:rPr>
        <w:t xml:space="preserve">Adicionalmente, </w:t>
      </w:r>
      <w:r w:rsidR="00CA1702" w:rsidRPr="00D92297">
        <w:rPr>
          <w:lang w:val="es-ES"/>
        </w:rPr>
        <w:t xml:space="preserve">se complementa </w:t>
      </w:r>
      <w:r w:rsidR="00932CE9" w:rsidRPr="00D92297">
        <w:rPr>
          <w:lang w:val="es-ES"/>
        </w:rPr>
        <w:t>con una reducción de</w:t>
      </w:r>
      <w:r w:rsidR="0073792F" w:rsidRPr="00D92297">
        <w:rPr>
          <w:lang w:val="es-ES"/>
        </w:rPr>
        <w:t xml:space="preserve">l </w:t>
      </w:r>
      <w:r w:rsidR="00932CE9" w:rsidRPr="00D92297">
        <w:rPr>
          <w:lang w:val="es-ES"/>
        </w:rPr>
        <w:t>capital social en abril de 2024 mediante la amortización de</w:t>
      </w:r>
      <w:r w:rsidR="00430030" w:rsidRPr="00D92297">
        <w:rPr>
          <w:lang w:val="es-ES"/>
        </w:rPr>
        <w:t xml:space="preserve"> </w:t>
      </w:r>
      <w:r w:rsidR="008347EC" w:rsidRPr="00D92297">
        <w:rPr>
          <w:lang w:val="es-ES"/>
        </w:rPr>
        <w:t xml:space="preserve">80,3 millones </w:t>
      </w:r>
      <w:r w:rsidR="00430A6D" w:rsidRPr="00D92297">
        <w:rPr>
          <w:lang w:val="es-ES"/>
        </w:rPr>
        <w:t xml:space="preserve">de </w:t>
      </w:r>
      <w:r w:rsidR="00B82CA5" w:rsidRPr="00D92297">
        <w:rPr>
          <w:lang w:val="es-ES"/>
        </w:rPr>
        <w:t>acciones propias</w:t>
      </w:r>
      <w:r w:rsidR="00430A6D" w:rsidRPr="00D92297">
        <w:rPr>
          <w:lang w:val="es-ES"/>
        </w:rPr>
        <w:t>.</w:t>
      </w:r>
    </w:p>
    <w:p w14:paraId="2636DA15" w14:textId="77777777" w:rsidR="00932CE9" w:rsidRDefault="00932CE9" w:rsidP="000C21BB">
      <w:pPr>
        <w:pStyle w:val="PrrafoTelefnica"/>
        <w:rPr>
          <w:lang w:val="es-ES"/>
        </w:rPr>
      </w:pPr>
    </w:p>
    <w:p w14:paraId="1710675C" w14:textId="338CD1A9" w:rsidR="008256FE" w:rsidRDefault="003C62CA" w:rsidP="008256FE">
      <w:pPr>
        <w:pStyle w:val="PrrafoTelefnica"/>
        <w:jc w:val="center"/>
        <w:rPr>
          <w:lang w:val="es-ES"/>
        </w:rPr>
      </w:pPr>
      <w:r w:rsidRPr="003C62CA">
        <w:rPr>
          <w:lang w:val="es-ES"/>
        </w:rPr>
        <w:drawing>
          <wp:inline distT="0" distB="0" distL="0" distR="0" wp14:anchorId="3C5401CF" wp14:editId="66F94BC9">
            <wp:extent cx="4051300" cy="3399443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7079" cy="342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9E8B" w14:textId="1F54B611" w:rsidR="000C21BB" w:rsidRDefault="000C21BB" w:rsidP="00FD03CC">
      <w:pPr>
        <w:pStyle w:val="PrrafoTelefnica"/>
        <w:rPr>
          <w:lang w:val="es-ES"/>
        </w:rPr>
      </w:pPr>
    </w:p>
    <w:p w14:paraId="5B713FD6" w14:textId="5B4EFD9B" w:rsidR="00D60A23" w:rsidRPr="00D60A23" w:rsidRDefault="00D60A23" w:rsidP="000D1A3D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 w:rsidRPr="00D60A23">
        <w:rPr>
          <w:rFonts w:asciiTheme="majorHAnsi" w:hAnsiTheme="majorHAnsi" w:cstheme="majorHAnsi"/>
          <w:b/>
          <w:bCs/>
          <w:color w:val="0066FF"/>
          <w:lang w:val="es-ES"/>
        </w:rPr>
        <w:t>Crecimiento y rentabilidad</w:t>
      </w:r>
    </w:p>
    <w:p w14:paraId="11926FF6" w14:textId="77777777" w:rsidR="00D60A23" w:rsidRDefault="00D60A23" w:rsidP="000D1A3D">
      <w:pPr>
        <w:pStyle w:val="PrrafoTelefnica"/>
        <w:rPr>
          <w:lang w:val="es-ES"/>
        </w:rPr>
      </w:pPr>
    </w:p>
    <w:p w14:paraId="2414FD3F" w14:textId="3F70BE61" w:rsidR="00E15B7B" w:rsidRDefault="00D60A23" w:rsidP="00464871">
      <w:pPr>
        <w:pStyle w:val="PrrafoTelefnica"/>
        <w:rPr>
          <w:lang w:val="es-ES"/>
        </w:rPr>
      </w:pPr>
      <w:r>
        <w:rPr>
          <w:lang w:val="es-ES"/>
        </w:rPr>
        <w:t xml:space="preserve">Telefónica ha presentado </w:t>
      </w:r>
      <w:r w:rsidR="007A5E0F">
        <w:rPr>
          <w:lang w:val="es-ES"/>
        </w:rPr>
        <w:t>sólidas tasas de crecimiento en e</w:t>
      </w:r>
      <w:r w:rsidR="00C83A99">
        <w:rPr>
          <w:lang w:val="es-ES"/>
        </w:rPr>
        <w:t>l</w:t>
      </w:r>
      <w:r w:rsidR="007A5E0F">
        <w:rPr>
          <w:lang w:val="es-ES"/>
        </w:rPr>
        <w:t xml:space="preserve"> primer trimestre del año, </w:t>
      </w:r>
      <w:r w:rsidR="003B6E03">
        <w:rPr>
          <w:lang w:val="es-ES"/>
        </w:rPr>
        <w:t xml:space="preserve">con </w:t>
      </w:r>
      <w:r w:rsidR="00F61119">
        <w:rPr>
          <w:lang w:val="es-ES"/>
        </w:rPr>
        <w:t xml:space="preserve">un </w:t>
      </w:r>
      <w:r w:rsidR="003B6E03">
        <w:rPr>
          <w:lang w:val="es-ES"/>
        </w:rPr>
        <w:t xml:space="preserve">incremento de los ingresos </w:t>
      </w:r>
      <w:r w:rsidR="00C83A99">
        <w:rPr>
          <w:lang w:val="es-ES"/>
        </w:rPr>
        <w:t>del 0,9%</w:t>
      </w:r>
      <w:r w:rsidR="008B63FC">
        <w:rPr>
          <w:lang w:val="es-ES"/>
        </w:rPr>
        <w:t>, hasta los 10.140 millones de euros,</w:t>
      </w:r>
      <w:r w:rsidR="00633477">
        <w:rPr>
          <w:lang w:val="es-ES"/>
        </w:rPr>
        <w:t xml:space="preserve"> impulsado por los ingresos </w:t>
      </w:r>
      <w:r w:rsidR="00760C49">
        <w:rPr>
          <w:lang w:val="es-ES"/>
        </w:rPr>
        <w:t>por</w:t>
      </w:r>
      <w:r w:rsidR="00633477">
        <w:rPr>
          <w:lang w:val="es-ES"/>
        </w:rPr>
        <w:t xml:space="preserve"> servicio</w:t>
      </w:r>
      <w:r w:rsidR="00620B21">
        <w:rPr>
          <w:lang w:val="es-ES"/>
        </w:rPr>
        <w:t xml:space="preserve"> (+2,3%).</w:t>
      </w:r>
      <w:r w:rsidR="008C037C">
        <w:rPr>
          <w:lang w:val="es-ES"/>
        </w:rPr>
        <w:t xml:space="preserve"> </w:t>
      </w:r>
    </w:p>
    <w:p w14:paraId="2A0DCA7D" w14:textId="77777777" w:rsidR="00464871" w:rsidRDefault="00464871" w:rsidP="00464871">
      <w:pPr>
        <w:pStyle w:val="PrrafoTelefnica"/>
        <w:rPr>
          <w:lang w:val="es-ES"/>
        </w:rPr>
      </w:pPr>
    </w:p>
    <w:p w14:paraId="0C16A148" w14:textId="08369E85" w:rsidR="00464871" w:rsidRPr="0053256D" w:rsidRDefault="00464871" w:rsidP="00464871">
      <w:pPr>
        <w:pStyle w:val="PrrafoTelefnica"/>
        <w:rPr>
          <w:lang w:val="es-ES"/>
        </w:rPr>
      </w:pPr>
      <w:r w:rsidRPr="0053256D">
        <w:rPr>
          <w:lang w:val="es-ES"/>
        </w:rPr>
        <w:lastRenderedPageBreak/>
        <w:t xml:space="preserve">Del total de ingresos, </w:t>
      </w:r>
      <w:r w:rsidR="00DD26F2" w:rsidRPr="0053256D">
        <w:rPr>
          <w:lang w:val="es-ES"/>
        </w:rPr>
        <w:t xml:space="preserve">un 61% procede </w:t>
      </w:r>
      <w:r w:rsidR="00F44982" w:rsidRPr="0053256D">
        <w:rPr>
          <w:lang w:val="es-ES"/>
        </w:rPr>
        <w:t xml:space="preserve">del </w:t>
      </w:r>
      <w:r w:rsidR="00B85573" w:rsidRPr="0053256D">
        <w:rPr>
          <w:lang w:val="es-ES"/>
        </w:rPr>
        <w:t>mercado</w:t>
      </w:r>
      <w:r w:rsidR="00F44982" w:rsidRPr="0053256D">
        <w:rPr>
          <w:lang w:val="es-ES"/>
        </w:rPr>
        <w:t xml:space="preserve"> residencial</w:t>
      </w:r>
      <w:r w:rsidR="008B63FC" w:rsidRPr="0053256D">
        <w:rPr>
          <w:lang w:val="es-ES"/>
        </w:rPr>
        <w:t xml:space="preserve"> (B2C</w:t>
      </w:r>
      <w:r w:rsidR="00C62274" w:rsidRPr="0053256D">
        <w:rPr>
          <w:lang w:val="es-ES"/>
        </w:rPr>
        <w:t>)</w:t>
      </w:r>
      <w:r w:rsidR="000C0566" w:rsidRPr="0053256D">
        <w:rPr>
          <w:lang w:val="es-ES"/>
        </w:rPr>
        <w:t xml:space="preserve">; </w:t>
      </w:r>
      <w:r w:rsidR="00F12E65" w:rsidRPr="0053256D">
        <w:rPr>
          <w:lang w:val="es-ES"/>
        </w:rPr>
        <w:t xml:space="preserve">el 22% proviene </w:t>
      </w:r>
      <w:r w:rsidR="008F0C18" w:rsidRPr="0053256D">
        <w:rPr>
          <w:lang w:val="es-ES"/>
        </w:rPr>
        <w:t xml:space="preserve">del </w:t>
      </w:r>
      <w:r w:rsidR="00B85573" w:rsidRPr="0053256D">
        <w:rPr>
          <w:lang w:val="es-ES"/>
        </w:rPr>
        <w:t>segmento empresas</w:t>
      </w:r>
      <w:r w:rsidR="008B63FC" w:rsidRPr="0053256D">
        <w:rPr>
          <w:lang w:val="es-ES"/>
        </w:rPr>
        <w:t xml:space="preserve"> (B2B)</w:t>
      </w:r>
      <w:r w:rsidR="009628DB" w:rsidRPr="0053256D">
        <w:rPr>
          <w:lang w:val="es-ES"/>
        </w:rPr>
        <w:t>,</w:t>
      </w:r>
      <w:r w:rsidR="00F12E65" w:rsidRPr="0053256D">
        <w:rPr>
          <w:lang w:val="es-ES"/>
        </w:rPr>
        <w:t xml:space="preserve"> y</w:t>
      </w:r>
      <w:r w:rsidR="009628DB" w:rsidRPr="0053256D">
        <w:rPr>
          <w:lang w:val="es-ES"/>
        </w:rPr>
        <w:t xml:space="preserve"> </w:t>
      </w:r>
      <w:r w:rsidR="007E6F05" w:rsidRPr="0053256D">
        <w:rPr>
          <w:lang w:val="es-ES"/>
        </w:rPr>
        <w:t xml:space="preserve">el 17% restante </w:t>
      </w:r>
      <w:r w:rsidR="00F12E65" w:rsidRPr="0053256D">
        <w:rPr>
          <w:lang w:val="es-ES"/>
        </w:rPr>
        <w:t>corresponde a</w:t>
      </w:r>
      <w:r w:rsidR="00BB671B" w:rsidRPr="0053256D">
        <w:rPr>
          <w:lang w:val="es-ES"/>
        </w:rPr>
        <w:t>l negocio mayorista, soc</w:t>
      </w:r>
      <w:r w:rsidR="00E7441C" w:rsidRPr="0053256D">
        <w:rPr>
          <w:lang w:val="es-ES"/>
        </w:rPr>
        <w:t>i</w:t>
      </w:r>
      <w:r w:rsidR="00BB671B" w:rsidRPr="0053256D">
        <w:rPr>
          <w:lang w:val="es-ES"/>
        </w:rPr>
        <w:t>o</w:t>
      </w:r>
      <w:r w:rsidR="00E7441C" w:rsidRPr="0053256D">
        <w:rPr>
          <w:lang w:val="es-ES"/>
        </w:rPr>
        <w:t>s</w:t>
      </w:r>
      <w:r w:rsidR="00BB671B" w:rsidRPr="0053256D">
        <w:rPr>
          <w:lang w:val="es-ES"/>
        </w:rPr>
        <w:t xml:space="preserve"> y otros ingresos</w:t>
      </w:r>
      <w:r w:rsidR="00E7441C" w:rsidRPr="0053256D">
        <w:rPr>
          <w:lang w:val="es-ES"/>
        </w:rPr>
        <w:t xml:space="preserve">. </w:t>
      </w:r>
    </w:p>
    <w:p w14:paraId="5803EAC0" w14:textId="77777777" w:rsidR="008C037C" w:rsidRPr="0053256D" w:rsidRDefault="008C037C" w:rsidP="000D1A3D">
      <w:pPr>
        <w:pStyle w:val="PrrafoTelefnica"/>
        <w:rPr>
          <w:lang w:val="es-ES"/>
        </w:rPr>
      </w:pPr>
    </w:p>
    <w:p w14:paraId="0A03295A" w14:textId="52B7C46A" w:rsidR="00250844" w:rsidRPr="00250844" w:rsidRDefault="00250844" w:rsidP="00250844">
      <w:pPr>
        <w:pStyle w:val="PrrafoTelefnica"/>
        <w:rPr>
          <w:color w:val="58617A"/>
          <w:lang w:val="es-ES"/>
        </w:rPr>
      </w:pPr>
      <w:r w:rsidRPr="0053256D">
        <w:rPr>
          <w:lang w:val="es-ES"/>
        </w:rPr>
        <w:t>En e</w:t>
      </w:r>
      <w:r w:rsidR="006148BE" w:rsidRPr="0053256D">
        <w:rPr>
          <w:lang w:val="es-ES"/>
        </w:rPr>
        <w:t>ste</w:t>
      </w:r>
      <w:r w:rsidRPr="0053256D">
        <w:rPr>
          <w:lang w:val="es-ES"/>
        </w:rPr>
        <w:t xml:space="preserve"> contexto mayorista</w:t>
      </w:r>
      <w:r w:rsidR="009E61A6" w:rsidRPr="0053256D">
        <w:rPr>
          <w:lang w:val="es-ES"/>
        </w:rPr>
        <w:t>,</w:t>
      </w:r>
      <w:r w:rsidRPr="0053256D">
        <w:rPr>
          <w:lang w:val="es-ES"/>
        </w:rPr>
        <w:t xml:space="preserve"> y </w:t>
      </w:r>
      <w:r w:rsidR="006148BE" w:rsidRPr="0053256D">
        <w:rPr>
          <w:lang w:val="es-ES"/>
        </w:rPr>
        <w:t>c</w:t>
      </w:r>
      <w:r w:rsidRPr="0053256D">
        <w:rPr>
          <w:lang w:val="es-ES"/>
        </w:rPr>
        <w:t xml:space="preserve">omo prueba de la calidad superior de </w:t>
      </w:r>
      <w:r w:rsidR="00467973" w:rsidRPr="0053256D">
        <w:rPr>
          <w:lang w:val="es-ES"/>
        </w:rPr>
        <w:t>la</w:t>
      </w:r>
      <w:r w:rsidRPr="0053256D">
        <w:rPr>
          <w:lang w:val="es-ES"/>
        </w:rPr>
        <w:t xml:space="preserve"> infraestructura de red nacional</w:t>
      </w:r>
      <w:r w:rsidR="00467973" w:rsidRPr="0053256D">
        <w:rPr>
          <w:lang w:val="es-ES"/>
        </w:rPr>
        <w:t xml:space="preserve"> de Telefónica</w:t>
      </w:r>
      <w:r w:rsidRPr="0053256D">
        <w:rPr>
          <w:lang w:val="es-ES"/>
        </w:rPr>
        <w:t xml:space="preserve"> y de la confianza de </w:t>
      </w:r>
      <w:r w:rsidR="00467973" w:rsidRPr="0053256D">
        <w:rPr>
          <w:lang w:val="es-ES"/>
        </w:rPr>
        <w:t>sus</w:t>
      </w:r>
      <w:r w:rsidRPr="0053256D">
        <w:rPr>
          <w:lang w:val="es-ES"/>
        </w:rPr>
        <w:t xml:space="preserve"> socios en la capacidad para prestar servicios de alta calidad a través de dicha infraestructura, </w:t>
      </w:r>
      <w:r w:rsidR="00D92297" w:rsidRPr="0053256D">
        <w:rPr>
          <w:lang w:val="es-ES"/>
        </w:rPr>
        <w:t>la compañía ha</w:t>
      </w:r>
      <w:r w:rsidRPr="0053256D">
        <w:rPr>
          <w:lang w:val="es-ES"/>
        </w:rPr>
        <w:t xml:space="preserve"> firmado un </w:t>
      </w:r>
      <w:r w:rsidR="00B45120" w:rsidRPr="0053256D">
        <w:rPr>
          <w:lang w:val="es-ES"/>
        </w:rPr>
        <w:t>M</w:t>
      </w:r>
      <w:r w:rsidRPr="0053256D">
        <w:rPr>
          <w:lang w:val="es-ES"/>
        </w:rPr>
        <w:t xml:space="preserve">emorando de </w:t>
      </w:r>
      <w:r w:rsidR="00B45120" w:rsidRPr="0053256D">
        <w:rPr>
          <w:lang w:val="es-ES"/>
        </w:rPr>
        <w:t>E</w:t>
      </w:r>
      <w:r w:rsidRPr="0053256D">
        <w:rPr>
          <w:lang w:val="es-ES"/>
        </w:rPr>
        <w:t xml:space="preserve">ntendimiento con DIGI no vinculante para un acuerdo de red móvil a largo plazo. Los términos y condiciones están acordados en principio, y </w:t>
      </w:r>
      <w:r w:rsidR="00D92297" w:rsidRPr="0053256D">
        <w:rPr>
          <w:lang w:val="es-ES"/>
        </w:rPr>
        <w:t>se espera</w:t>
      </w:r>
      <w:r w:rsidRPr="0053256D">
        <w:rPr>
          <w:lang w:val="es-ES"/>
        </w:rPr>
        <w:t xml:space="preserve"> concluir el acuerdo, sujeto a documentación final, en las próximas semanas.</w:t>
      </w:r>
    </w:p>
    <w:p w14:paraId="6D2F6696" w14:textId="77777777" w:rsidR="00250844" w:rsidRDefault="00250844" w:rsidP="008D1A80">
      <w:pPr>
        <w:pStyle w:val="PrrafoTelefnica"/>
        <w:rPr>
          <w:lang w:val="es-ES"/>
        </w:rPr>
      </w:pPr>
    </w:p>
    <w:p w14:paraId="2C1F0FD4" w14:textId="3B98647E" w:rsidR="008D1A80" w:rsidRDefault="002F0F63" w:rsidP="008D1A80">
      <w:pPr>
        <w:pStyle w:val="PrrafoTelefnica"/>
        <w:rPr>
          <w:lang w:val="es-ES"/>
        </w:rPr>
      </w:pPr>
      <w:r>
        <w:rPr>
          <w:lang w:val="es-ES"/>
        </w:rPr>
        <w:t>E</w:t>
      </w:r>
      <w:r w:rsidR="008D1A80">
        <w:rPr>
          <w:lang w:val="es-ES"/>
        </w:rPr>
        <w:t>l resultado operativo antes de depreciaciones y amortizaciones (EBITDA)</w:t>
      </w:r>
      <w:r>
        <w:rPr>
          <w:lang w:val="es-ES"/>
        </w:rPr>
        <w:t xml:space="preserve"> ha reforzado la rentabilidad del Grupo al crecer en el primer trimestre más del doble que los ingresos. En concreto, ha aumentado un 1,9%, hasta los 3.205 millones de euros</w:t>
      </w:r>
      <w:r w:rsidR="00C822C4">
        <w:rPr>
          <w:lang w:val="es-ES"/>
        </w:rPr>
        <w:t>.</w:t>
      </w:r>
      <w:r w:rsidR="008D1A80">
        <w:rPr>
          <w:lang w:val="es-ES"/>
        </w:rPr>
        <w:t xml:space="preserve"> </w:t>
      </w:r>
    </w:p>
    <w:p w14:paraId="461F24F9" w14:textId="77777777" w:rsidR="000D1A3D" w:rsidRDefault="000D1A3D" w:rsidP="000D1A3D">
      <w:pPr>
        <w:pStyle w:val="PrrafoTelefnica"/>
        <w:rPr>
          <w:lang w:val="es-ES"/>
        </w:rPr>
      </w:pPr>
    </w:p>
    <w:p w14:paraId="01D70B83" w14:textId="52A3413A" w:rsidR="000A1799" w:rsidRDefault="00781202" w:rsidP="00175F14">
      <w:pPr>
        <w:pStyle w:val="PrrafoTelefnica"/>
        <w:rPr>
          <w:lang w:val="es-ES"/>
        </w:rPr>
      </w:pPr>
      <w:r>
        <w:rPr>
          <w:lang w:val="es-ES"/>
        </w:rPr>
        <w:t>L</w:t>
      </w:r>
      <w:r w:rsidR="00174159">
        <w:rPr>
          <w:lang w:val="es-ES"/>
        </w:rPr>
        <w:t xml:space="preserve">a cifra de inversión </w:t>
      </w:r>
      <w:r w:rsidR="00043A8D">
        <w:rPr>
          <w:lang w:val="es-ES"/>
        </w:rPr>
        <w:t xml:space="preserve">ha alcanzado </w:t>
      </w:r>
      <w:r>
        <w:rPr>
          <w:lang w:val="es-ES"/>
        </w:rPr>
        <w:t>los</w:t>
      </w:r>
      <w:r w:rsidR="00174159">
        <w:rPr>
          <w:lang w:val="es-ES"/>
        </w:rPr>
        <w:t xml:space="preserve"> 1.056 millones de euros</w:t>
      </w:r>
      <w:r>
        <w:rPr>
          <w:lang w:val="es-ES"/>
        </w:rPr>
        <w:t xml:space="preserve"> en el trimestre</w:t>
      </w:r>
      <w:r w:rsidR="00174159">
        <w:rPr>
          <w:lang w:val="es-ES"/>
        </w:rPr>
        <w:t>, un 2,7% más</w:t>
      </w:r>
      <w:r>
        <w:rPr>
          <w:lang w:val="es-ES"/>
        </w:rPr>
        <w:t>,</w:t>
      </w:r>
      <w:r w:rsidR="008B668F">
        <w:rPr>
          <w:lang w:val="es-ES"/>
        </w:rPr>
        <w:t xml:space="preserve"> de tal forma que </w:t>
      </w:r>
      <w:r w:rsidR="009B7C2B">
        <w:rPr>
          <w:lang w:val="es-ES"/>
        </w:rPr>
        <w:t>la</w:t>
      </w:r>
      <w:r w:rsidR="008B668F">
        <w:rPr>
          <w:lang w:val="es-ES"/>
        </w:rPr>
        <w:t xml:space="preserve"> ratio de </w:t>
      </w:r>
      <w:r w:rsidR="00A45232">
        <w:rPr>
          <w:lang w:val="es-ES"/>
        </w:rPr>
        <w:t>i</w:t>
      </w:r>
      <w:r w:rsidR="008B668F">
        <w:rPr>
          <w:lang w:val="es-ES"/>
        </w:rPr>
        <w:t xml:space="preserve">nversión sobre ingresos se </w:t>
      </w:r>
      <w:r w:rsidR="00043A8D">
        <w:rPr>
          <w:lang w:val="es-ES"/>
        </w:rPr>
        <w:t xml:space="preserve">ha situado </w:t>
      </w:r>
      <w:r w:rsidR="008B668F">
        <w:rPr>
          <w:lang w:val="es-ES"/>
        </w:rPr>
        <w:t xml:space="preserve">en </w:t>
      </w:r>
      <w:r w:rsidR="00FD157D">
        <w:rPr>
          <w:lang w:val="es-ES"/>
        </w:rPr>
        <w:t>el 10,4%, totalmente alinead</w:t>
      </w:r>
      <w:r w:rsidR="001C35B7">
        <w:rPr>
          <w:lang w:val="es-ES"/>
        </w:rPr>
        <w:t>a</w:t>
      </w:r>
      <w:r w:rsidR="00FD157D">
        <w:rPr>
          <w:lang w:val="es-ES"/>
        </w:rPr>
        <w:t xml:space="preserve"> con el objetivo de cerrar 2024 </w:t>
      </w:r>
      <w:r w:rsidR="008630FF">
        <w:rPr>
          <w:lang w:val="es-ES"/>
        </w:rPr>
        <w:t xml:space="preserve">hasta </w:t>
      </w:r>
      <w:r w:rsidR="009B7C2B">
        <w:rPr>
          <w:lang w:val="es-ES"/>
        </w:rPr>
        <w:t xml:space="preserve">el 13%. </w:t>
      </w:r>
    </w:p>
    <w:p w14:paraId="7B911419" w14:textId="77777777" w:rsidR="00BF1E8C" w:rsidRDefault="00BF1E8C" w:rsidP="00175F14">
      <w:pPr>
        <w:pStyle w:val="PrrafoTelefnica"/>
        <w:rPr>
          <w:lang w:val="es-ES"/>
        </w:rPr>
      </w:pPr>
    </w:p>
    <w:p w14:paraId="765C9A0F" w14:textId="0BBED319" w:rsidR="00BF1E8C" w:rsidRDefault="0053256D" w:rsidP="00F8658B">
      <w:pPr>
        <w:pStyle w:val="PrrafoTelefnica"/>
        <w:jc w:val="center"/>
        <w:rPr>
          <w:lang w:val="es-ES"/>
        </w:rPr>
      </w:pPr>
      <w:r w:rsidRPr="0053256D">
        <w:rPr>
          <w:lang w:val="es-ES"/>
        </w:rPr>
        <w:drawing>
          <wp:inline distT="0" distB="0" distL="0" distR="0" wp14:anchorId="32B51690" wp14:editId="7E0986E2">
            <wp:extent cx="4051300" cy="3386523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8929" cy="34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D11B" w14:textId="3DA89FC8" w:rsidR="0013246B" w:rsidRDefault="0013246B" w:rsidP="00175F14">
      <w:pPr>
        <w:pStyle w:val="PrrafoTelefnica"/>
        <w:rPr>
          <w:lang w:val="es-ES"/>
        </w:rPr>
      </w:pPr>
    </w:p>
    <w:p w14:paraId="4B15EDB4" w14:textId="0DCD702F" w:rsidR="00CC782A" w:rsidRDefault="00311550" w:rsidP="00CC782A">
      <w:pPr>
        <w:pStyle w:val="PrrafoTelefnica"/>
        <w:rPr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Telefónica Tech</w:t>
      </w:r>
      <w:r w:rsidR="006576B0">
        <w:rPr>
          <w:rFonts w:asciiTheme="majorHAnsi" w:hAnsiTheme="majorHAnsi" w:cstheme="majorHAnsi"/>
          <w:b/>
          <w:bCs/>
          <w:color w:val="0066FF"/>
          <w:lang w:val="es-ES"/>
        </w:rPr>
        <w:t xml:space="preserve"> y Te</w:t>
      </w:r>
      <w:r w:rsidR="006603CE">
        <w:rPr>
          <w:rFonts w:asciiTheme="majorHAnsi" w:hAnsiTheme="majorHAnsi" w:cstheme="majorHAnsi"/>
          <w:b/>
          <w:bCs/>
          <w:color w:val="0066FF"/>
          <w:lang w:val="es-ES"/>
        </w:rPr>
        <w:t xml:space="preserve">lefónica Infra </w:t>
      </w:r>
      <w:r w:rsidR="0076311F">
        <w:rPr>
          <w:rFonts w:asciiTheme="majorHAnsi" w:hAnsiTheme="majorHAnsi" w:cstheme="majorHAnsi"/>
          <w:b/>
          <w:bCs/>
          <w:color w:val="0066FF"/>
          <w:lang w:val="es-ES"/>
        </w:rPr>
        <w:t>avanzan con fuerza</w:t>
      </w:r>
    </w:p>
    <w:p w14:paraId="3BBC1FFB" w14:textId="77777777" w:rsidR="00CC782A" w:rsidRDefault="00CC782A" w:rsidP="00C20105">
      <w:pPr>
        <w:pStyle w:val="PrrafoTelefnica"/>
        <w:rPr>
          <w:lang w:val="es-ES"/>
        </w:rPr>
      </w:pPr>
    </w:p>
    <w:p w14:paraId="407F3608" w14:textId="79CC546D" w:rsidR="00971896" w:rsidRDefault="000C14BB" w:rsidP="005F51F2">
      <w:pPr>
        <w:pStyle w:val="PrrafoTelefnica"/>
        <w:rPr>
          <w:lang w:val="es-ES"/>
        </w:rPr>
      </w:pPr>
      <w:r>
        <w:rPr>
          <w:lang w:val="es-ES"/>
        </w:rPr>
        <w:t xml:space="preserve">Telefónica Tech </w:t>
      </w:r>
      <w:r w:rsidR="00043A8D">
        <w:rPr>
          <w:lang w:val="es-ES"/>
        </w:rPr>
        <w:t xml:space="preserve">ha comenzado </w:t>
      </w:r>
      <w:r w:rsidR="001710FD">
        <w:rPr>
          <w:lang w:val="es-ES"/>
        </w:rPr>
        <w:t>el año</w:t>
      </w:r>
      <w:r w:rsidR="00427F3C">
        <w:rPr>
          <w:lang w:val="es-ES"/>
        </w:rPr>
        <w:t xml:space="preserve"> con un sólido crecimiento de los ingresos</w:t>
      </w:r>
      <w:r w:rsidR="000C0566">
        <w:rPr>
          <w:lang w:val="es-ES"/>
        </w:rPr>
        <w:t>. L</w:t>
      </w:r>
      <w:r w:rsidR="00025B5D">
        <w:rPr>
          <w:lang w:val="es-ES"/>
        </w:rPr>
        <w:t xml:space="preserve">a unidad de negocios digitales y tecnológicos de Telefónica </w:t>
      </w:r>
      <w:r w:rsidR="00043A8D">
        <w:rPr>
          <w:lang w:val="es-ES"/>
        </w:rPr>
        <w:t>ha obtenido unos</w:t>
      </w:r>
      <w:r w:rsidR="009F5CC9">
        <w:rPr>
          <w:lang w:val="es-ES"/>
        </w:rPr>
        <w:t xml:space="preserve"> ingresos </w:t>
      </w:r>
      <w:r w:rsidR="00043A8D">
        <w:rPr>
          <w:lang w:val="es-ES"/>
        </w:rPr>
        <w:t>de 476 millones de euros, un 11% más que en el primer trimestre de 2023</w:t>
      </w:r>
      <w:r w:rsidR="009F5CC9">
        <w:rPr>
          <w:lang w:val="es-ES"/>
        </w:rPr>
        <w:t xml:space="preserve">. </w:t>
      </w:r>
      <w:r w:rsidR="006544FC">
        <w:rPr>
          <w:lang w:val="es-ES"/>
        </w:rPr>
        <w:t xml:space="preserve"> </w:t>
      </w:r>
    </w:p>
    <w:p w14:paraId="3F817B7A" w14:textId="656AC372" w:rsidR="00104275" w:rsidRDefault="00104275" w:rsidP="005F51F2">
      <w:pPr>
        <w:pStyle w:val="PrrafoTelefnica"/>
        <w:rPr>
          <w:lang w:val="es-ES"/>
        </w:rPr>
      </w:pPr>
    </w:p>
    <w:p w14:paraId="05401507" w14:textId="42BD199A" w:rsidR="00421872" w:rsidRDefault="00A96CA5" w:rsidP="005F51F2">
      <w:pPr>
        <w:pStyle w:val="PrrafoTelefnica"/>
        <w:rPr>
          <w:lang w:val="es-ES"/>
        </w:rPr>
      </w:pPr>
      <w:r>
        <w:rPr>
          <w:lang w:val="es-ES"/>
        </w:rPr>
        <w:t>Telefónica Infra</w:t>
      </w:r>
      <w:r w:rsidR="0028064F">
        <w:rPr>
          <w:lang w:val="es-ES"/>
        </w:rPr>
        <w:t xml:space="preserve">, como plataforma de conectividad global, </w:t>
      </w:r>
      <w:r w:rsidR="00043A8D">
        <w:rPr>
          <w:lang w:val="es-ES"/>
        </w:rPr>
        <w:t xml:space="preserve">ha cerrado </w:t>
      </w:r>
      <w:r w:rsidR="00B6783D">
        <w:rPr>
          <w:lang w:val="es-ES"/>
        </w:rPr>
        <w:t>el trimestre con 22 millones de unidades inm</w:t>
      </w:r>
      <w:r w:rsidR="00F81958">
        <w:rPr>
          <w:lang w:val="es-ES"/>
        </w:rPr>
        <w:t xml:space="preserve">obiliarias pasadas con los </w:t>
      </w:r>
      <w:r w:rsidR="00E52802">
        <w:rPr>
          <w:lang w:val="es-ES"/>
        </w:rPr>
        <w:t xml:space="preserve">distintos </w:t>
      </w:r>
      <w:r w:rsidR="00F81958">
        <w:rPr>
          <w:lang w:val="es-ES"/>
        </w:rPr>
        <w:t>vehículos de fibra</w:t>
      </w:r>
      <w:r w:rsidR="00D12474">
        <w:rPr>
          <w:lang w:val="es-ES"/>
        </w:rPr>
        <w:t xml:space="preserve"> y </w:t>
      </w:r>
      <w:r w:rsidR="00FD14D6">
        <w:rPr>
          <w:lang w:val="es-ES"/>
        </w:rPr>
        <w:t xml:space="preserve">con </w:t>
      </w:r>
      <w:r w:rsidR="00D12474">
        <w:rPr>
          <w:lang w:val="es-ES"/>
        </w:rPr>
        <w:lastRenderedPageBreak/>
        <w:t xml:space="preserve">más 100.000 kilómetros de conectividad internacional </w:t>
      </w:r>
      <w:r w:rsidR="006F542A">
        <w:rPr>
          <w:lang w:val="es-ES"/>
        </w:rPr>
        <w:t>vía cable submarino. Tel</w:t>
      </w:r>
      <w:r w:rsidR="00B33164">
        <w:rPr>
          <w:lang w:val="es-ES"/>
        </w:rPr>
        <w:t>xius</w:t>
      </w:r>
      <w:r w:rsidR="003C2765">
        <w:rPr>
          <w:lang w:val="es-ES"/>
        </w:rPr>
        <w:t xml:space="preserve">, gestora del cable, </w:t>
      </w:r>
      <w:r w:rsidR="00043A8D">
        <w:rPr>
          <w:lang w:val="es-ES"/>
        </w:rPr>
        <w:t xml:space="preserve">ha mantenido </w:t>
      </w:r>
      <w:r w:rsidR="00B653F7">
        <w:rPr>
          <w:lang w:val="es-ES"/>
        </w:rPr>
        <w:t>en el trimestre sus el</w:t>
      </w:r>
      <w:r w:rsidR="006F3271">
        <w:rPr>
          <w:lang w:val="es-ES"/>
        </w:rPr>
        <w:t>evados índices de rentabilidad, con un margen EBITDA del 50,8%.</w:t>
      </w:r>
      <w:r w:rsidR="00693A35">
        <w:rPr>
          <w:lang w:val="es-ES"/>
        </w:rPr>
        <w:t xml:space="preserve"> </w:t>
      </w:r>
    </w:p>
    <w:p w14:paraId="59575D36" w14:textId="77777777" w:rsidR="000B73D0" w:rsidRDefault="000B73D0" w:rsidP="005F51F2">
      <w:pPr>
        <w:pStyle w:val="PrrafoTelefnica"/>
        <w:rPr>
          <w:lang w:val="es-ES"/>
        </w:rPr>
      </w:pPr>
    </w:p>
    <w:p w14:paraId="7DEDD6C5" w14:textId="299F5829" w:rsidR="003378CC" w:rsidRPr="00A147DD" w:rsidRDefault="00740DC4" w:rsidP="003378CC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Financiación superior a los 4.000 millones en el trimestre</w:t>
      </w:r>
      <w:r w:rsidR="003378CC">
        <w:rPr>
          <w:rFonts w:asciiTheme="majorHAnsi" w:hAnsiTheme="majorHAnsi" w:cstheme="majorHAnsi"/>
          <w:b/>
          <w:bCs/>
          <w:color w:val="0066FF"/>
          <w:lang w:val="es-ES"/>
        </w:rPr>
        <w:t xml:space="preserve"> </w:t>
      </w:r>
    </w:p>
    <w:p w14:paraId="2855475E" w14:textId="77777777" w:rsidR="003378CC" w:rsidRDefault="003378CC" w:rsidP="003378CC">
      <w:pPr>
        <w:pStyle w:val="PrrafoTelefnica"/>
        <w:rPr>
          <w:lang w:val="es-ES"/>
        </w:rPr>
      </w:pPr>
    </w:p>
    <w:p w14:paraId="595622E5" w14:textId="250B232F" w:rsidR="007F3954" w:rsidRDefault="00D00AF4" w:rsidP="00C20105">
      <w:pPr>
        <w:pStyle w:val="PrrafoTelefnica"/>
        <w:rPr>
          <w:lang w:val="es-ES"/>
        </w:rPr>
      </w:pPr>
      <w:r>
        <w:rPr>
          <w:lang w:val="es-ES"/>
        </w:rPr>
        <w:t xml:space="preserve">A lo largo del primer trimestre, Telefónica </w:t>
      </w:r>
      <w:r w:rsidR="00043A8D">
        <w:rPr>
          <w:lang w:val="es-ES"/>
        </w:rPr>
        <w:t xml:space="preserve">ha conseguido </w:t>
      </w:r>
      <w:r w:rsidR="000E03E5">
        <w:rPr>
          <w:lang w:val="es-ES"/>
        </w:rPr>
        <w:t>financiación a largo plazo por importe de 4.00</w:t>
      </w:r>
      <w:r w:rsidR="00C8318B">
        <w:rPr>
          <w:lang w:val="es-ES"/>
        </w:rPr>
        <w:t>8</w:t>
      </w:r>
      <w:r w:rsidR="000E03E5">
        <w:rPr>
          <w:lang w:val="es-ES"/>
        </w:rPr>
        <w:t xml:space="preserve"> millones de euros</w:t>
      </w:r>
      <w:r w:rsidR="00E16D25">
        <w:rPr>
          <w:lang w:val="es-ES"/>
        </w:rPr>
        <w:t xml:space="preserve">. </w:t>
      </w:r>
      <w:r w:rsidR="00043A8D">
        <w:rPr>
          <w:lang w:val="es-ES"/>
        </w:rPr>
        <w:t xml:space="preserve">Han destacado </w:t>
      </w:r>
      <w:r w:rsidR="00E16D25">
        <w:rPr>
          <w:lang w:val="es-ES"/>
        </w:rPr>
        <w:t>los dos bonos híbridos verde</w:t>
      </w:r>
      <w:r w:rsidR="00B55D85">
        <w:rPr>
          <w:lang w:val="es-ES"/>
        </w:rPr>
        <w:t xml:space="preserve">s lanzados en </w:t>
      </w:r>
      <w:r w:rsidR="003D2C8B">
        <w:rPr>
          <w:lang w:val="es-ES"/>
        </w:rPr>
        <w:t>enero y marzo</w:t>
      </w:r>
      <w:r w:rsidR="0058116F">
        <w:rPr>
          <w:lang w:val="es-ES"/>
        </w:rPr>
        <w:t xml:space="preserve">. </w:t>
      </w:r>
    </w:p>
    <w:p w14:paraId="640BB7AD" w14:textId="77777777" w:rsidR="007F3954" w:rsidRDefault="007F3954" w:rsidP="00C20105">
      <w:pPr>
        <w:pStyle w:val="PrrafoTelefnica"/>
        <w:rPr>
          <w:lang w:val="es-ES"/>
        </w:rPr>
      </w:pPr>
    </w:p>
    <w:p w14:paraId="45EB6C47" w14:textId="25308181" w:rsidR="00621396" w:rsidRDefault="007F3954" w:rsidP="00C20105">
      <w:pPr>
        <w:pStyle w:val="PrrafoTelefnica"/>
        <w:rPr>
          <w:lang w:val="es-ES"/>
        </w:rPr>
      </w:pPr>
      <w:r>
        <w:rPr>
          <w:lang w:val="es-ES"/>
        </w:rPr>
        <w:t xml:space="preserve">La actividad de financiación ha permitido </w:t>
      </w:r>
      <w:r w:rsidR="00E52802">
        <w:rPr>
          <w:lang w:val="es-ES"/>
        </w:rPr>
        <w:t xml:space="preserve">al grupo </w:t>
      </w:r>
      <w:r w:rsidR="000D3B11">
        <w:rPr>
          <w:lang w:val="es-ES"/>
        </w:rPr>
        <w:t xml:space="preserve">mantener </w:t>
      </w:r>
      <w:r w:rsidR="00575FB8">
        <w:rPr>
          <w:lang w:val="es-ES"/>
        </w:rPr>
        <w:t xml:space="preserve">una </w:t>
      </w:r>
      <w:r w:rsidR="00E52802">
        <w:rPr>
          <w:lang w:val="es-ES"/>
        </w:rPr>
        <w:t>sólida</w:t>
      </w:r>
      <w:r w:rsidR="00575FB8">
        <w:rPr>
          <w:lang w:val="es-ES"/>
        </w:rPr>
        <w:t xml:space="preserve"> posición de liquidez de 19.</w:t>
      </w:r>
      <w:r w:rsidR="00C8318B">
        <w:rPr>
          <w:lang w:val="es-ES"/>
        </w:rPr>
        <w:t>337</w:t>
      </w:r>
      <w:r w:rsidR="00575FB8">
        <w:rPr>
          <w:lang w:val="es-ES"/>
        </w:rPr>
        <w:t xml:space="preserve"> millones de euros. </w:t>
      </w:r>
      <w:r w:rsidR="00EC4BC2">
        <w:rPr>
          <w:lang w:val="es-ES"/>
        </w:rPr>
        <w:t>A cierre de marzo, la compañía t</w:t>
      </w:r>
      <w:r w:rsidR="00E52802">
        <w:rPr>
          <w:lang w:val="es-ES"/>
        </w:rPr>
        <w:t>enía</w:t>
      </w:r>
      <w:r w:rsidR="00EC4BC2">
        <w:rPr>
          <w:lang w:val="es-ES"/>
        </w:rPr>
        <w:t xml:space="preserve"> cubiertos los vencimientos de los próximos tres años y la </w:t>
      </w:r>
      <w:r w:rsidR="00B139B0">
        <w:rPr>
          <w:lang w:val="es-ES"/>
        </w:rPr>
        <w:t>vida media de la deuda se acerca</w:t>
      </w:r>
      <w:r w:rsidR="00E52802">
        <w:rPr>
          <w:lang w:val="es-ES"/>
        </w:rPr>
        <w:t>ba</w:t>
      </w:r>
      <w:r w:rsidR="00B139B0">
        <w:rPr>
          <w:lang w:val="es-ES"/>
        </w:rPr>
        <w:t xml:space="preserve"> a los 1</w:t>
      </w:r>
      <w:r w:rsidR="00C8318B">
        <w:rPr>
          <w:lang w:val="es-ES"/>
        </w:rPr>
        <w:t>1,7</w:t>
      </w:r>
      <w:r w:rsidR="00B139B0">
        <w:rPr>
          <w:lang w:val="es-ES"/>
        </w:rPr>
        <w:t xml:space="preserve"> años. </w:t>
      </w:r>
    </w:p>
    <w:p w14:paraId="02809FED" w14:textId="77777777" w:rsidR="00B139B0" w:rsidRDefault="00B139B0" w:rsidP="00C20105">
      <w:pPr>
        <w:pStyle w:val="PrrafoTelefnica"/>
        <w:rPr>
          <w:lang w:val="es-ES"/>
        </w:rPr>
      </w:pPr>
    </w:p>
    <w:p w14:paraId="76AC943E" w14:textId="77777777" w:rsidR="009A2B1F" w:rsidRDefault="009A2B1F" w:rsidP="009A2B1F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Dinamismo comercial y fidelidad de los clientes</w:t>
      </w:r>
    </w:p>
    <w:p w14:paraId="55C01146" w14:textId="77777777" w:rsidR="009A2B1F" w:rsidRDefault="009A2B1F" w:rsidP="009A2B1F">
      <w:pPr>
        <w:pStyle w:val="PrrafoTelefnica"/>
        <w:rPr>
          <w:lang w:val="es-ES"/>
        </w:rPr>
      </w:pPr>
    </w:p>
    <w:p w14:paraId="446382EC" w14:textId="77777777" w:rsidR="009A2B1F" w:rsidRDefault="009A2B1F" w:rsidP="009A2B1F">
      <w:pPr>
        <w:pStyle w:val="PrrafoTelefnica"/>
        <w:rPr>
          <w:lang w:val="es-ES"/>
        </w:rPr>
      </w:pPr>
      <w:r>
        <w:rPr>
          <w:lang w:val="es-ES"/>
        </w:rPr>
        <w:t xml:space="preserve">Telefónica ha cerrado el primer trimestre del año con una base de 388,3 millones de accesos (+1%). Sobresalen un trimestre más los </w:t>
      </w:r>
      <w:r w:rsidRPr="003A274F">
        <w:rPr>
          <w:lang w:val="es-ES"/>
        </w:rPr>
        <w:t xml:space="preserve">accesos de fibra y </w:t>
      </w:r>
      <w:r>
        <w:rPr>
          <w:lang w:val="es-ES"/>
        </w:rPr>
        <w:t xml:space="preserve">los de </w:t>
      </w:r>
      <w:r w:rsidRPr="003A274F">
        <w:rPr>
          <w:lang w:val="es-ES"/>
        </w:rPr>
        <w:t>contrato móvil</w:t>
      </w:r>
      <w:r>
        <w:rPr>
          <w:lang w:val="es-ES"/>
        </w:rPr>
        <w:t xml:space="preserve">, que crecen el 12% y el 3%, respectivamente. </w:t>
      </w:r>
    </w:p>
    <w:p w14:paraId="38A25F11" w14:textId="77777777" w:rsidR="009A2B1F" w:rsidRDefault="009A2B1F" w:rsidP="009A2B1F">
      <w:pPr>
        <w:pStyle w:val="PrrafoTelefnica"/>
        <w:rPr>
          <w:lang w:val="es-ES"/>
        </w:rPr>
      </w:pPr>
    </w:p>
    <w:p w14:paraId="4825E604" w14:textId="77777777" w:rsidR="009A2B1F" w:rsidRDefault="009A2B1F" w:rsidP="009A2B1F">
      <w:pPr>
        <w:pStyle w:val="PrrafoTelefnica"/>
        <w:rPr>
          <w:lang w:val="es-ES"/>
        </w:rPr>
      </w:pPr>
      <w:r>
        <w:rPr>
          <w:lang w:val="es-ES"/>
        </w:rPr>
        <w:t>El periodo enero-marzo ha destacado por una gran actividad comercial en los distintos mercados y por la consecución de un grado de satisfacción del cliente muy favorable, con un NPS (‘</w:t>
      </w:r>
      <w:r w:rsidRPr="00284E4F">
        <w:rPr>
          <w:lang w:val="es-ES"/>
        </w:rPr>
        <w:t xml:space="preserve">Net </w:t>
      </w:r>
      <w:proofErr w:type="spellStart"/>
      <w:r w:rsidRPr="00284E4F">
        <w:rPr>
          <w:lang w:val="es-ES"/>
        </w:rPr>
        <w:t>Promoter</w:t>
      </w:r>
      <w:proofErr w:type="spellEnd"/>
      <w:r w:rsidRPr="00284E4F">
        <w:rPr>
          <w:lang w:val="es-ES"/>
        </w:rPr>
        <w:t xml:space="preserve"> Score</w:t>
      </w:r>
      <w:r>
        <w:rPr>
          <w:lang w:val="es-ES"/>
        </w:rPr>
        <w:t xml:space="preserve">’) de 31 puntos. Este compromiso con los clientes se refleja también en que España y Brasil han registrado los mejores niveles de churn de su historia, puesto que han caído hasta el 0,9% y el 0,97%, respectivamente. </w:t>
      </w:r>
    </w:p>
    <w:p w14:paraId="10D7C407" w14:textId="77777777" w:rsidR="009A2B1F" w:rsidRPr="0067454D" w:rsidRDefault="009A2B1F" w:rsidP="00C20105">
      <w:pPr>
        <w:pStyle w:val="PrrafoTelefnica"/>
        <w:rPr>
          <w:lang w:val="es-ES"/>
        </w:rPr>
      </w:pPr>
    </w:p>
    <w:p w14:paraId="220954DC" w14:textId="228CA581" w:rsidR="00FC5EC1" w:rsidRDefault="003306AB" w:rsidP="00BF2020">
      <w:pPr>
        <w:pStyle w:val="PrrafoTelefnica"/>
        <w:rPr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Redes e Inteligencia Artificial</w:t>
      </w:r>
    </w:p>
    <w:p w14:paraId="0FA1F1B9" w14:textId="77777777" w:rsidR="00FC5EC1" w:rsidRDefault="00FC5EC1" w:rsidP="00BF2020">
      <w:pPr>
        <w:pStyle w:val="PrrafoTelefnica"/>
        <w:rPr>
          <w:lang w:val="es-ES"/>
        </w:rPr>
      </w:pPr>
    </w:p>
    <w:p w14:paraId="43FFB6D6" w14:textId="6663050B" w:rsidR="00B906B7" w:rsidRDefault="0021252B" w:rsidP="005F51F2">
      <w:pPr>
        <w:pStyle w:val="PrrafoTelefnica"/>
        <w:rPr>
          <w:lang w:val="es-ES"/>
        </w:rPr>
      </w:pPr>
      <w:r>
        <w:rPr>
          <w:lang w:val="es-ES"/>
        </w:rPr>
        <w:t xml:space="preserve">En materia de redes y sistemas, Telefónica </w:t>
      </w:r>
      <w:r w:rsidR="00B906B7">
        <w:rPr>
          <w:lang w:val="es-ES"/>
        </w:rPr>
        <w:t>está</w:t>
      </w:r>
      <w:r w:rsidR="00DF2BE0">
        <w:rPr>
          <w:lang w:val="es-ES"/>
        </w:rPr>
        <w:t xml:space="preserve"> implementando un programa de Inteligencia </w:t>
      </w:r>
      <w:r w:rsidR="00B906B7">
        <w:rPr>
          <w:lang w:val="es-ES"/>
        </w:rPr>
        <w:t>A</w:t>
      </w:r>
      <w:r w:rsidR="00DF2BE0">
        <w:rPr>
          <w:lang w:val="es-ES"/>
        </w:rPr>
        <w:t>rtificial con el fin de acelerar la aplicación de la I</w:t>
      </w:r>
      <w:r w:rsidR="00E52802">
        <w:rPr>
          <w:lang w:val="es-ES"/>
        </w:rPr>
        <w:t>A</w:t>
      </w:r>
      <w:r w:rsidR="00B906B7">
        <w:rPr>
          <w:lang w:val="es-ES"/>
        </w:rPr>
        <w:t xml:space="preserve"> </w:t>
      </w:r>
      <w:r w:rsidR="00B27F03">
        <w:rPr>
          <w:lang w:val="es-ES"/>
        </w:rPr>
        <w:t>incrementando el número de soluciones</w:t>
      </w:r>
      <w:r w:rsidR="00B906B7">
        <w:rPr>
          <w:lang w:val="es-ES"/>
        </w:rPr>
        <w:t>,</w:t>
      </w:r>
      <w:r w:rsidR="00B27F03">
        <w:rPr>
          <w:lang w:val="es-ES"/>
        </w:rPr>
        <w:t xml:space="preserve"> </w:t>
      </w:r>
      <w:r w:rsidR="00E52802">
        <w:rPr>
          <w:lang w:val="es-ES"/>
        </w:rPr>
        <w:t>desde</w:t>
      </w:r>
      <w:r w:rsidR="00805226">
        <w:rPr>
          <w:lang w:val="es-ES"/>
        </w:rPr>
        <w:t xml:space="preserve"> un total de 650 casos de uso </w:t>
      </w:r>
      <w:r w:rsidR="00E52802">
        <w:rPr>
          <w:lang w:val="es-ES"/>
        </w:rPr>
        <w:t xml:space="preserve">existentes </w:t>
      </w:r>
      <w:r w:rsidR="00805226">
        <w:rPr>
          <w:lang w:val="es-ES"/>
        </w:rPr>
        <w:t xml:space="preserve">en la actualidad. De esta forma, se </w:t>
      </w:r>
      <w:r w:rsidR="00EC0C57">
        <w:rPr>
          <w:lang w:val="es-ES"/>
        </w:rPr>
        <w:t>reducirá</w:t>
      </w:r>
      <w:r w:rsidR="00CA1F18">
        <w:rPr>
          <w:lang w:val="es-ES"/>
        </w:rPr>
        <w:t xml:space="preserve"> la</w:t>
      </w:r>
      <w:r w:rsidR="009F39FE">
        <w:rPr>
          <w:lang w:val="es-ES"/>
        </w:rPr>
        <w:t xml:space="preserve"> </w:t>
      </w:r>
      <w:r w:rsidR="00B906B7">
        <w:rPr>
          <w:lang w:val="es-ES"/>
        </w:rPr>
        <w:t xml:space="preserve">complejidad </w:t>
      </w:r>
      <w:r w:rsidR="00D57FFA">
        <w:rPr>
          <w:lang w:val="es-ES"/>
        </w:rPr>
        <w:t>y se</w:t>
      </w:r>
      <w:r w:rsidR="00B906B7">
        <w:rPr>
          <w:lang w:val="es-ES"/>
        </w:rPr>
        <w:t xml:space="preserve"> impulsar</w:t>
      </w:r>
      <w:r w:rsidR="00D57FFA">
        <w:rPr>
          <w:lang w:val="es-ES"/>
        </w:rPr>
        <w:t>á</w:t>
      </w:r>
      <w:r w:rsidR="00B906B7">
        <w:rPr>
          <w:lang w:val="es-ES"/>
        </w:rPr>
        <w:t xml:space="preserve"> la automa</w:t>
      </w:r>
      <w:r w:rsidR="00EC0C57">
        <w:rPr>
          <w:lang w:val="es-ES"/>
        </w:rPr>
        <w:t>tiza</w:t>
      </w:r>
      <w:r w:rsidR="00B906B7">
        <w:rPr>
          <w:lang w:val="es-ES"/>
        </w:rPr>
        <w:t>ción, la eficiencia y la experiencia del cliente. Precisamente durante el primer trimestre la c</w:t>
      </w:r>
      <w:r w:rsidR="00CA1F18">
        <w:rPr>
          <w:lang w:val="es-ES"/>
        </w:rPr>
        <w:t xml:space="preserve">ompañía </w:t>
      </w:r>
      <w:r w:rsidR="00043A8D">
        <w:rPr>
          <w:lang w:val="es-ES"/>
        </w:rPr>
        <w:t xml:space="preserve">ha lanzado </w:t>
      </w:r>
      <w:r w:rsidR="00610B12">
        <w:rPr>
          <w:lang w:val="es-ES"/>
        </w:rPr>
        <w:t>el Centro de Excelencia IA</w:t>
      </w:r>
      <w:r w:rsidR="000317E7">
        <w:rPr>
          <w:lang w:val="es-ES"/>
        </w:rPr>
        <w:t>, presente en cada un</w:t>
      </w:r>
      <w:r w:rsidR="00983FAC">
        <w:rPr>
          <w:lang w:val="es-ES"/>
        </w:rPr>
        <w:t xml:space="preserve">idad de negocio con el fin de garantizar la privacidad desde el diseño </w:t>
      </w:r>
      <w:r w:rsidR="005575C0">
        <w:rPr>
          <w:lang w:val="es-ES"/>
        </w:rPr>
        <w:t xml:space="preserve">y de impulsar el proceso de </w:t>
      </w:r>
      <w:r w:rsidR="00C83DC7">
        <w:rPr>
          <w:lang w:val="es-ES"/>
        </w:rPr>
        <w:t xml:space="preserve">extender </w:t>
      </w:r>
      <w:r w:rsidR="00E52802">
        <w:rPr>
          <w:lang w:val="es-ES"/>
        </w:rPr>
        <w:t xml:space="preserve">a toda la compañía </w:t>
      </w:r>
      <w:r w:rsidR="005575C0">
        <w:rPr>
          <w:lang w:val="es-ES"/>
        </w:rPr>
        <w:t>las aplicaciones basadas en IA</w:t>
      </w:r>
      <w:r w:rsidR="00C83DC7">
        <w:rPr>
          <w:lang w:val="es-ES"/>
        </w:rPr>
        <w:t xml:space="preserve">. </w:t>
      </w:r>
      <w:r w:rsidR="000317E7">
        <w:rPr>
          <w:lang w:val="es-ES"/>
        </w:rPr>
        <w:t xml:space="preserve">  </w:t>
      </w:r>
    </w:p>
    <w:p w14:paraId="1B4F7841" w14:textId="77777777" w:rsidR="00B906B7" w:rsidRDefault="00B906B7" w:rsidP="005F51F2">
      <w:pPr>
        <w:pStyle w:val="PrrafoTelefnica"/>
        <w:rPr>
          <w:lang w:val="es-ES"/>
        </w:rPr>
      </w:pPr>
    </w:p>
    <w:p w14:paraId="18835995" w14:textId="0048E873" w:rsidR="000D05C6" w:rsidRDefault="00F618F0" w:rsidP="005F51F2">
      <w:pPr>
        <w:pStyle w:val="PrrafoTelefnica"/>
        <w:rPr>
          <w:lang w:val="es-ES"/>
        </w:rPr>
      </w:pPr>
      <w:r>
        <w:rPr>
          <w:lang w:val="es-ES"/>
        </w:rPr>
        <w:t>Por otro lado, la transformación de las redes</w:t>
      </w:r>
      <w:r w:rsidR="006D7860">
        <w:rPr>
          <w:lang w:val="es-ES"/>
        </w:rPr>
        <w:t>, basada en un grado cada vez mayor de virtualización</w:t>
      </w:r>
      <w:r w:rsidR="00D55B6D">
        <w:rPr>
          <w:lang w:val="es-ES"/>
        </w:rPr>
        <w:t>, est</w:t>
      </w:r>
      <w:r w:rsidR="00E52802">
        <w:rPr>
          <w:lang w:val="es-ES"/>
        </w:rPr>
        <w:t>á</w:t>
      </w:r>
      <w:r w:rsidR="00D55B6D">
        <w:rPr>
          <w:lang w:val="es-ES"/>
        </w:rPr>
        <w:t xml:space="preserve"> acelerando </w:t>
      </w:r>
      <w:r w:rsidR="00D41A75">
        <w:rPr>
          <w:lang w:val="es-ES"/>
        </w:rPr>
        <w:t xml:space="preserve">los despliegues de </w:t>
      </w:r>
      <w:r w:rsidR="00043A8D">
        <w:rPr>
          <w:lang w:val="es-ES"/>
        </w:rPr>
        <w:t>fibra hasta el hogar (</w:t>
      </w:r>
      <w:r w:rsidR="00D41A75">
        <w:rPr>
          <w:lang w:val="es-ES"/>
        </w:rPr>
        <w:t>FTTH</w:t>
      </w:r>
      <w:r w:rsidR="00043A8D">
        <w:rPr>
          <w:lang w:val="es-ES"/>
        </w:rPr>
        <w:t>)</w:t>
      </w:r>
      <w:r w:rsidR="00D41A75">
        <w:rPr>
          <w:lang w:val="es-ES"/>
        </w:rPr>
        <w:t xml:space="preserve"> y 5G, así como el </w:t>
      </w:r>
      <w:r w:rsidR="00EC0C57">
        <w:rPr>
          <w:lang w:val="es-ES"/>
        </w:rPr>
        <w:t xml:space="preserve">avance en el </w:t>
      </w:r>
      <w:r w:rsidR="00D41A75">
        <w:rPr>
          <w:lang w:val="es-ES"/>
        </w:rPr>
        <w:t xml:space="preserve">apagado de la red de cobre en España. </w:t>
      </w:r>
    </w:p>
    <w:p w14:paraId="4941B208" w14:textId="77777777" w:rsidR="000D05C6" w:rsidRDefault="000D05C6" w:rsidP="005F51F2">
      <w:pPr>
        <w:pStyle w:val="PrrafoTelefnica"/>
        <w:rPr>
          <w:lang w:val="es-ES"/>
        </w:rPr>
      </w:pPr>
    </w:p>
    <w:p w14:paraId="24E8C114" w14:textId="77777777" w:rsidR="000B73D0" w:rsidRDefault="000D05C6" w:rsidP="008E5226">
      <w:pPr>
        <w:pStyle w:val="PrrafoTelefnica"/>
        <w:rPr>
          <w:lang w:val="es-ES"/>
        </w:rPr>
      </w:pPr>
      <w:r>
        <w:rPr>
          <w:lang w:val="es-ES"/>
        </w:rPr>
        <w:t>Telefónica</w:t>
      </w:r>
      <w:r w:rsidR="00A42663">
        <w:rPr>
          <w:lang w:val="es-ES"/>
        </w:rPr>
        <w:t>, que</w:t>
      </w:r>
      <w:r>
        <w:rPr>
          <w:lang w:val="es-ES"/>
        </w:rPr>
        <w:t xml:space="preserve"> mantiene su pos</w:t>
      </w:r>
      <w:r w:rsidR="00915CDF">
        <w:rPr>
          <w:lang w:val="es-ES"/>
        </w:rPr>
        <w:t>ición de líder global de fibra</w:t>
      </w:r>
      <w:r w:rsidR="00A42663">
        <w:rPr>
          <w:lang w:val="es-ES"/>
        </w:rPr>
        <w:t xml:space="preserve">, </w:t>
      </w:r>
      <w:r w:rsidR="00915CDF">
        <w:rPr>
          <w:lang w:val="es-ES"/>
        </w:rPr>
        <w:t>con</w:t>
      </w:r>
      <w:r w:rsidR="0003097E">
        <w:rPr>
          <w:lang w:val="es-ES"/>
        </w:rPr>
        <w:t>taba</w:t>
      </w:r>
      <w:r w:rsidR="00915CDF">
        <w:rPr>
          <w:lang w:val="es-ES"/>
        </w:rPr>
        <w:t xml:space="preserve"> con 1</w:t>
      </w:r>
      <w:r w:rsidR="00397CDA">
        <w:rPr>
          <w:lang w:val="es-ES"/>
        </w:rPr>
        <w:t>75 millones de unidades inmobiliarias pasadas con redes ultra</w:t>
      </w:r>
      <w:r w:rsidR="0003097E">
        <w:rPr>
          <w:lang w:val="es-ES"/>
        </w:rPr>
        <w:t>r</w:t>
      </w:r>
      <w:r w:rsidR="00397CDA">
        <w:rPr>
          <w:lang w:val="es-ES"/>
        </w:rPr>
        <w:t>rápidas</w:t>
      </w:r>
      <w:r w:rsidR="000C14BB">
        <w:rPr>
          <w:lang w:val="es-ES"/>
        </w:rPr>
        <w:t xml:space="preserve"> </w:t>
      </w:r>
      <w:r w:rsidR="00A42663">
        <w:rPr>
          <w:lang w:val="es-ES"/>
        </w:rPr>
        <w:t xml:space="preserve">a cierre de marzo, de las cuales un total de </w:t>
      </w:r>
      <w:r w:rsidR="00F922DA">
        <w:rPr>
          <w:lang w:val="es-ES"/>
        </w:rPr>
        <w:t>76,6 millones son FTTH, incluyendo las p</w:t>
      </w:r>
      <w:r w:rsidR="00593CDD">
        <w:rPr>
          <w:lang w:val="es-ES"/>
        </w:rPr>
        <w:t xml:space="preserve">rocedentes de los distintos vehículos de fibra. En </w:t>
      </w:r>
      <w:r w:rsidR="00043A8D">
        <w:rPr>
          <w:lang w:val="es-ES"/>
        </w:rPr>
        <w:t xml:space="preserve">cuanto al </w:t>
      </w:r>
      <w:r w:rsidR="00593CDD">
        <w:rPr>
          <w:lang w:val="es-ES"/>
        </w:rPr>
        <w:t>5G</w:t>
      </w:r>
      <w:r w:rsidR="00696408">
        <w:rPr>
          <w:lang w:val="es-ES"/>
        </w:rPr>
        <w:t xml:space="preserve">, las redes de Telefónica cubren el </w:t>
      </w:r>
      <w:r w:rsidR="0033350C">
        <w:rPr>
          <w:lang w:val="es-ES"/>
        </w:rPr>
        <w:t>63% d</w:t>
      </w:r>
      <w:r w:rsidR="00355F0E">
        <w:rPr>
          <w:lang w:val="es-ES"/>
        </w:rPr>
        <w:t xml:space="preserve">e la población de sus mercados principales: el </w:t>
      </w:r>
      <w:r w:rsidR="00696408">
        <w:rPr>
          <w:lang w:val="es-ES"/>
        </w:rPr>
        <w:t>89% de la población española, el 95% de la alemana</w:t>
      </w:r>
      <w:r w:rsidR="0008799A">
        <w:rPr>
          <w:lang w:val="es-ES"/>
        </w:rPr>
        <w:t xml:space="preserve">, el 48% de la brasileña y el 53% de la británica. </w:t>
      </w:r>
      <w:bookmarkStart w:id="1" w:name="_Hlk159246019"/>
    </w:p>
    <w:p w14:paraId="1A031E75" w14:textId="77777777" w:rsidR="000B73D0" w:rsidRDefault="000B73D0" w:rsidP="008E5226">
      <w:pPr>
        <w:pStyle w:val="PrrafoTelefnica"/>
        <w:rPr>
          <w:lang w:val="es-ES"/>
        </w:rPr>
      </w:pPr>
    </w:p>
    <w:p w14:paraId="45805B1A" w14:textId="1043F462" w:rsidR="008E5226" w:rsidRDefault="009E1E5E" w:rsidP="008E5226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Avances en Sostenibilidad</w:t>
      </w:r>
    </w:p>
    <w:p w14:paraId="670EF1F3" w14:textId="77777777" w:rsidR="009E1E5E" w:rsidRDefault="009E1E5E" w:rsidP="008E5226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</w:p>
    <w:p w14:paraId="1348FD6D" w14:textId="180F53E9" w:rsidR="009E1E5E" w:rsidRDefault="009E1E5E" w:rsidP="008E5226">
      <w:pPr>
        <w:pStyle w:val="PrrafoTelefnica"/>
        <w:rPr>
          <w:lang w:val="es-ES"/>
        </w:rPr>
      </w:pPr>
      <w:r w:rsidRPr="009E1E5E">
        <w:rPr>
          <w:lang w:val="es-ES"/>
        </w:rPr>
        <w:t xml:space="preserve">Telefónica </w:t>
      </w:r>
      <w:r w:rsidR="00E52802">
        <w:rPr>
          <w:lang w:val="es-ES"/>
        </w:rPr>
        <w:t xml:space="preserve">también </w:t>
      </w:r>
      <w:r w:rsidRPr="009E1E5E">
        <w:rPr>
          <w:lang w:val="es-ES"/>
        </w:rPr>
        <w:t xml:space="preserve">ha </w:t>
      </w:r>
      <w:r>
        <w:rPr>
          <w:lang w:val="es-ES"/>
        </w:rPr>
        <w:t xml:space="preserve">avanzado en el trimestre </w:t>
      </w:r>
      <w:r w:rsidR="004664BB">
        <w:rPr>
          <w:lang w:val="es-ES"/>
        </w:rPr>
        <w:t xml:space="preserve">en relación con sus objetivos ESG. En </w:t>
      </w:r>
      <w:r w:rsidR="0084605B">
        <w:rPr>
          <w:lang w:val="es-ES"/>
        </w:rPr>
        <w:t xml:space="preserve">relación con los </w:t>
      </w:r>
      <w:r w:rsidR="004664BB">
        <w:rPr>
          <w:lang w:val="es-ES"/>
        </w:rPr>
        <w:t>medioambient</w:t>
      </w:r>
      <w:r w:rsidR="0084605B">
        <w:rPr>
          <w:lang w:val="es-ES"/>
        </w:rPr>
        <w:t xml:space="preserve">ales, </w:t>
      </w:r>
      <w:r w:rsidR="00596C44">
        <w:rPr>
          <w:lang w:val="es-ES"/>
        </w:rPr>
        <w:t>l</w:t>
      </w:r>
      <w:r w:rsidR="0084605B">
        <w:rPr>
          <w:lang w:val="es-ES"/>
        </w:rPr>
        <w:t xml:space="preserve">a compañía </w:t>
      </w:r>
      <w:r w:rsidR="00043A8D">
        <w:rPr>
          <w:lang w:val="es-ES"/>
        </w:rPr>
        <w:t xml:space="preserve">ha sido </w:t>
      </w:r>
      <w:r w:rsidR="00596C44">
        <w:rPr>
          <w:lang w:val="es-ES"/>
        </w:rPr>
        <w:t xml:space="preserve">incluida en el CDP </w:t>
      </w:r>
      <w:proofErr w:type="spellStart"/>
      <w:r w:rsidR="00596C44">
        <w:rPr>
          <w:lang w:val="es-ES"/>
        </w:rPr>
        <w:t>Supplier</w:t>
      </w:r>
      <w:proofErr w:type="spellEnd"/>
      <w:r w:rsidR="00596C44">
        <w:rPr>
          <w:lang w:val="es-ES"/>
        </w:rPr>
        <w:t xml:space="preserve"> </w:t>
      </w:r>
      <w:proofErr w:type="spellStart"/>
      <w:r w:rsidR="00596C44">
        <w:rPr>
          <w:lang w:val="es-ES"/>
        </w:rPr>
        <w:t>Leaderboard</w:t>
      </w:r>
      <w:proofErr w:type="spellEnd"/>
      <w:r w:rsidR="00596C44">
        <w:rPr>
          <w:lang w:val="es-ES"/>
        </w:rPr>
        <w:t xml:space="preserve"> por quinto año consecutivo</w:t>
      </w:r>
      <w:r w:rsidR="00396A16">
        <w:rPr>
          <w:lang w:val="es-ES"/>
        </w:rPr>
        <w:t xml:space="preserve"> y su cartera de soluciones Eco Smart </w:t>
      </w:r>
      <w:r w:rsidR="0092209E">
        <w:rPr>
          <w:lang w:val="es-ES"/>
        </w:rPr>
        <w:t xml:space="preserve">ha sido </w:t>
      </w:r>
      <w:r w:rsidR="00051705">
        <w:rPr>
          <w:lang w:val="es-ES"/>
        </w:rPr>
        <w:t>designada</w:t>
      </w:r>
      <w:r w:rsidR="00A81DC5">
        <w:rPr>
          <w:lang w:val="es-ES"/>
        </w:rPr>
        <w:t xml:space="preserve"> </w:t>
      </w:r>
      <w:r w:rsidR="00A81DC5" w:rsidRPr="00051705">
        <w:rPr>
          <w:i/>
          <w:iCs/>
          <w:lang w:val="es-ES"/>
        </w:rPr>
        <w:t xml:space="preserve">Champion </w:t>
      </w:r>
      <w:r w:rsidR="00051705" w:rsidRPr="00051705">
        <w:rPr>
          <w:i/>
          <w:iCs/>
          <w:lang w:val="es-ES"/>
        </w:rPr>
        <w:t>P</w:t>
      </w:r>
      <w:r w:rsidR="00A81DC5" w:rsidRPr="00051705">
        <w:rPr>
          <w:i/>
          <w:iCs/>
          <w:lang w:val="es-ES"/>
        </w:rPr>
        <w:t>roject</w:t>
      </w:r>
      <w:r w:rsidR="00A81DC5">
        <w:rPr>
          <w:lang w:val="es-ES"/>
        </w:rPr>
        <w:t xml:space="preserve"> por parte de la </w:t>
      </w:r>
      <w:r w:rsidR="007C33ED">
        <w:rPr>
          <w:lang w:val="es-ES"/>
        </w:rPr>
        <w:t>I</w:t>
      </w:r>
      <w:r w:rsidR="00B03F34">
        <w:rPr>
          <w:lang w:val="es-ES"/>
        </w:rPr>
        <w:t>TU</w:t>
      </w:r>
      <w:r w:rsidR="00A81DC5">
        <w:rPr>
          <w:lang w:val="es-ES"/>
        </w:rPr>
        <w:t>.</w:t>
      </w:r>
    </w:p>
    <w:p w14:paraId="090165F2" w14:textId="77777777" w:rsidR="007C33ED" w:rsidRDefault="007C33ED" w:rsidP="008E5226">
      <w:pPr>
        <w:pStyle w:val="PrrafoTelefnica"/>
        <w:rPr>
          <w:lang w:val="es-ES"/>
        </w:rPr>
      </w:pPr>
    </w:p>
    <w:p w14:paraId="35F96D56" w14:textId="6BB09541" w:rsidR="007C33ED" w:rsidRDefault="009B0552" w:rsidP="008E5226">
      <w:pPr>
        <w:pStyle w:val="PrrafoTelefnica"/>
        <w:rPr>
          <w:lang w:val="es-ES"/>
        </w:rPr>
      </w:pPr>
      <w:r>
        <w:rPr>
          <w:lang w:val="es-ES"/>
        </w:rPr>
        <w:t xml:space="preserve">En el apartado social, Telefónica ha continuado </w:t>
      </w:r>
      <w:r w:rsidR="00F505E3">
        <w:rPr>
          <w:lang w:val="es-ES"/>
        </w:rPr>
        <w:t>impulsando la atracción y retención de talento a</w:t>
      </w:r>
      <w:r w:rsidR="006E33FD">
        <w:rPr>
          <w:lang w:val="es-ES"/>
        </w:rPr>
        <w:t xml:space="preserve"> </w:t>
      </w:r>
      <w:r w:rsidR="00F505E3">
        <w:rPr>
          <w:lang w:val="es-ES"/>
        </w:rPr>
        <w:t>través de la diversidad</w:t>
      </w:r>
      <w:r w:rsidR="00B03F34">
        <w:rPr>
          <w:lang w:val="es-ES"/>
        </w:rPr>
        <w:t xml:space="preserve">. En comparación con el año anterior la compañía cuenta con 858 personas más con discapacidad y más del 33% de los ejecutivos son mujeres. </w:t>
      </w:r>
    </w:p>
    <w:p w14:paraId="0164FB4E" w14:textId="77777777" w:rsidR="006E33FD" w:rsidRDefault="006E33FD" w:rsidP="008E5226">
      <w:pPr>
        <w:pStyle w:val="PrrafoTelefnica"/>
        <w:rPr>
          <w:lang w:val="es-ES"/>
        </w:rPr>
      </w:pPr>
    </w:p>
    <w:p w14:paraId="1327E5E6" w14:textId="2E902226" w:rsidR="00D410AA" w:rsidRDefault="008F1B36" w:rsidP="00250EF3">
      <w:pPr>
        <w:pStyle w:val="PrrafoTelefnica"/>
        <w:rPr>
          <w:lang w:val="es-ES"/>
        </w:rPr>
      </w:pPr>
      <w:r>
        <w:rPr>
          <w:lang w:val="es-ES"/>
        </w:rPr>
        <w:t xml:space="preserve">En gobernanza, la </w:t>
      </w:r>
      <w:r w:rsidR="00565434">
        <w:rPr>
          <w:lang w:val="es-ES"/>
        </w:rPr>
        <w:t xml:space="preserve">Junta General de </w:t>
      </w:r>
      <w:r w:rsidR="005F4174">
        <w:rPr>
          <w:lang w:val="es-ES"/>
        </w:rPr>
        <w:t>A</w:t>
      </w:r>
      <w:r w:rsidR="00565434">
        <w:rPr>
          <w:lang w:val="es-ES"/>
        </w:rPr>
        <w:t>ccionistas</w:t>
      </w:r>
      <w:r w:rsidR="005F4174">
        <w:rPr>
          <w:lang w:val="es-ES"/>
        </w:rPr>
        <w:t xml:space="preserve">, celebrada en abril, </w:t>
      </w:r>
      <w:r w:rsidR="00043A8D">
        <w:rPr>
          <w:lang w:val="es-ES"/>
        </w:rPr>
        <w:t xml:space="preserve">ha dado </w:t>
      </w:r>
      <w:r w:rsidR="00565434">
        <w:rPr>
          <w:lang w:val="es-ES"/>
        </w:rPr>
        <w:t>luz verde a todas las propuestas de acuerdo planteadas por el Consejo de Administración</w:t>
      </w:r>
      <w:r w:rsidR="005F4174">
        <w:rPr>
          <w:lang w:val="es-ES"/>
        </w:rPr>
        <w:t xml:space="preserve">. Además, </w:t>
      </w:r>
      <w:r w:rsidR="00051705">
        <w:rPr>
          <w:lang w:val="es-ES"/>
        </w:rPr>
        <w:t xml:space="preserve">con </w:t>
      </w:r>
      <w:r w:rsidR="00B03F34">
        <w:rPr>
          <w:lang w:val="es-ES"/>
        </w:rPr>
        <w:t xml:space="preserve">un </w:t>
      </w:r>
      <w:r w:rsidR="001F3667">
        <w:rPr>
          <w:lang w:val="es-ES"/>
        </w:rPr>
        <w:t>bono</w:t>
      </w:r>
      <w:r w:rsidR="00B03F34">
        <w:rPr>
          <w:lang w:val="es-ES"/>
        </w:rPr>
        <w:t xml:space="preserve"> verde </w:t>
      </w:r>
      <w:r w:rsidR="00B03F34" w:rsidRPr="00B03F34">
        <w:rPr>
          <w:i/>
          <w:iCs/>
          <w:lang w:val="es-ES"/>
        </w:rPr>
        <w:t>senior</w:t>
      </w:r>
      <w:r w:rsidR="00B03F34">
        <w:rPr>
          <w:lang w:val="es-ES"/>
        </w:rPr>
        <w:t xml:space="preserve"> de dos tramos y un bono verde híbrido</w:t>
      </w:r>
      <w:r w:rsidR="00D60BDE">
        <w:rPr>
          <w:lang w:val="es-ES"/>
        </w:rPr>
        <w:t xml:space="preserve"> </w:t>
      </w:r>
      <w:r w:rsidR="00051705">
        <w:rPr>
          <w:lang w:val="es-ES"/>
        </w:rPr>
        <w:t xml:space="preserve">emitidos </w:t>
      </w:r>
      <w:r w:rsidR="00D60BDE">
        <w:rPr>
          <w:lang w:val="es-ES"/>
        </w:rPr>
        <w:t xml:space="preserve">en el trimestre, </w:t>
      </w:r>
      <w:r w:rsidR="00051705">
        <w:rPr>
          <w:lang w:val="es-ES"/>
        </w:rPr>
        <w:t xml:space="preserve">la compañía da </w:t>
      </w:r>
      <w:r w:rsidR="00D60BDE">
        <w:rPr>
          <w:lang w:val="es-ES"/>
        </w:rPr>
        <w:t xml:space="preserve">un paso </w:t>
      </w:r>
      <w:r w:rsidR="00F52119">
        <w:rPr>
          <w:lang w:val="es-ES"/>
        </w:rPr>
        <w:t xml:space="preserve">más </w:t>
      </w:r>
      <w:r w:rsidR="00D60BDE">
        <w:rPr>
          <w:lang w:val="es-ES"/>
        </w:rPr>
        <w:t xml:space="preserve">en su objetivo de que </w:t>
      </w:r>
      <w:r w:rsidR="00446384">
        <w:rPr>
          <w:lang w:val="es-ES"/>
        </w:rPr>
        <w:t>en torno a un</w:t>
      </w:r>
      <w:r w:rsidR="00D60BDE">
        <w:rPr>
          <w:lang w:val="es-ES"/>
        </w:rPr>
        <w:t xml:space="preserve"> 40% de su labor de financiación </w:t>
      </w:r>
      <w:r w:rsidR="00446384">
        <w:rPr>
          <w:lang w:val="es-ES"/>
        </w:rPr>
        <w:t xml:space="preserve">esté </w:t>
      </w:r>
      <w:r w:rsidR="00F52119">
        <w:rPr>
          <w:lang w:val="es-ES"/>
        </w:rPr>
        <w:t xml:space="preserve">vinculada a criterios sostenibles en 2026. </w:t>
      </w:r>
      <w:bookmarkEnd w:id="1"/>
    </w:p>
    <w:sectPr w:rsidR="00D410AA" w:rsidSect="004E6327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1418" w:right="843" w:bottom="1440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7BD2A" w14:textId="77777777" w:rsidR="00433D13" w:rsidRDefault="00433D13" w:rsidP="00932EC0">
      <w:r>
        <w:separator/>
      </w:r>
    </w:p>
  </w:endnote>
  <w:endnote w:type="continuationSeparator" w:id="0">
    <w:p w14:paraId="0018D7F2" w14:textId="77777777" w:rsidR="00433D13" w:rsidRDefault="00433D13" w:rsidP="0093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elefonica Sans Medium">
    <w:charset w:val="00"/>
    <w:family w:val="modern"/>
    <w:notTrueType/>
    <w:pitch w:val="variable"/>
    <w:sig w:usb0="A000027F" w:usb1="5000A4FB" w:usb2="00000000" w:usb3="00000000" w:csb0="00000097" w:csb1="00000000"/>
  </w:font>
  <w:font w:name="Telefonica ExtraLight">
    <w:altName w:val="Calibri"/>
    <w:charset w:val="00"/>
    <w:family w:val="auto"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7668" w14:textId="78ACF4E3" w:rsidR="00937087" w:rsidRDefault="005F5C9E" w:rsidP="004142DD">
    <w:pPr>
      <w:framePr w:wrap="none" w:vAnchor="text" w:hAnchor="margin" w:xAlign="right" w:y="1"/>
      <w:rPr>
        <w:rStyle w:val="Nmerodepgin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E3B9F87" wp14:editId="55BFCD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5" name="Cuadro de texto 5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6B7C7E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3F3BA358" w14:textId="3F93A43F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B9F8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***Este documento está clasificado como PUBLICO por TELEFÓNICA.&#10;***This document is classified as PUBLIC by TELEFÓNICA.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D6B7C7E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3F3BA358" w14:textId="3F93A43F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Nmerodepgina"/>
      </w:rPr>
      <w:id w:val="192460703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6720A9F" w14:textId="605DA77A" w:rsidR="00937087" w:rsidRDefault="00937087" w:rsidP="004142DD">
        <w:pPr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2674525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07834D1" w14:textId="007453B1" w:rsidR="002344AC" w:rsidRDefault="002344AC" w:rsidP="00937087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5741204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E8F293D" w14:textId="75EF5348" w:rsidR="002344AC" w:rsidRDefault="002344AC" w:rsidP="002344AC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652DF7FA" w14:textId="77777777" w:rsidR="002344AC" w:rsidRDefault="002344AC" w:rsidP="002344A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43AC" w14:textId="17B51597" w:rsidR="0018763A" w:rsidRDefault="005F5C9E" w:rsidP="00937087">
    <w:pPr>
      <w:pStyle w:val="PrrafoTelefnica"/>
      <w:ind w:right="360"/>
      <w:rPr>
        <w:rFonts w:asciiTheme="majorHAnsi" w:hAnsiTheme="majorHAnsi" w:cstheme="majorHAnsi"/>
        <w:b/>
        <w:bCs/>
        <w:sz w:val="20"/>
        <w:szCs w:val="20"/>
        <w:lang w:val="es-ES"/>
      </w:rPr>
    </w:pPr>
    <w:r>
      <w:rPr>
        <w:rFonts w:asciiTheme="majorHAnsi" w:hAnsiTheme="majorHAnsi" w:cstheme="majorHAnsi"/>
        <w:b/>
        <w:bCs/>
        <w:noProof/>
        <w:sz w:val="20"/>
        <w:szCs w:val="20"/>
        <w:lang w:val="es-E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0A03F2" wp14:editId="2257A54D">
              <wp:simplePos x="447675" y="9334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6" name="Cuadro de texto 6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ED90B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0BD3964C" w14:textId="56697773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A03F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alt="***Este documento está clasificado como PUBLICO por TELEFÓNICA.&#10;***This document is classified as PUBLIC by TELEFÓNICA.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CCED90B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0BD3964C" w14:textId="56697773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1769943" w14:textId="468A841E" w:rsidR="00C97C47" w:rsidRPr="007F1FA2" w:rsidRDefault="00C97C47" w:rsidP="00937087">
    <w:pPr>
      <w:pStyle w:val="PrrafoTelefnica"/>
      <w:ind w:right="360"/>
      <w:rPr>
        <w:lang w:val="es-ES"/>
      </w:rPr>
    </w:pPr>
    <w:r w:rsidRPr="002344AC">
      <w:rPr>
        <w:rFonts w:asciiTheme="majorHAnsi" w:hAnsiTheme="majorHAnsi" w:cstheme="majorHAnsi"/>
        <w:b/>
        <w:bCs/>
        <w:sz w:val="20"/>
        <w:szCs w:val="20"/>
        <w:lang w:val="es-ES"/>
      </w:rPr>
      <w:t>Telefónica, S.A.</w:t>
    </w:r>
  </w:p>
  <w:p w14:paraId="5DE26360" w14:textId="77777777" w:rsidR="00C97C47" w:rsidRPr="002344AC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es-ES"/>
      </w:rPr>
    </w:pPr>
    <w:r w:rsidRPr="002344AC">
      <w:rPr>
        <w:rFonts w:cstheme="minorHAnsi"/>
        <w:color w:val="6E7893" w:themeColor="accent1"/>
        <w:sz w:val="20"/>
        <w:szCs w:val="20"/>
        <w:lang w:val="es-ES"/>
      </w:rPr>
      <w:t>Dirección de Comunicación Corporativa</w:t>
    </w:r>
  </w:p>
  <w:p w14:paraId="510B3104" w14:textId="4CC150A1" w:rsidR="00C97C47" w:rsidRPr="00E263E2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fr-FR"/>
      </w:rPr>
    </w:pPr>
    <w:r w:rsidRPr="00E263E2">
      <w:rPr>
        <w:rFonts w:cstheme="minorHAnsi"/>
        <w:color w:val="6E7893" w:themeColor="accent1"/>
        <w:sz w:val="20"/>
        <w:szCs w:val="20"/>
        <w:lang w:val="fr-FR"/>
      </w:rPr>
      <w:t>prensatelefonica@telefonica.com</w:t>
    </w:r>
  </w:p>
  <w:sdt>
    <w:sdtPr>
      <w:rPr>
        <w:rStyle w:val="Nmerodepgina"/>
      </w:rPr>
      <w:id w:val="8955253"/>
      <w:docPartObj>
        <w:docPartGallery w:val="Page Numbers (Bottom of Page)"/>
        <w:docPartUnique/>
      </w:docPartObj>
    </w:sdtPr>
    <w:sdtEndPr>
      <w:rPr>
        <w:rStyle w:val="Nmerodepgina"/>
        <w:color w:val="6E7893" w:themeColor="accent1"/>
        <w:sz w:val="20"/>
        <w:szCs w:val="20"/>
      </w:rPr>
    </w:sdtEndPr>
    <w:sdtContent>
      <w:p w14:paraId="356449CF" w14:textId="6DAFC798" w:rsidR="00937087" w:rsidRPr="00E263E2" w:rsidRDefault="00937087" w:rsidP="00937087">
        <w:pPr>
          <w:framePr w:wrap="none" w:vAnchor="text" w:hAnchor="page" w:x="10437" w:y="67"/>
          <w:rPr>
            <w:rStyle w:val="Nmerodepgina"/>
            <w:color w:val="6E7893" w:themeColor="accent1"/>
            <w:sz w:val="20"/>
            <w:szCs w:val="20"/>
            <w:lang w:val="fr-FR"/>
          </w:rPr>
        </w:pP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begin"/>
        </w:r>
        <w:r w:rsidRPr="00E263E2">
          <w:rPr>
            <w:rStyle w:val="Nmerodepgina"/>
            <w:color w:val="6E7893" w:themeColor="accent1"/>
            <w:sz w:val="20"/>
            <w:szCs w:val="20"/>
            <w:lang w:val="fr-FR"/>
          </w:rPr>
          <w:instrText xml:space="preserve"> PAGE </w:instrTex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separate"/>
        </w:r>
        <w:r w:rsidR="00C80D32">
          <w:rPr>
            <w:rStyle w:val="Nmerodepgina"/>
            <w:noProof/>
            <w:color w:val="6E7893" w:themeColor="accent1"/>
            <w:sz w:val="20"/>
            <w:szCs w:val="20"/>
            <w:lang w:val="fr-FR"/>
          </w:rPr>
          <w:t>3</w: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end"/>
        </w:r>
      </w:p>
    </w:sdtContent>
  </w:sdt>
  <w:p w14:paraId="63705E7E" w14:textId="77777777" w:rsidR="00C97C47" w:rsidRPr="003F7575" w:rsidRDefault="00C97C47" w:rsidP="00C97C47">
    <w:pPr>
      <w:tabs>
        <w:tab w:val="left" w:pos="3520"/>
      </w:tabs>
      <w:ind w:left="567" w:right="425"/>
      <w:rPr>
        <w:rFonts w:cstheme="minorHAnsi"/>
        <w:color w:val="0066FF" w:themeColor="text2"/>
        <w:lang w:val="es-ES"/>
      </w:rPr>
    </w:pPr>
    <w:r w:rsidRPr="003F7575">
      <w:rPr>
        <w:rFonts w:cstheme="minorHAnsi"/>
        <w:color w:val="0066FF" w:themeColor="text2"/>
        <w:sz w:val="20"/>
        <w:szCs w:val="20"/>
        <w:lang w:val="es-ES"/>
      </w:rPr>
      <w:t>saladeprensa.telefonica.com</w:t>
    </w:r>
  </w:p>
  <w:p w14:paraId="68E5EEDF" w14:textId="7D64684F" w:rsidR="00C97C47" w:rsidRPr="003F7575" w:rsidRDefault="00C97C47">
    <w:pPr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C362C" w14:textId="3F777B13" w:rsidR="00514459" w:rsidRDefault="005F5C9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B94F4F" wp14:editId="496A16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4" name="Cuadro de texto 4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31980B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3CA3CFF3" w14:textId="48A2AEFE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94F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alt="***Este documento está clasificado como PUBLICO por TELEFÓNICA.&#10;***This document is classified as PUBLIC by TELEFÓNICA.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B31980B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3CA3CFF3" w14:textId="48A2AEFE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C576C" w14:textId="77777777" w:rsidR="00433D13" w:rsidRDefault="00433D13" w:rsidP="00932EC0">
      <w:r>
        <w:separator/>
      </w:r>
    </w:p>
  </w:footnote>
  <w:footnote w:type="continuationSeparator" w:id="0">
    <w:p w14:paraId="38D7C54D" w14:textId="77777777" w:rsidR="00433D13" w:rsidRDefault="00433D13" w:rsidP="00932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7FFE" w14:textId="77777777" w:rsidR="00430CEE" w:rsidRPr="00B31A63" w:rsidRDefault="00430CEE" w:rsidP="00B31A63">
    <w:pPr>
      <w:jc w:val="right"/>
      <w:rPr>
        <w:rFonts w:ascii="Telefonica ExtraLight" w:hAnsi="Telefonica ExtraLight"/>
        <w:color w:val="FFFFFF" w:themeColor="background1"/>
        <w:sz w:val="60"/>
        <w:szCs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hybridMultilevel"/>
    <w:tmpl w:val="00000012"/>
    <w:lvl w:ilvl="0" w:tplc="E77E581C">
      <w:start w:val="1"/>
      <w:numFmt w:val="bullet"/>
      <w:lvlText w:val="◦"/>
      <w:lvlJc w:val="left"/>
      <w:pPr>
        <w:tabs>
          <w:tab w:val="num" w:pos="850"/>
        </w:tabs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58617A"/>
        <w:sz w:val="20"/>
        <w:u w:val="none"/>
        <w:effect w:val="none"/>
        <w:shd w:val="clear" w:color="auto" w:fill="FFFFFF"/>
      </w:rPr>
    </w:lvl>
    <w:lvl w:ilvl="1" w:tplc="973C7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768B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60AA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126D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16F3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8CDE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6D5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F88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CBE1986"/>
    <w:multiLevelType w:val="hybridMultilevel"/>
    <w:tmpl w:val="A1A6D904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2713E61"/>
    <w:multiLevelType w:val="hybridMultilevel"/>
    <w:tmpl w:val="91804E98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6EA3749"/>
    <w:multiLevelType w:val="hybridMultilevel"/>
    <w:tmpl w:val="6DEC6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64707"/>
    <w:multiLevelType w:val="hybridMultilevel"/>
    <w:tmpl w:val="19A06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B2DDC"/>
    <w:multiLevelType w:val="hybridMultilevel"/>
    <w:tmpl w:val="2D8A5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F6F58"/>
    <w:multiLevelType w:val="hybridMultilevel"/>
    <w:tmpl w:val="76E6E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31389"/>
    <w:multiLevelType w:val="hybridMultilevel"/>
    <w:tmpl w:val="444ED60E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43541F79"/>
    <w:multiLevelType w:val="hybridMultilevel"/>
    <w:tmpl w:val="148491D8"/>
    <w:lvl w:ilvl="0" w:tplc="92985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80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4B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8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ED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EB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22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28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43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852240"/>
    <w:multiLevelType w:val="hybridMultilevel"/>
    <w:tmpl w:val="7278DE06"/>
    <w:lvl w:ilvl="0" w:tplc="0526D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418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0C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8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8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84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A7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4B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E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DF3DC6"/>
    <w:multiLevelType w:val="hybridMultilevel"/>
    <w:tmpl w:val="1F9E77CA"/>
    <w:lvl w:ilvl="0" w:tplc="EFF67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126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4E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8B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4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26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81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9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6C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359532D"/>
    <w:multiLevelType w:val="hybridMultilevel"/>
    <w:tmpl w:val="23CA667C"/>
    <w:lvl w:ilvl="0" w:tplc="CC381E92"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3752885"/>
    <w:multiLevelType w:val="hybridMultilevel"/>
    <w:tmpl w:val="810894E0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74E67E8A"/>
    <w:multiLevelType w:val="hybridMultilevel"/>
    <w:tmpl w:val="837EDF8C"/>
    <w:lvl w:ilvl="0" w:tplc="92B0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073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8C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C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6F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A5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A3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8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21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CD1F1C"/>
    <w:multiLevelType w:val="hybridMultilevel"/>
    <w:tmpl w:val="E578E070"/>
    <w:lvl w:ilvl="0" w:tplc="D214C27E">
      <w:start w:val="1"/>
      <w:numFmt w:val="bullet"/>
      <w:pStyle w:val="ListaPrrafoTelefnic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DFB5D7B"/>
    <w:multiLevelType w:val="hybridMultilevel"/>
    <w:tmpl w:val="0D12C884"/>
    <w:lvl w:ilvl="0" w:tplc="F7B4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29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0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A28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E2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C0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8C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01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63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FA14DC"/>
    <w:multiLevelType w:val="hybridMultilevel"/>
    <w:tmpl w:val="5D4E033A"/>
    <w:lvl w:ilvl="0" w:tplc="235A7776">
      <w:start w:val="2"/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717893849">
    <w:abstractNumId w:val="15"/>
  </w:num>
  <w:num w:numId="2" w16cid:durableId="838888299">
    <w:abstractNumId w:val="16"/>
  </w:num>
  <w:num w:numId="3" w16cid:durableId="1537766083">
    <w:abstractNumId w:val="3"/>
  </w:num>
  <w:num w:numId="4" w16cid:durableId="156459401">
    <w:abstractNumId w:val="4"/>
  </w:num>
  <w:num w:numId="5" w16cid:durableId="1928881953">
    <w:abstractNumId w:val="7"/>
  </w:num>
  <w:num w:numId="6" w16cid:durableId="150869840">
    <w:abstractNumId w:val="18"/>
  </w:num>
  <w:num w:numId="7" w16cid:durableId="1140998083">
    <w:abstractNumId w:val="6"/>
  </w:num>
  <w:num w:numId="8" w16cid:durableId="878975133">
    <w:abstractNumId w:val="13"/>
  </w:num>
  <w:num w:numId="9" w16cid:durableId="1035429358">
    <w:abstractNumId w:val="5"/>
  </w:num>
  <w:num w:numId="10" w16cid:durableId="1058936020">
    <w:abstractNumId w:val="12"/>
  </w:num>
  <w:num w:numId="11" w16cid:durableId="795175585">
    <w:abstractNumId w:val="9"/>
  </w:num>
  <w:num w:numId="12" w16cid:durableId="1474757628">
    <w:abstractNumId w:val="17"/>
  </w:num>
  <w:num w:numId="13" w16cid:durableId="534774571">
    <w:abstractNumId w:val="10"/>
  </w:num>
  <w:num w:numId="14" w16cid:durableId="1012073076">
    <w:abstractNumId w:val="8"/>
  </w:num>
  <w:num w:numId="15" w16cid:durableId="895776743">
    <w:abstractNumId w:val="2"/>
  </w:num>
  <w:num w:numId="16" w16cid:durableId="814418557">
    <w:abstractNumId w:val="11"/>
  </w:num>
  <w:num w:numId="17" w16cid:durableId="1661348346">
    <w:abstractNumId w:val="14"/>
  </w:num>
  <w:num w:numId="18" w16cid:durableId="633290292">
    <w:abstractNumId w:val="1"/>
  </w:num>
  <w:num w:numId="19" w16cid:durableId="1685090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I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B6"/>
    <w:rsid w:val="000019A0"/>
    <w:rsid w:val="00002E7A"/>
    <w:rsid w:val="00004325"/>
    <w:rsid w:val="00004B94"/>
    <w:rsid w:val="00005359"/>
    <w:rsid w:val="0000548A"/>
    <w:rsid w:val="000058B1"/>
    <w:rsid w:val="00006304"/>
    <w:rsid w:val="00006D5B"/>
    <w:rsid w:val="0000756D"/>
    <w:rsid w:val="00010CFA"/>
    <w:rsid w:val="0001198E"/>
    <w:rsid w:val="000119A9"/>
    <w:rsid w:val="00011FBC"/>
    <w:rsid w:val="00013EF1"/>
    <w:rsid w:val="00015514"/>
    <w:rsid w:val="00017269"/>
    <w:rsid w:val="00017950"/>
    <w:rsid w:val="00017F46"/>
    <w:rsid w:val="0002113E"/>
    <w:rsid w:val="0002123B"/>
    <w:rsid w:val="000218F5"/>
    <w:rsid w:val="00021979"/>
    <w:rsid w:val="00021E91"/>
    <w:rsid w:val="000221FF"/>
    <w:rsid w:val="00023CB1"/>
    <w:rsid w:val="00023F43"/>
    <w:rsid w:val="00025B5D"/>
    <w:rsid w:val="00025E5B"/>
    <w:rsid w:val="000262C5"/>
    <w:rsid w:val="00027CAB"/>
    <w:rsid w:val="0003097E"/>
    <w:rsid w:val="00030F5D"/>
    <w:rsid w:val="000316C4"/>
    <w:rsid w:val="000317E7"/>
    <w:rsid w:val="000320F3"/>
    <w:rsid w:val="00032202"/>
    <w:rsid w:val="0003261A"/>
    <w:rsid w:val="00032BFA"/>
    <w:rsid w:val="00032CE6"/>
    <w:rsid w:val="000359F3"/>
    <w:rsid w:val="00035A5E"/>
    <w:rsid w:val="00035C5C"/>
    <w:rsid w:val="00036870"/>
    <w:rsid w:val="00036AE6"/>
    <w:rsid w:val="000374A7"/>
    <w:rsid w:val="00037A58"/>
    <w:rsid w:val="00041FE5"/>
    <w:rsid w:val="000426E9"/>
    <w:rsid w:val="000427B6"/>
    <w:rsid w:val="00043202"/>
    <w:rsid w:val="000437AF"/>
    <w:rsid w:val="00043A8D"/>
    <w:rsid w:val="000442BE"/>
    <w:rsid w:val="00044966"/>
    <w:rsid w:val="00047CB1"/>
    <w:rsid w:val="000503B1"/>
    <w:rsid w:val="00050954"/>
    <w:rsid w:val="00050D59"/>
    <w:rsid w:val="0005150D"/>
    <w:rsid w:val="00051705"/>
    <w:rsid w:val="0005443A"/>
    <w:rsid w:val="00054845"/>
    <w:rsid w:val="000556AC"/>
    <w:rsid w:val="0005740A"/>
    <w:rsid w:val="000574F2"/>
    <w:rsid w:val="00060C31"/>
    <w:rsid w:val="0006216C"/>
    <w:rsid w:val="00062CED"/>
    <w:rsid w:val="00062E0A"/>
    <w:rsid w:val="00063775"/>
    <w:rsid w:val="0006495B"/>
    <w:rsid w:val="00064B2B"/>
    <w:rsid w:val="00065623"/>
    <w:rsid w:val="000656BD"/>
    <w:rsid w:val="000661B6"/>
    <w:rsid w:val="000670B2"/>
    <w:rsid w:val="0006766F"/>
    <w:rsid w:val="0007020D"/>
    <w:rsid w:val="00070FF2"/>
    <w:rsid w:val="00071D24"/>
    <w:rsid w:val="000733BF"/>
    <w:rsid w:val="00074B66"/>
    <w:rsid w:val="00075A97"/>
    <w:rsid w:val="0007689C"/>
    <w:rsid w:val="00077106"/>
    <w:rsid w:val="00080664"/>
    <w:rsid w:val="00081332"/>
    <w:rsid w:val="0008139E"/>
    <w:rsid w:val="00082AD2"/>
    <w:rsid w:val="00082EDB"/>
    <w:rsid w:val="000836F7"/>
    <w:rsid w:val="00086898"/>
    <w:rsid w:val="0008799A"/>
    <w:rsid w:val="00087B19"/>
    <w:rsid w:val="0009228C"/>
    <w:rsid w:val="00092350"/>
    <w:rsid w:val="00093C8E"/>
    <w:rsid w:val="00094E83"/>
    <w:rsid w:val="00096628"/>
    <w:rsid w:val="00096A59"/>
    <w:rsid w:val="00096B25"/>
    <w:rsid w:val="000977F7"/>
    <w:rsid w:val="00097B3C"/>
    <w:rsid w:val="000A03F6"/>
    <w:rsid w:val="000A1617"/>
    <w:rsid w:val="000A1799"/>
    <w:rsid w:val="000A17F5"/>
    <w:rsid w:val="000A1B18"/>
    <w:rsid w:val="000A1B49"/>
    <w:rsid w:val="000A1BD1"/>
    <w:rsid w:val="000A1D26"/>
    <w:rsid w:val="000A3EAD"/>
    <w:rsid w:val="000A7ADB"/>
    <w:rsid w:val="000B135D"/>
    <w:rsid w:val="000B1388"/>
    <w:rsid w:val="000B2BFC"/>
    <w:rsid w:val="000B3820"/>
    <w:rsid w:val="000B3880"/>
    <w:rsid w:val="000B39B6"/>
    <w:rsid w:val="000B3C18"/>
    <w:rsid w:val="000B4105"/>
    <w:rsid w:val="000B5C3E"/>
    <w:rsid w:val="000B73D0"/>
    <w:rsid w:val="000B7B69"/>
    <w:rsid w:val="000C0033"/>
    <w:rsid w:val="000C0566"/>
    <w:rsid w:val="000C08C0"/>
    <w:rsid w:val="000C0C6F"/>
    <w:rsid w:val="000C14BB"/>
    <w:rsid w:val="000C16BF"/>
    <w:rsid w:val="000C21BB"/>
    <w:rsid w:val="000C2744"/>
    <w:rsid w:val="000C43F4"/>
    <w:rsid w:val="000C681A"/>
    <w:rsid w:val="000C74D8"/>
    <w:rsid w:val="000C7B6D"/>
    <w:rsid w:val="000D019B"/>
    <w:rsid w:val="000D023F"/>
    <w:rsid w:val="000D05C6"/>
    <w:rsid w:val="000D0E53"/>
    <w:rsid w:val="000D13DF"/>
    <w:rsid w:val="000D1A3D"/>
    <w:rsid w:val="000D1CC0"/>
    <w:rsid w:val="000D2123"/>
    <w:rsid w:val="000D35CE"/>
    <w:rsid w:val="000D3B11"/>
    <w:rsid w:val="000D4F1D"/>
    <w:rsid w:val="000D5EB4"/>
    <w:rsid w:val="000D6E2D"/>
    <w:rsid w:val="000D7852"/>
    <w:rsid w:val="000E0303"/>
    <w:rsid w:val="000E03E5"/>
    <w:rsid w:val="000E0AE9"/>
    <w:rsid w:val="000E174F"/>
    <w:rsid w:val="000E18A7"/>
    <w:rsid w:val="000E312E"/>
    <w:rsid w:val="000E4B53"/>
    <w:rsid w:val="000E4C64"/>
    <w:rsid w:val="000E50D1"/>
    <w:rsid w:val="000E533B"/>
    <w:rsid w:val="000E5EA2"/>
    <w:rsid w:val="000E5FB5"/>
    <w:rsid w:val="000E73D1"/>
    <w:rsid w:val="000F0BB4"/>
    <w:rsid w:val="000F3252"/>
    <w:rsid w:val="000F3C5E"/>
    <w:rsid w:val="000F3CAA"/>
    <w:rsid w:val="000F44B6"/>
    <w:rsid w:val="000F4631"/>
    <w:rsid w:val="000F4CA2"/>
    <w:rsid w:val="000F7EDB"/>
    <w:rsid w:val="0010101F"/>
    <w:rsid w:val="0010159D"/>
    <w:rsid w:val="001021BB"/>
    <w:rsid w:val="001026B0"/>
    <w:rsid w:val="00103216"/>
    <w:rsid w:val="00103422"/>
    <w:rsid w:val="001035BF"/>
    <w:rsid w:val="00104275"/>
    <w:rsid w:val="00104338"/>
    <w:rsid w:val="0010546A"/>
    <w:rsid w:val="00107309"/>
    <w:rsid w:val="001073D1"/>
    <w:rsid w:val="001104CF"/>
    <w:rsid w:val="00111598"/>
    <w:rsid w:val="00113AAA"/>
    <w:rsid w:val="00113D75"/>
    <w:rsid w:val="00115E94"/>
    <w:rsid w:val="001161B0"/>
    <w:rsid w:val="001174EB"/>
    <w:rsid w:val="001177F6"/>
    <w:rsid w:val="00120438"/>
    <w:rsid w:val="001209B3"/>
    <w:rsid w:val="00120E9A"/>
    <w:rsid w:val="00124560"/>
    <w:rsid w:val="00125F1E"/>
    <w:rsid w:val="00126806"/>
    <w:rsid w:val="00126BE2"/>
    <w:rsid w:val="00127101"/>
    <w:rsid w:val="001277ED"/>
    <w:rsid w:val="00130061"/>
    <w:rsid w:val="00131395"/>
    <w:rsid w:val="0013139E"/>
    <w:rsid w:val="001315C9"/>
    <w:rsid w:val="00131D48"/>
    <w:rsid w:val="0013246B"/>
    <w:rsid w:val="001331B5"/>
    <w:rsid w:val="00133F1D"/>
    <w:rsid w:val="00135179"/>
    <w:rsid w:val="00135B90"/>
    <w:rsid w:val="00135F7B"/>
    <w:rsid w:val="00137711"/>
    <w:rsid w:val="00137E51"/>
    <w:rsid w:val="001409EF"/>
    <w:rsid w:val="0014191D"/>
    <w:rsid w:val="00142432"/>
    <w:rsid w:val="001432C6"/>
    <w:rsid w:val="00143DE0"/>
    <w:rsid w:val="00143F2E"/>
    <w:rsid w:val="00145028"/>
    <w:rsid w:val="00147320"/>
    <w:rsid w:val="001476C7"/>
    <w:rsid w:val="00147C69"/>
    <w:rsid w:val="00147D46"/>
    <w:rsid w:val="00147E2B"/>
    <w:rsid w:val="00151513"/>
    <w:rsid w:val="0015187A"/>
    <w:rsid w:val="00154304"/>
    <w:rsid w:val="001543EB"/>
    <w:rsid w:val="001573CF"/>
    <w:rsid w:val="00160D12"/>
    <w:rsid w:val="00160E2A"/>
    <w:rsid w:val="001617A5"/>
    <w:rsid w:val="00161B1E"/>
    <w:rsid w:val="0016374E"/>
    <w:rsid w:val="0016394A"/>
    <w:rsid w:val="00163AE5"/>
    <w:rsid w:val="001645FB"/>
    <w:rsid w:val="00165866"/>
    <w:rsid w:val="00166AEE"/>
    <w:rsid w:val="00166F67"/>
    <w:rsid w:val="00167C51"/>
    <w:rsid w:val="001710FD"/>
    <w:rsid w:val="0017177F"/>
    <w:rsid w:val="00173138"/>
    <w:rsid w:val="00173A3B"/>
    <w:rsid w:val="00173CE7"/>
    <w:rsid w:val="00174159"/>
    <w:rsid w:val="00174491"/>
    <w:rsid w:val="00175F14"/>
    <w:rsid w:val="00176495"/>
    <w:rsid w:val="00176684"/>
    <w:rsid w:val="00176752"/>
    <w:rsid w:val="00176D84"/>
    <w:rsid w:val="00177970"/>
    <w:rsid w:val="00180818"/>
    <w:rsid w:val="00182469"/>
    <w:rsid w:val="001839C4"/>
    <w:rsid w:val="001847BE"/>
    <w:rsid w:val="0018527E"/>
    <w:rsid w:val="001860D5"/>
    <w:rsid w:val="0018763A"/>
    <w:rsid w:val="00187A93"/>
    <w:rsid w:val="00187C6F"/>
    <w:rsid w:val="0019047D"/>
    <w:rsid w:val="00191D70"/>
    <w:rsid w:val="00192CBD"/>
    <w:rsid w:val="00194107"/>
    <w:rsid w:val="00194DEA"/>
    <w:rsid w:val="00195110"/>
    <w:rsid w:val="00195964"/>
    <w:rsid w:val="001968C8"/>
    <w:rsid w:val="00196C18"/>
    <w:rsid w:val="001970C2"/>
    <w:rsid w:val="00197A2B"/>
    <w:rsid w:val="001A0168"/>
    <w:rsid w:val="001A06BE"/>
    <w:rsid w:val="001A255F"/>
    <w:rsid w:val="001A2BED"/>
    <w:rsid w:val="001A2BF5"/>
    <w:rsid w:val="001A323F"/>
    <w:rsid w:val="001A38FA"/>
    <w:rsid w:val="001A4F81"/>
    <w:rsid w:val="001A77F0"/>
    <w:rsid w:val="001A792A"/>
    <w:rsid w:val="001A7C97"/>
    <w:rsid w:val="001B0112"/>
    <w:rsid w:val="001B03D7"/>
    <w:rsid w:val="001B0499"/>
    <w:rsid w:val="001B0DF6"/>
    <w:rsid w:val="001B131B"/>
    <w:rsid w:val="001B30DC"/>
    <w:rsid w:val="001B3216"/>
    <w:rsid w:val="001B47B6"/>
    <w:rsid w:val="001B4817"/>
    <w:rsid w:val="001B5099"/>
    <w:rsid w:val="001B56CB"/>
    <w:rsid w:val="001B57B1"/>
    <w:rsid w:val="001B60DA"/>
    <w:rsid w:val="001B65DD"/>
    <w:rsid w:val="001B694D"/>
    <w:rsid w:val="001C0241"/>
    <w:rsid w:val="001C0920"/>
    <w:rsid w:val="001C11AD"/>
    <w:rsid w:val="001C12AC"/>
    <w:rsid w:val="001C238A"/>
    <w:rsid w:val="001C2EFE"/>
    <w:rsid w:val="001C30E0"/>
    <w:rsid w:val="001C35B7"/>
    <w:rsid w:val="001C3667"/>
    <w:rsid w:val="001C3786"/>
    <w:rsid w:val="001C4CCA"/>
    <w:rsid w:val="001C4EDB"/>
    <w:rsid w:val="001C5CB9"/>
    <w:rsid w:val="001C5F3A"/>
    <w:rsid w:val="001C6755"/>
    <w:rsid w:val="001C6B2E"/>
    <w:rsid w:val="001C6C95"/>
    <w:rsid w:val="001C6CF3"/>
    <w:rsid w:val="001D07E0"/>
    <w:rsid w:val="001D091B"/>
    <w:rsid w:val="001D1885"/>
    <w:rsid w:val="001D1D77"/>
    <w:rsid w:val="001D2291"/>
    <w:rsid w:val="001D353A"/>
    <w:rsid w:val="001D4F55"/>
    <w:rsid w:val="001D7298"/>
    <w:rsid w:val="001D7555"/>
    <w:rsid w:val="001D771E"/>
    <w:rsid w:val="001D78C1"/>
    <w:rsid w:val="001D7996"/>
    <w:rsid w:val="001E0092"/>
    <w:rsid w:val="001E05BD"/>
    <w:rsid w:val="001E109B"/>
    <w:rsid w:val="001E1D9D"/>
    <w:rsid w:val="001E21D9"/>
    <w:rsid w:val="001E273D"/>
    <w:rsid w:val="001E4460"/>
    <w:rsid w:val="001E46E3"/>
    <w:rsid w:val="001E5CC9"/>
    <w:rsid w:val="001E5E65"/>
    <w:rsid w:val="001E6312"/>
    <w:rsid w:val="001E6A2C"/>
    <w:rsid w:val="001E6DFB"/>
    <w:rsid w:val="001E7124"/>
    <w:rsid w:val="001E74CB"/>
    <w:rsid w:val="001F1E76"/>
    <w:rsid w:val="001F234D"/>
    <w:rsid w:val="001F2B3C"/>
    <w:rsid w:val="001F3667"/>
    <w:rsid w:val="001F4427"/>
    <w:rsid w:val="001F457C"/>
    <w:rsid w:val="001F4D48"/>
    <w:rsid w:val="001F5A71"/>
    <w:rsid w:val="001F68F1"/>
    <w:rsid w:val="001F6F71"/>
    <w:rsid w:val="0020066B"/>
    <w:rsid w:val="0020348E"/>
    <w:rsid w:val="002038DB"/>
    <w:rsid w:val="002055CE"/>
    <w:rsid w:val="002066E3"/>
    <w:rsid w:val="002076BB"/>
    <w:rsid w:val="00210427"/>
    <w:rsid w:val="00210F72"/>
    <w:rsid w:val="00210FE5"/>
    <w:rsid w:val="002112CF"/>
    <w:rsid w:val="0021252B"/>
    <w:rsid w:val="00213364"/>
    <w:rsid w:val="002134C7"/>
    <w:rsid w:val="00213602"/>
    <w:rsid w:val="00214BEA"/>
    <w:rsid w:val="00214DB7"/>
    <w:rsid w:val="00214FAE"/>
    <w:rsid w:val="0021557C"/>
    <w:rsid w:val="002155CF"/>
    <w:rsid w:val="00215B58"/>
    <w:rsid w:val="0021607A"/>
    <w:rsid w:val="002163F5"/>
    <w:rsid w:val="0021699E"/>
    <w:rsid w:val="0021752D"/>
    <w:rsid w:val="00217E52"/>
    <w:rsid w:val="00220C0D"/>
    <w:rsid w:val="002210E2"/>
    <w:rsid w:val="002226D9"/>
    <w:rsid w:val="00222997"/>
    <w:rsid w:val="002239EF"/>
    <w:rsid w:val="00223E0E"/>
    <w:rsid w:val="00224F1D"/>
    <w:rsid w:val="00224FD9"/>
    <w:rsid w:val="00224FFE"/>
    <w:rsid w:val="002266EE"/>
    <w:rsid w:val="0023032E"/>
    <w:rsid w:val="00231661"/>
    <w:rsid w:val="00233544"/>
    <w:rsid w:val="00233DDD"/>
    <w:rsid w:val="002344AC"/>
    <w:rsid w:val="00234AEC"/>
    <w:rsid w:val="00234E59"/>
    <w:rsid w:val="00235395"/>
    <w:rsid w:val="00235554"/>
    <w:rsid w:val="0023562C"/>
    <w:rsid w:val="002358E1"/>
    <w:rsid w:val="00236218"/>
    <w:rsid w:val="00242306"/>
    <w:rsid w:val="00243257"/>
    <w:rsid w:val="00244632"/>
    <w:rsid w:val="002465FB"/>
    <w:rsid w:val="00246D0B"/>
    <w:rsid w:val="00250029"/>
    <w:rsid w:val="0025071B"/>
    <w:rsid w:val="00250844"/>
    <w:rsid w:val="00250BBE"/>
    <w:rsid w:val="00250EF3"/>
    <w:rsid w:val="00251A8A"/>
    <w:rsid w:val="00251CC5"/>
    <w:rsid w:val="00254917"/>
    <w:rsid w:val="00254961"/>
    <w:rsid w:val="00255054"/>
    <w:rsid w:val="0025547F"/>
    <w:rsid w:val="002554BB"/>
    <w:rsid w:val="00255F95"/>
    <w:rsid w:val="00261A65"/>
    <w:rsid w:val="0026206F"/>
    <w:rsid w:val="00262B6B"/>
    <w:rsid w:val="002632D0"/>
    <w:rsid w:val="00263ED3"/>
    <w:rsid w:val="002643EF"/>
    <w:rsid w:val="0026454B"/>
    <w:rsid w:val="00264C07"/>
    <w:rsid w:val="00266844"/>
    <w:rsid w:val="00266939"/>
    <w:rsid w:val="002679CB"/>
    <w:rsid w:val="00267C79"/>
    <w:rsid w:val="002701EF"/>
    <w:rsid w:val="0027054A"/>
    <w:rsid w:val="00270BC6"/>
    <w:rsid w:val="00270D0D"/>
    <w:rsid w:val="00270DA3"/>
    <w:rsid w:val="0027302C"/>
    <w:rsid w:val="00273769"/>
    <w:rsid w:val="00273CBA"/>
    <w:rsid w:val="002740A8"/>
    <w:rsid w:val="002750E5"/>
    <w:rsid w:val="00276315"/>
    <w:rsid w:val="0027726F"/>
    <w:rsid w:val="002776BE"/>
    <w:rsid w:val="00277A40"/>
    <w:rsid w:val="00280063"/>
    <w:rsid w:val="002805FC"/>
    <w:rsid w:val="0028064F"/>
    <w:rsid w:val="00280879"/>
    <w:rsid w:val="0028251F"/>
    <w:rsid w:val="00282ACE"/>
    <w:rsid w:val="00283029"/>
    <w:rsid w:val="00283ACC"/>
    <w:rsid w:val="002845F7"/>
    <w:rsid w:val="00284B42"/>
    <w:rsid w:val="00285ED9"/>
    <w:rsid w:val="00286656"/>
    <w:rsid w:val="0028728C"/>
    <w:rsid w:val="0029026F"/>
    <w:rsid w:val="0029093A"/>
    <w:rsid w:val="0029188A"/>
    <w:rsid w:val="00291D0B"/>
    <w:rsid w:val="0029201C"/>
    <w:rsid w:val="00292511"/>
    <w:rsid w:val="00295088"/>
    <w:rsid w:val="0029629B"/>
    <w:rsid w:val="00297924"/>
    <w:rsid w:val="002A04B1"/>
    <w:rsid w:val="002A056D"/>
    <w:rsid w:val="002A0BAB"/>
    <w:rsid w:val="002A0CC2"/>
    <w:rsid w:val="002A245A"/>
    <w:rsid w:val="002A255F"/>
    <w:rsid w:val="002A265C"/>
    <w:rsid w:val="002A3E4A"/>
    <w:rsid w:val="002A4CC3"/>
    <w:rsid w:val="002A546F"/>
    <w:rsid w:val="002A5866"/>
    <w:rsid w:val="002A589A"/>
    <w:rsid w:val="002A6446"/>
    <w:rsid w:val="002A7060"/>
    <w:rsid w:val="002A717C"/>
    <w:rsid w:val="002A7F5E"/>
    <w:rsid w:val="002B0175"/>
    <w:rsid w:val="002B0E81"/>
    <w:rsid w:val="002B1137"/>
    <w:rsid w:val="002B1C31"/>
    <w:rsid w:val="002B43E1"/>
    <w:rsid w:val="002B5B0D"/>
    <w:rsid w:val="002B5B43"/>
    <w:rsid w:val="002B6F1C"/>
    <w:rsid w:val="002B7DBF"/>
    <w:rsid w:val="002B7DC3"/>
    <w:rsid w:val="002C1129"/>
    <w:rsid w:val="002C160E"/>
    <w:rsid w:val="002C1839"/>
    <w:rsid w:val="002C23E6"/>
    <w:rsid w:val="002C2A4E"/>
    <w:rsid w:val="002C2AE0"/>
    <w:rsid w:val="002C2C5A"/>
    <w:rsid w:val="002C2EC6"/>
    <w:rsid w:val="002C3209"/>
    <w:rsid w:val="002C3EC5"/>
    <w:rsid w:val="002C4140"/>
    <w:rsid w:val="002C5E4E"/>
    <w:rsid w:val="002C6862"/>
    <w:rsid w:val="002C6D47"/>
    <w:rsid w:val="002C7C45"/>
    <w:rsid w:val="002C7ED5"/>
    <w:rsid w:val="002D3EDE"/>
    <w:rsid w:val="002D48AF"/>
    <w:rsid w:val="002D4B8B"/>
    <w:rsid w:val="002D579E"/>
    <w:rsid w:val="002D5CDC"/>
    <w:rsid w:val="002D69F7"/>
    <w:rsid w:val="002D6F1C"/>
    <w:rsid w:val="002D7416"/>
    <w:rsid w:val="002E1292"/>
    <w:rsid w:val="002E3007"/>
    <w:rsid w:val="002E4149"/>
    <w:rsid w:val="002E47B6"/>
    <w:rsid w:val="002E605B"/>
    <w:rsid w:val="002E6931"/>
    <w:rsid w:val="002F06BF"/>
    <w:rsid w:val="002F0A92"/>
    <w:rsid w:val="002F0F63"/>
    <w:rsid w:val="002F170C"/>
    <w:rsid w:val="002F21DA"/>
    <w:rsid w:val="002F28B3"/>
    <w:rsid w:val="002F3161"/>
    <w:rsid w:val="002F4672"/>
    <w:rsid w:val="002F4E3B"/>
    <w:rsid w:val="002F4ED6"/>
    <w:rsid w:val="002F53C2"/>
    <w:rsid w:val="002F681B"/>
    <w:rsid w:val="002F7240"/>
    <w:rsid w:val="00300570"/>
    <w:rsid w:val="00301081"/>
    <w:rsid w:val="003021A7"/>
    <w:rsid w:val="00304CF7"/>
    <w:rsid w:val="00306F14"/>
    <w:rsid w:val="0030790B"/>
    <w:rsid w:val="003103EA"/>
    <w:rsid w:val="00310B30"/>
    <w:rsid w:val="00310E7C"/>
    <w:rsid w:val="00311550"/>
    <w:rsid w:val="0031220F"/>
    <w:rsid w:val="00312A73"/>
    <w:rsid w:val="003134AE"/>
    <w:rsid w:val="00314AD7"/>
    <w:rsid w:val="00314CBB"/>
    <w:rsid w:val="00315652"/>
    <w:rsid w:val="003161CA"/>
    <w:rsid w:val="00316D84"/>
    <w:rsid w:val="0032148E"/>
    <w:rsid w:val="00321EC1"/>
    <w:rsid w:val="00321F56"/>
    <w:rsid w:val="00322950"/>
    <w:rsid w:val="00322AF7"/>
    <w:rsid w:val="00323AAE"/>
    <w:rsid w:val="00324650"/>
    <w:rsid w:val="00324850"/>
    <w:rsid w:val="003306AB"/>
    <w:rsid w:val="003308CC"/>
    <w:rsid w:val="00331273"/>
    <w:rsid w:val="003320E8"/>
    <w:rsid w:val="00332633"/>
    <w:rsid w:val="00332899"/>
    <w:rsid w:val="00333089"/>
    <w:rsid w:val="0033350C"/>
    <w:rsid w:val="00334CF5"/>
    <w:rsid w:val="00334ECD"/>
    <w:rsid w:val="003355FA"/>
    <w:rsid w:val="00336844"/>
    <w:rsid w:val="00336E01"/>
    <w:rsid w:val="003378CC"/>
    <w:rsid w:val="00340C16"/>
    <w:rsid w:val="0034168D"/>
    <w:rsid w:val="00341CF7"/>
    <w:rsid w:val="00343C7B"/>
    <w:rsid w:val="00344384"/>
    <w:rsid w:val="00344528"/>
    <w:rsid w:val="003448A2"/>
    <w:rsid w:val="00345858"/>
    <w:rsid w:val="00345B17"/>
    <w:rsid w:val="00346275"/>
    <w:rsid w:val="003475B2"/>
    <w:rsid w:val="0034763C"/>
    <w:rsid w:val="003479C3"/>
    <w:rsid w:val="00347AE5"/>
    <w:rsid w:val="00350A14"/>
    <w:rsid w:val="00351BEA"/>
    <w:rsid w:val="003534CA"/>
    <w:rsid w:val="0035383C"/>
    <w:rsid w:val="00353F2B"/>
    <w:rsid w:val="0035463A"/>
    <w:rsid w:val="00354827"/>
    <w:rsid w:val="00355F0E"/>
    <w:rsid w:val="00357090"/>
    <w:rsid w:val="003576A9"/>
    <w:rsid w:val="00363F50"/>
    <w:rsid w:val="00364B10"/>
    <w:rsid w:val="0036667E"/>
    <w:rsid w:val="0036696A"/>
    <w:rsid w:val="00367769"/>
    <w:rsid w:val="00370D91"/>
    <w:rsid w:val="00373E27"/>
    <w:rsid w:val="00374AB0"/>
    <w:rsid w:val="003757FF"/>
    <w:rsid w:val="00377C29"/>
    <w:rsid w:val="00380C97"/>
    <w:rsid w:val="003811C5"/>
    <w:rsid w:val="00382894"/>
    <w:rsid w:val="003830B4"/>
    <w:rsid w:val="00384ED5"/>
    <w:rsid w:val="00386245"/>
    <w:rsid w:val="00386571"/>
    <w:rsid w:val="00387D7F"/>
    <w:rsid w:val="0039073B"/>
    <w:rsid w:val="00390840"/>
    <w:rsid w:val="00390BA4"/>
    <w:rsid w:val="00392160"/>
    <w:rsid w:val="00392C35"/>
    <w:rsid w:val="003936E6"/>
    <w:rsid w:val="0039370E"/>
    <w:rsid w:val="00394A71"/>
    <w:rsid w:val="00394BA9"/>
    <w:rsid w:val="00395340"/>
    <w:rsid w:val="00395C47"/>
    <w:rsid w:val="00396145"/>
    <w:rsid w:val="00396423"/>
    <w:rsid w:val="00396A16"/>
    <w:rsid w:val="00397C96"/>
    <w:rsid w:val="00397CDA"/>
    <w:rsid w:val="003A00F2"/>
    <w:rsid w:val="003A0777"/>
    <w:rsid w:val="003A274F"/>
    <w:rsid w:val="003A29A0"/>
    <w:rsid w:val="003A3939"/>
    <w:rsid w:val="003A43A1"/>
    <w:rsid w:val="003A5450"/>
    <w:rsid w:val="003A5627"/>
    <w:rsid w:val="003A5A96"/>
    <w:rsid w:val="003A6C1E"/>
    <w:rsid w:val="003A6D56"/>
    <w:rsid w:val="003A6DF6"/>
    <w:rsid w:val="003A736D"/>
    <w:rsid w:val="003A7CDE"/>
    <w:rsid w:val="003A7DE6"/>
    <w:rsid w:val="003B148C"/>
    <w:rsid w:val="003B3550"/>
    <w:rsid w:val="003B46B3"/>
    <w:rsid w:val="003B49B5"/>
    <w:rsid w:val="003B6502"/>
    <w:rsid w:val="003B6E03"/>
    <w:rsid w:val="003B7D6D"/>
    <w:rsid w:val="003C049E"/>
    <w:rsid w:val="003C0675"/>
    <w:rsid w:val="003C0A47"/>
    <w:rsid w:val="003C1A6E"/>
    <w:rsid w:val="003C2765"/>
    <w:rsid w:val="003C30FB"/>
    <w:rsid w:val="003C35D2"/>
    <w:rsid w:val="003C3BF1"/>
    <w:rsid w:val="003C3C0F"/>
    <w:rsid w:val="003C4614"/>
    <w:rsid w:val="003C50EA"/>
    <w:rsid w:val="003C5EDD"/>
    <w:rsid w:val="003C62CA"/>
    <w:rsid w:val="003C72F5"/>
    <w:rsid w:val="003C7E3B"/>
    <w:rsid w:val="003C7E49"/>
    <w:rsid w:val="003D06FF"/>
    <w:rsid w:val="003D13E2"/>
    <w:rsid w:val="003D189E"/>
    <w:rsid w:val="003D18D9"/>
    <w:rsid w:val="003D229A"/>
    <w:rsid w:val="003D2C8B"/>
    <w:rsid w:val="003D3A54"/>
    <w:rsid w:val="003D3C18"/>
    <w:rsid w:val="003D3E1D"/>
    <w:rsid w:val="003D5401"/>
    <w:rsid w:val="003D6A6B"/>
    <w:rsid w:val="003D7139"/>
    <w:rsid w:val="003D75B8"/>
    <w:rsid w:val="003E0115"/>
    <w:rsid w:val="003E444A"/>
    <w:rsid w:val="003E4D5C"/>
    <w:rsid w:val="003E51F9"/>
    <w:rsid w:val="003E583B"/>
    <w:rsid w:val="003E59CE"/>
    <w:rsid w:val="003E6E97"/>
    <w:rsid w:val="003F0840"/>
    <w:rsid w:val="003F0DF7"/>
    <w:rsid w:val="003F0EF3"/>
    <w:rsid w:val="003F0FB0"/>
    <w:rsid w:val="003F15AA"/>
    <w:rsid w:val="003F1734"/>
    <w:rsid w:val="003F1878"/>
    <w:rsid w:val="003F1937"/>
    <w:rsid w:val="003F393A"/>
    <w:rsid w:val="003F3DBA"/>
    <w:rsid w:val="003F6C54"/>
    <w:rsid w:val="003F7575"/>
    <w:rsid w:val="003F7594"/>
    <w:rsid w:val="0040091C"/>
    <w:rsid w:val="0040159D"/>
    <w:rsid w:val="004030B0"/>
    <w:rsid w:val="00403B09"/>
    <w:rsid w:val="00405218"/>
    <w:rsid w:val="004056C6"/>
    <w:rsid w:val="00405806"/>
    <w:rsid w:val="00406126"/>
    <w:rsid w:val="00406D14"/>
    <w:rsid w:val="00406DE7"/>
    <w:rsid w:val="00407EF0"/>
    <w:rsid w:val="00412349"/>
    <w:rsid w:val="004128D1"/>
    <w:rsid w:val="00413522"/>
    <w:rsid w:val="004140F5"/>
    <w:rsid w:val="004145E6"/>
    <w:rsid w:val="00414EC2"/>
    <w:rsid w:val="0041504F"/>
    <w:rsid w:val="00415BC9"/>
    <w:rsid w:val="004163B2"/>
    <w:rsid w:val="00420261"/>
    <w:rsid w:val="0042175F"/>
    <w:rsid w:val="0042183F"/>
    <w:rsid w:val="00421872"/>
    <w:rsid w:val="004233FA"/>
    <w:rsid w:val="00424C9E"/>
    <w:rsid w:val="0042592E"/>
    <w:rsid w:val="00426C02"/>
    <w:rsid w:val="0042728E"/>
    <w:rsid w:val="00427C3A"/>
    <w:rsid w:val="00427F3C"/>
    <w:rsid w:val="00430030"/>
    <w:rsid w:val="004302B2"/>
    <w:rsid w:val="00430A6D"/>
    <w:rsid w:val="00430CEE"/>
    <w:rsid w:val="00430E33"/>
    <w:rsid w:val="0043162D"/>
    <w:rsid w:val="00432B55"/>
    <w:rsid w:val="00433D13"/>
    <w:rsid w:val="00434559"/>
    <w:rsid w:val="00435926"/>
    <w:rsid w:val="004362CD"/>
    <w:rsid w:val="00437331"/>
    <w:rsid w:val="00437928"/>
    <w:rsid w:val="00437E3F"/>
    <w:rsid w:val="00440C2C"/>
    <w:rsid w:val="00440E90"/>
    <w:rsid w:val="0044120E"/>
    <w:rsid w:val="00442166"/>
    <w:rsid w:val="004436C1"/>
    <w:rsid w:val="004437CB"/>
    <w:rsid w:val="004451F3"/>
    <w:rsid w:val="004452F6"/>
    <w:rsid w:val="004461DB"/>
    <w:rsid w:val="0044637E"/>
    <w:rsid w:val="00446384"/>
    <w:rsid w:val="004473AD"/>
    <w:rsid w:val="004511A0"/>
    <w:rsid w:val="00451AEB"/>
    <w:rsid w:val="00451E02"/>
    <w:rsid w:val="004524C9"/>
    <w:rsid w:val="00454279"/>
    <w:rsid w:val="00454859"/>
    <w:rsid w:val="00454C36"/>
    <w:rsid w:val="00454E07"/>
    <w:rsid w:val="00456A0E"/>
    <w:rsid w:val="00457578"/>
    <w:rsid w:val="00460454"/>
    <w:rsid w:val="00462A52"/>
    <w:rsid w:val="00462E3E"/>
    <w:rsid w:val="0046396A"/>
    <w:rsid w:val="00464557"/>
    <w:rsid w:val="00464871"/>
    <w:rsid w:val="00464BE8"/>
    <w:rsid w:val="00465772"/>
    <w:rsid w:val="00465D4B"/>
    <w:rsid w:val="004664BB"/>
    <w:rsid w:val="00467973"/>
    <w:rsid w:val="00467A19"/>
    <w:rsid w:val="00470B22"/>
    <w:rsid w:val="00471165"/>
    <w:rsid w:val="00471AE4"/>
    <w:rsid w:val="0047381C"/>
    <w:rsid w:val="0047554D"/>
    <w:rsid w:val="004767F6"/>
    <w:rsid w:val="00476EE0"/>
    <w:rsid w:val="0047784E"/>
    <w:rsid w:val="004779BE"/>
    <w:rsid w:val="00480526"/>
    <w:rsid w:val="00480953"/>
    <w:rsid w:val="00482F33"/>
    <w:rsid w:val="0048367F"/>
    <w:rsid w:val="00483B90"/>
    <w:rsid w:val="00484896"/>
    <w:rsid w:val="00486005"/>
    <w:rsid w:val="00487635"/>
    <w:rsid w:val="004877B9"/>
    <w:rsid w:val="00487E74"/>
    <w:rsid w:val="004905C4"/>
    <w:rsid w:val="004918E2"/>
    <w:rsid w:val="004920A2"/>
    <w:rsid w:val="00492771"/>
    <w:rsid w:val="00492A76"/>
    <w:rsid w:val="0049333E"/>
    <w:rsid w:val="00494896"/>
    <w:rsid w:val="00495F0E"/>
    <w:rsid w:val="004964FE"/>
    <w:rsid w:val="004967B7"/>
    <w:rsid w:val="00497F62"/>
    <w:rsid w:val="004A0638"/>
    <w:rsid w:val="004A0A44"/>
    <w:rsid w:val="004A1952"/>
    <w:rsid w:val="004A2BA2"/>
    <w:rsid w:val="004A2C80"/>
    <w:rsid w:val="004A2F90"/>
    <w:rsid w:val="004A2FF0"/>
    <w:rsid w:val="004A4065"/>
    <w:rsid w:val="004A4920"/>
    <w:rsid w:val="004A4974"/>
    <w:rsid w:val="004A4CE4"/>
    <w:rsid w:val="004A51FF"/>
    <w:rsid w:val="004A5292"/>
    <w:rsid w:val="004A63E2"/>
    <w:rsid w:val="004B01AA"/>
    <w:rsid w:val="004B151E"/>
    <w:rsid w:val="004B4536"/>
    <w:rsid w:val="004B5540"/>
    <w:rsid w:val="004B6038"/>
    <w:rsid w:val="004B63F0"/>
    <w:rsid w:val="004B72F5"/>
    <w:rsid w:val="004C1534"/>
    <w:rsid w:val="004C1C38"/>
    <w:rsid w:val="004C2437"/>
    <w:rsid w:val="004C2722"/>
    <w:rsid w:val="004C2B9B"/>
    <w:rsid w:val="004C3411"/>
    <w:rsid w:val="004C57FB"/>
    <w:rsid w:val="004D1C4C"/>
    <w:rsid w:val="004D34AF"/>
    <w:rsid w:val="004D3ABC"/>
    <w:rsid w:val="004D7498"/>
    <w:rsid w:val="004D74EA"/>
    <w:rsid w:val="004E015C"/>
    <w:rsid w:val="004E1CFA"/>
    <w:rsid w:val="004E481E"/>
    <w:rsid w:val="004E5687"/>
    <w:rsid w:val="004E5C6B"/>
    <w:rsid w:val="004E5EA6"/>
    <w:rsid w:val="004E6327"/>
    <w:rsid w:val="004E65B4"/>
    <w:rsid w:val="004E6EEA"/>
    <w:rsid w:val="004E6F55"/>
    <w:rsid w:val="004E7164"/>
    <w:rsid w:val="004E751D"/>
    <w:rsid w:val="004E7BCC"/>
    <w:rsid w:val="004E7E2B"/>
    <w:rsid w:val="004F02DD"/>
    <w:rsid w:val="004F1307"/>
    <w:rsid w:val="004F1AB0"/>
    <w:rsid w:val="004F2B8E"/>
    <w:rsid w:val="004F3142"/>
    <w:rsid w:val="004F340E"/>
    <w:rsid w:val="004F4B94"/>
    <w:rsid w:val="004F6649"/>
    <w:rsid w:val="00500AD0"/>
    <w:rsid w:val="00500E9E"/>
    <w:rsid w:val="00500FEA"/>
    <w:rsid w:val="00501BCB"/>
    <w:rsid w:val="005034F3"/>
    <w:rsid w:val="00504FB2"/>
    <w:rsid w:val="00505ED1"/>
    <w:rsid w:val="00506F8E"/>
    <w:rsid w:val="00510D55"/>
    <w:rsid w:val="00513C94"/>
    <w:rsid w:val="00514049"/>
    <w:rsid w:val="00514459"/>
    <w:rsid w:val="00516B76"/>
    <w:rsid w:val="00516F43"/>
    <w:rsid w:val="00516F8A"/>
    <w:rsid w:val="00517A96"/>
    <w:rsid w:val="005201F3"/>
    <w:rsid w:val="005214EF"/>
    <w:rsid w:val="005232B3"/>
    <w:rsid w:val="00523CBA"/>
    <w:rsid w:val="00523ED5"/>
    <w:rsid w:val="00524315"/>
    <w:rsid w:val="00525C02"/>
    <w:rsid w:val="00526C2E"/>
    <w:rsid w:val="00527986"/>
    <w:rsid w:val="00527C9C"/>
    <w:rsid w:val="00527E7E"/>
    <w:rsid w:val="00530557"/>
    <w:rsid w:val="00530CF0"/>
    <w:rsid w:val="005324B8"/>
    <w:rsid w:val="00532567"/>
    <w:rsid w:val="0053256D"/>
    <w:rsid w:val="00534EB6"/>
    <w:rsid w:val="005362AF"/>
    <w:rsid w:val="005366A4"/>
    <w:rsid w:val="00540225"/>
    <w:rsid w:val="00540C75"/>
    <w:rsid w:val="00540E20"/>
    <w:rsid w:val="0054104A"/>
    <w:rsid w:val="00541828"/>
    <w:rsid w:val="005431C9"/>
    <w:rsid w:val="00543A4B"/>
    <w:rsid w:val="00543E9F"/>
    <w:rsid w:val="00544004"/>
    <w:rsid w:val="00544403"/>
    <w:rsid w:val="005448F2"/>
    <w:rsid w:val="00544A58"/>
    <w:rsid w:val="005462E6"/>
    <w:rsid w:val="005479EB"/>
    <w:rsid w:val="0055046E"/>
    <w:rsid w:val="00550C5B"/>
    <w:rsid w:val="00551338"/>
    <w:rsid w:val="005514E0"/>
    <w:rsid w:val="0055153A"/>
    <w:rsid w:val="00551C08"/>
    <w:rsid w:val="00551D27"/>
    <w:rsid w:val="00553B89"/>
    <w:rsid w:val="005541E8"/>
    <w:rsid w:val="00554370"/>
    <w:rsid w:val="00554E29"/>
    <w:rsid w:val="0055542F"/>
    <w:rsid w:val="005561B2"/>
    <w:rsid w:val="005575C0"/>
    <w:rsid w:val="005579ED"/>
    <w:rsid w:val="00557B3E"/>
    <w:rsid w:val="00557BAE"/>
    <w:rsid w:val="005611CE"/>
    <w:rsid w:val="00561282"/>
    <w:rsid w:val="00561659"/>
    <w:rsid w:val="005616CA"/>
    <w:rsid w:val="0056378E"/>
    <w:rsid w:val="005642F7"/>
    <w:rsid w:val="00564ADF"/>
    <w:rsid w:val="00564AF1"/>
    <w:rsid w:val="00564CDB"/>
    <w:rsid w:val="00565434"/>
    <w:rsid w:val="0056643C"/>
    <w:rsid w:val="00566EF1"/>
    <w:rsid w:val="00571A1B"/>
    <w:rsid w:val="00572DBD"/>
    <w:rsid w:val="005735F9"/>
    <w:rsid w:val="0057367C"/>
    <w:rsid w:val="005749DE"/>
    <w:rsid w:val="00575FB8"/>
    <w:rsid w:val="005760D8"/>
    <w:rsid w:val="005764D5"/>
    <w:rsid w:val="005765AD"/>
    <w:rsid w:val="0057661B"/>
    <w:rsid w:val="00577210"/>
    <w:rsid w:val="00580456"/>
    <w:rsid w:val="00580699"/>
    <w:rsid w:val="0058116F"/>
    <w:rsid w:val="0058248E"/>
    <w:rsid w:val="00583E1C"/>
    <w:rsid w:val="00584676"/>
    <w:rsid w:val="00584CDE"/>
    <w:rsid w:val="00585CA7"/>
    <w:rsid w:val="005863A8"/>
    <w:rsid w:val="00587311"/>
    <w:rsid w:val="0058736E"/>
    <w:rsid w:val="005875A6"/>
    <w:rsid w:val="00587763"/>
    <w:rsid w:val="00587797"/>
    <w:rsid w:val="00587F1E"/>
    <w:rsid w:val="00591981"/>
    <w:rsid w:val="00591C4A"/>
    <w:rsid w:val="0059289C"/>
    <w:rsid w:val="005929D6"/>
    <w:rsid w:val="00593CDD"/>
    <w:rsid w:val="00594258"/>
    <w:rsid w:val="00594D76"/>
    <w:rsid w:val="00596183"/>
    <w:rsid w:val="00596B22"/>
    <w:rsid w:val="00596C44"/>
    <w:rsid w:val="005A24FD"/>
    <w:rsid w:val="005A5955"/>
    <w:rsid w:val="005A59E7"/>
    <w:rsid w:val="005A6000"/>
    <w:rsid w:val="005A642F"/>
    <w:rsid w:val="005A6E75"/>
    <w:rsid w:val="005A72FF"/>
    <w:rsid w:val="005A7F6C"/>
    <w:rsid w:val="005B119C"/>
    <w:rsid w:val="005B160E"/>
    <w:rsid w:val="005B2978"/>
    <w:rsid w:val="005B2DE2"/>
    <w:rsid w:val="005B30A0"/>
    <w:rsid w:val="005B34DA"/>
    <w:rsid w:val="005B4657"/>
    <w:rsid w:val="005B57C9"/>
    <w:rsid w:val="005B66E1"/>
    <w:rsid w:val="005C01E1"/>
    <w:rsid w:val="005C036D"/>
    <w:rsid w:val="005C1227"/>
    <w:rsid w:val="005C1901"/>
    <w:rsid w:val="005C1E57"/>
    <w:rsid w:val="005C1F55"/>
    <w:rsid w:val="005C2029"/>
    <w:rsid w:val="005C253D"/>
    <w:rsid w:val="005C2B64"/>
    <w:rsid w:val="005C35EE"/>
    <w:rsid w:val="005C4A85"/>
    <w:rsid w:val="005C4B1C"/>
    <w:rsid w:val="005C53C7"/>
    <w:rsid w:val="005C5A72"/>
    <w:rsid w:val="005C612C"/>
    <w:rsid w:val="005C74FE"/>
    <w:rsid w:val="005C7543"/>
    <w:rsid w:val="005C766E"/>
    <w:rsid w:val="005C777E"/>
    <w:rsid w:val="005D07D7"/>
    <w:rsid w:val="005D14C8"/>
    <w:rsid w:val="005D2321"/>
    <w:rsid w:val="005D3150"/>
    <w:rsid w:val="005D35DB"/>
    <w:rsid w:val="005D4359"/>
    <w:rsid w:val="005D4D5C"/>
    <w:rsid w:val="005D52C3"/>
    <w:rsid w:val="005D57F3"/>
    <w:rsid w:val="005D605C"/>
    <w:rsid w:val="005D775E"/>
    <w:rsid w:val="005D779D"/>
    <w:rsid w:val="005E16AB"/>
    <w:rsid w:val="005E2038"/>
    <w:rsid w:val="005E240E"/>
    <w:rsid w:val="005E31EC"/>
    <w:rsid w:val="005E382E"/>
    <w:rsid w:val="005E3A7A"/>
    <w:rsid w:val="005E3C81"/>
    <w:rsid w:val="005E404B"/>
    <w:rsid w:val="005E5613"/>
    <w:rsid w:val="005E59CA"/>
    <w:rsid w:val="005E79D4"/>
    <w:rsid w:val="005E7C8B"/>
    <w:rsid w:val="005F131F"/>
    <w:rsid w:val="005F1B0D"/>
    <w:rsid w:val="005F1EAD"/>
    <w:rsid w:val="005F23C5"/>
    <w:rsid w:val="005F2B2B"/>
    <w:rsid w:val="005F3336"/>
    <w:rsid w:val="005F4174"/>
    <w:rsid w:val="005F51F2"/>
    <w:rsid w:val="005F5734"/>
    <w:rsid w:val="005F5C9E"/>
    <w:rsid w:val="005F756E"/>
    <w:rsid w:val="005F7A79"/>
    <w:rsid w:val="00600D88"/>
    <w:rsid w:val="00602B52"/>
    <w:rsid w:val="006035B4"/>
    <w:rsid w:val="0060363A"/>
    <w:rsid w:val="00610B12"/>
    <w:rsid w:val="006115A1"/>
    <w:rsid w:val="00612749"/>
    <w:rsid w:val="006148BE"/>
    <w:rsid w:val="006149D3"/>
    <w:rsid w:val="0061537D"/>
    <w:rsid w:val="00615C4A"/>
    <w:rsid w:val="00616658"/>
    <w:rsid w:val="00616BBE"/>
    <w:rsid w:val="00617A31"/>
    <w:rsid w:val="00620B21"/>
    <w:rsid w:val="00621396"/>
    <w:rsid w:val="006216FF"/>
    <w:rsid w:val="00621AE6"/>
    <w:rsid w:val="006234A1"/>
    <w:rsid w:val="00625500"/>
    <w:rsid w:val="006263CE"/>
    <w:rsid w:val="0062703E"/>
    <w:rsid w:val="00630571"/>
    <w:rsid w:val="006311F9"/>
    <w:rsid w:val="00631932"/>
    <w:rsid w:val="00632115"/>
    <w:rsid w:val="006327FA"/>
    <w:rsid w:val="00633477"/>
    <w:rsid w:val="006348E1"/>
    <w:rsid w:val="006349C4"/>
    <w:rsid w:val="00635ADE"/>
    <w:rsid w:val="006364B4"/>
    <w:rsid w:val="00636791"/>
    <w:rsid w:val="00637908"/>
    <w:rsid w:val="00637A21"/>
    <w:rsid w:val="0064046C"/>
    <w:rsid w:val="006406CC"/>
    <w:rsid w:val="00640B5B"/>
    <w:rsid w:val="00641460"/>
    <w:rsid w:val="006419C0"/>
    <w:rsid w:val="00643D7B"/>
    <w:rsid w:val="00644CAE"/>
    <w:rsid w:val="00645246"/>
    <w:rsid w:val="00646739"/>
    <w:rsid w:val="00652DE3"/>
    <w:rsid w:val="006539F4"/>
    <w:rsid w:val="006544FC"/>
    <w:rsid w:val="00654B76"/>
    <w:rsid w:val="00655313"/>
    <w:rsid w:val="006576B0"/>
    <w:rsid w:val="00660279"/>
    <w:rsid w:val="006603CE"/>
    <w:rsid w:val="0066053B"/>
    <w:rsid w:val="00660672"/>
    <w:rsid w:val="006607C2"/>
    <w:rsid w:val="00661174"/>
    <w:rsid w:val="00663D32"/>
    <w:rsid w:val="00663F73"/>
    <w:rsid w:val="00664711"/>
    <w:rsid w:val="00664881"/>
    <w:rsid w:val="006652DD"/>
    <w:rsid w:val="0066547D"/>
    <w:rsid w:val="00670078"/>
    <w:rsid w:val="0067041A"/>
    <w:rsid w:val="00671DBB"/>
    <w:rsid w:val="00671E6A"/>
    <w:rsid w:val="0067276C"/>
    <w:rsid w:val="00672842"/>
    <w:rsid w:val="00672F3F"/>
    <w:rsid w:val="00672FA3"/>
    <w:rsid w:val="0067454D"/>
    <w:rsid w:val="006754A2"/>
    <w:rsid w:val="00676611"/>
    <w:rsid w:val="00677CEC"/>
    <w:rsid w:val="00680609"/>
    <w:rsid w:val="00682ACC"/>
    <w:rsid w:val="006834E2"/>
    <w:rsid w:val="006837DA"/>
    <w:rsid w:val="00684FAE"/>
    <w:rsid w:val="006854E6"/>
    <w:rsid w:val="006877ED"/>
    <w:rsid w:val="00690B49"/>
    <w:rsid w:val="00693A35"/>
    <w:rsid w:val="0069471C"/>
    <w:rsid w:val="00696408"/>
    <w:rsid w:val="006966E9"/>
    <w:rsid w:val="00696D76"/>
    <w:rsid w:val="00696FB6"/>
    <w:rsid w:val="006A156B"/>
    <w:rsid w:val="006A3D5B"/>
    <w:rsid w:val="006A6070"/>
    <w:rsid w:val="006A6A02"/>
    <w:rsid w:val="006A7077"/>
    <w:rsid w:val="006A7DCC"/>
    <w:rsid w:val="006B0182"/>
    <w:rsid w:val="006B1030"/>
    <w:rsid w:val="006B1824"/>
    <w:rsid w:val="006B1FE4"/>
    <w:rsid w:val="006B2C34"/>
    <w:rsid w:val="006B32F1"/>
    <w:rsid w:val="006B491D"/>
    <w:rsid w:val="006B61C8"/>
    <w:rsid w:val="006B6680"/>
    <w:rsid w:val="006B72B8"/>
    <w:rsid w:val="006B796F"/>
    <w:rsid w:val="006C00F1"/>
    <w:rsid w:val="006C03F6"/>
    <w:rsid w:val="006C0787"/>
    <w:rsid w:val="006C20BD"/>
    <w:rsid w:val="006C2A36"/>
    <w:rsid w:val="006C42A0"/>
    <w:rsid w:val="006C4DC6"/>
    <w:rsid w:val="006C51F5"/>
    <w:rsid w:val="006C5AB9"/>
    <w:rsid w:val="006C79DA"/>
    <w:rsid w:val="006C7ACF"/>
    <w:rsid w:val="006C7CD3"/>
    <w:rsid w:val="006D011F"/>
    <w:rsid w:val="006D032A"/>
    <w:rsid w:val="006D0356"/>
    <w:rsid w:val="006D0D44"/>
    <w:rsid w:val="006D200F"/>
    <w:rsid w:val="006D2A44"/>
    <w:rsid w:val="006D2AAC"/>
    <w:rsid w:val="006D2C45"/>
    <w:rsid w:val="006D402A"/>
    <w:rsid w:val="006D62C5"/>
    <w:rsid w:val="006D6FF8"/>
    <w:rsid w:val="006D7860"/>
    <w:rsid w:val="006E0683"/>
    <w:rsid w:val="006E0A1A"/>
    <w:rsid w:val="006E2A11"/>
    <w:rsid w:val="006E33FD"/>
    <w:rsid w:val="006E4474"/>
    <w:rsid w:val="006E4742"/>
    <w:rsid w:val="006E4C69"/>
    <w:rsid w:val="006E52E9"/>
    <w:rsid w:val="006F09AE"/>
    <w:rsid w:val="006F1A39"/>
    <w:rsid w:val="006F3266"/>
    <w:rsid w:val="006F3271"/>
    <w:rsid w:val="006F361F"/>
    <w:rsid w:val="006F4116"/>
    <w:rsid w:val="006F542A"/>
    <w:rsid w:val="006F632C"/>
    <w:rsid w:val="006F7307"/>
    <w:rsid w:val="006F73D2"/>
    <w:rsid w:val="007005F6"/>
    <w:rsid w:val="00701E4B"/>
    <w:rsid w:val="00701F3B"/>
    <w:rsid w:val="00702FB0"/>
    <w:rsid w:val="00703082"/>
    <w:rsid w:val="007033A7"/>
    <w:rsid w:val="007039E9"/>
    <w:rsid w:val="007041BD"/>
    <w:rsid w:val="00706962"/>
    <w:rsid w:val="00707D9C"/>
    <w:rsid w:val="00710311"/>
    <w:rsid w:val="00710828"/>
    <w:rsid w:val="007131A2"/>
    <w:rsid w:val="007146D2"/>
    <w:rsid w:val="00714E70"/>
    <w:rsid w:val="00715011"/>
    <w:rsid w:val="007158BC"/>
    <w:rsid w:val="00716618"/>
    <w:rsid w:val="00717C02"/>
    <w:rsid w:val="0072081C"/>
    <w:rsid w:val="00721730"/>
    <w:rsid w:val="00721D4E"/>
    <w:rsid w:val="00722E6B"/>
    <w:rsid w:val="0072387F"/>
    <w:rsid w:val="00724C94"/>
    <w:rsid w:val="00727667"/>
    <w:rsid w:val="007278E7"/>
    <w:rsid w:val="007301CF"/>
    <w:rsid w:val="00730AF1"/>
    <w:rsid w:val="00731FAB"/>
    <w:rsid w:val="007321A8"/>
    <w:rsid w:val="0073380F"/>
    <w:rsid w:val="0073403E"/>
    <w:rsid w:val="007348E6"/>
    <w:rsid w:val="00734CE3"/>
    <w:rsid w:val="00734E19"/>
    <w:rsid w:val="007355DC"/>
    <w:rsid w:val="0073566B"/>
    <w:rsid w:val="00735A69"/>
    <w:rsid w:val="00735B9A"/>
    <w:rsid w:val="0073792F"/>
    <w:rsid w:val="0074062C"/>
    <w:rsid w:val="0074096D"/>
    <w:rsid w:val="00740A5F"/>
    <w:rsid w:val="00740DC4"/>
    <w:rsid w:val="00741599"/>
    <w:rsid w:val="0074234B"/>
    <w:rsid w:val="00743720"/>
    <w:rsid w:val="00745A2C"/>
    <w:rsid w:val="007467D6"/>
    <w:rsid w:val="00746D77"/>
    <w:rsid w:val="00746DF8"/>
    <w:rsid w:val="00747C1A"/>
    <w:rsid w:val="00750CA0"/>
    <w:rsid w:val="00751C4D"/>
    <w:rsid w:val="00752A5C"/>
    <w:rsid w:val="00752DBE"/>
    <w:rsid w:val="00752EB9"/>
    <w:rsid w:val="007531C2"/>
    <w:rsid w:val="007535A7"/>
    <w:rsid w:val="007535C5"/>
    <w:rsid w:val="007537CB"/>
    <w:rsid w:val="007548C2"/>
    <w:rsid w:val="00755B16"/>
    <w:rsid w:val="00760C49"/>
    <w:rsid w:val="00761250"/>
    <w:rsid w:val="00762A69"/>
    <w:rsid w:val="0076311F"/>
    <w:rsid w:val="00763515"/>
    <w:rsid w:val="00763934"/>
    <w:rsid w:val="007663DF"/>
    <w:rsid w:val="00766545"/>
    <w:rsid w:val="0076750E"/>
    <w:rsid w:val="007675D6"/>
    <w:rsid w:val="00767737"/>
    <w:rsid w:val="00770FB7"/>
    <w:rsid w:val="007716E0"/>
    <w:rsid w:val="00772C8C"/>
    <w:rsid w:val="00774351"/>
    <w:rsid w:val="00774677"/>
    <w:rsid w:val="00775A0F"/>
    <w:rsid w:val="00777467"/>
    <w:rsid w:val="00777A9D"/>
    <w:rsid w:val="00777C59"/>
    <w:rsid w:val="0078025C"/>
    <w:rsid w:val="00781202"/>
    <w:rsid w:val="00781404"/>
    <w:rsid w:val="00781684"/>
    <w:rsid w:val="00781AFC"/>
    <w:rsid w:val="0078249C"/>
    <w:rsid w:val="0078279C"/>
    <w:rsid w:val="00783EE0"/>
    <w:rsid w:val="007846C1"/>
    <w:rsid w:val="0078478D"/>
    <w:rsid w:val="00785005"/>
    <w:rsid w:val="00785F4C"/>
    <w:rsid w:val="00786357"/>
    <w:rsid w:val="00786752"/>
    <w:rsid w:val="00787671"/>
    <w:rsid w:val="00787BD1"/>
    <w:rsid w:val="00790E28"/>
    <w:rsid w:val="00791F98"/>
    <w:rsid w:val="00792A59"/>
    <w:rsid w:val="00793223"/>
    <w:rsid w:val="0079399E"/>
    <w:rsid w:val="00793B84"/>
    <w:rsid w:val="00794165"/>
    <w:rsid w:val="00794507"/>
    <w:rsid w:val="00794ACE"/>
    <w:rsid w:val="00795025"/>
    <w:rsid w:val="00795115"/>
    <w:rsid w:val="007969BD"/>
    <w:rsid w:val="00797128"/>
    <w:rsid w:val="00797766"/>
    <w:rsid w:val="00797F9C"/>
    <w:rsid w:val="007A1034"/>
    <w:rsid w:val="007A177B"/>
    <w:rsid w:val="007A1E60"/>
    <w:rsid w:val="007A25A4"/>
    <w:rsid w:val="007A2D81"/>
    <w:rsid w:val="007A3580"/>
    <w:rsid w:val="007A40D8"/>
    <w:rsid w:val="007A413E"/>
    <w:rsid w:val="007A4DF2"/>
    <w:rsid w:val="007A52F6"/>
    <w:rsid w:val="007A5BBA"/>
    <w:rsid w:val="007A5E0F"/>
    <w:rsid w:val="007A6143"/>
    <w:rsid w:val="007A7734"/>
    <w:rsid w:val="007B00FB"/>
    <w:rsid w:val="007B09FB"/>
    <w:rsid w:val="007B0DC8"/>
    <w:rsid w:val="007B0F44"/>
    <w:rsid w:val="007B3AD8"/>
    <w:rsid w:val="007B3CFE"/>
    <w:rsid w:val="007B5980"/>
    <w:rsid w:val="007B6B02"/>
    <w:rsid w:val="007B7016"/>
    <w:rsid w:val="007B7068"/>
    <w:rsid w:val="007C026A"/>
    <w:rsid w:val="007C09A6"/>
    <w:rsid w:val="007C0E45"/>
    <w:rsid w:val="007C2C36"/>
    <w:rsid w:val="007C3031"/>
    <w:rsid w:val="007C33ED"/>
    <w:rsid w:val="007C368A"/>
    <w:rsid w:val="007C47E8"/>
    <w:rsid w:val="007C5BE0"/>
    <w:rsid w:val="007C7E6D"/>
    <w:rsid w:val="007D1B05"/>
    <w:rsid w:val="007D2610"/>
    <w:rsid w:val="007D26B4"/>
    <w:rsid w:val="007D37BC"/>
    <w:rsid w:val="007D4832"/>
    <w:rsid w:val="007D7467"/>
    <w:rsid w:val="007D7D55"/>
    <w:rsid w:val="007E05F5"/>
    <w:rsid w:val="007E1858"/>
    <w:rsid w:val="007E195F"/>
    <w:rsid w:val="007E2191"/>
    <w:rsid w:val="007E3FC8"/>
    <w:rsid w:val="007E5B7C"/>
    <w:rsid w:val="007E6F05"/>
    <w:rsid w:val="007E7259"/>
    <w:rsid w:val="007E73E5"/>
    <w:rsid w:val="007E745D"/>
    <w:rsid w:val="007E7647"/>
    <w:rsid w:val="007E7890"/>
    <w:rsid w:val="007E78EF"/>
    <w:rsid w:val="007E7977"/>
    <w:rsid w:val="007F05F8"/>
    <w:rsid w:val="007F1FA2"/>
    <w:rsid w:val="007F2359"/>
    <w:rsid w:val="007F3080"/>
    <w:rsid w:val="007F35B2"/>
    <w:rsid w:val="007F3954"/>
    <w:rsid w:val="007F4950"/>
    <w:rsid w:val="007F4CD5"/>
    <w:rsid w:val="007F539B"/>
    <w:rsid w:val="00800F80"/>
    <w:rsid w:val="00801287"/>
    <w:rsid w:val="00801E05"/>
    <w:rsid w:val="0080204B"/>
    <w:rsid w:val="008020C7"/>
    <w:rsid w:val="00803070"/>
    <w:rsid w:val="00803198"/>
    <w:rsid w:val="008039ED"/>
    <w:rsid w:val="00803FE7"/>
    <w:rsid w:val="00804142"/>
    <w:rsid w:val="0080436D"/>
    <w:rsid w:val="00804866"/>
    <w:rsid w:val="00804D83"/>
    <w:rsid w:val="00805226"/>
    <w:rsid w:val="008073BA"/>
    <w:rsid w:val="00807E41"/>
    <w:rsid w:val="008117E7"/>
    <w:rsid w:val="0081268A"/>
    <w:rsid w:val="00812FF2"/>
    <w:rsid w:val="00813C31"/>
    <w:rsid w:val="00813ED4"/>
    <w:rsid w:val="00814B11"/>
    <w:rsid w:val="008168C4"/>
    <w:rsid w:val="00817194"/>
    <w:rsid w:val="0081796D"/>
    <w:rsid w:val="00817D35"/>
    <w:rsid w:val="008212D3"/>
    <w:rsid w:val="008213BA"/>
    <w:rsid w:val="00822A26"/>
    <w:rsid w:val="0082377A"/>
    <w:rsid w:val="008245BC"/>
    <w:rsid w:val="00824DBF"/>
    <w:rsid w:val="008250D1"/>
    <w:rsid w:val="008254C4"/>
    <w:rsid w:val="008256E7"/>
    <w:rsid w:val="008256FE"/>
    <w:rsid w:val="00825A12"/>
    <w:rsid w:val="00825F81"/>
    <w:rsid w:val="0082624F"/>
    <w:rsid w:val="00827200"/>
    <w:rsid w:val="0082753E"/>
    <w:rsid w:val="00830872"/>
    <w:rsid w:val="00832459"/>
    <w:rsid w:val="0083303A"/>
    <w:rsid w:val="00833988"/>
    <w:rsid w:val="008347EC"/>
    <w:rsid w:val="0083484E"/>
    <w:rsid w:val="0083492B"/>
    <w:rsid w:val="00834F64"/>
    <w:rsid w:val="008358AF"/>
    <w:rsid w:val="00835C6D"/>
    <w:rsid w:val="00836BEE"/>
    <w:rsid w:val="008408F4"/>
    <w:rsid w:val="008414B8"/>
    <w:rsid w:val="008420D2"/>
    <w:rsid w:val="008422C8"/>
    <w:rsid w:val="00843FF3"/>
    <w:rsid w:val="00845D8C"/>
    <w:rsid w:val="0084605B"/>
    <w:rsid w:val="00847666"/>
    <w:rsid w:val="008515C7"/>
    <w:rsid w:val="00851963"/>
    <w:rsid w:val="00852492"/>
    <w:rsid w:val="00853B51"/>
    <w:rsid w:val="0085690B"/>
    <w:rsid w:val="00856DF0"/>
    <w:rsid w:val="008574E4"/>
    <w:rsid w:val="00857CA9"/>
    <w:rsid w:val="00857EA2"/>
    <w:rsid w:val="00861538"/>
    <w:rsid w:val="008629EE"/>
    <w:rsid w:val="008630FF"/>
    <w:rsid w:val="008636BC"/>
    <w:rsid w:val="00864411"/>
    <w:rsid w:val="008660FD"/>
    <w:rsid w:val="00866819"/>
    <w:rsid w:val="00866949"/>
    <w:rsid w:val="008703D6"/>
    <w:rsid w:val="00872342"/>
    <w:rsid w:val="008734A1"/>
    <w:rsid w:val="008758F0"/>
    <w:rsid w:val="00875D60"/>
    <w:rsid w:val="00876247"/>
    <w:rsid w:val="0087731E"/>
    <w:rsid w:val="00877991"/>
    <w:rsid w:val="00881AC4"/>
    <w:rsid w:val="0088293A"/>
    <w:rsid w:val="00884D4C"/>
    <w:rsid w:val="00884DA2"/>
    <w:rsid w:val="008856D5"/>
    <w:rsid w:val="0088669B"/>
    <w:rsid w:val="00887A21"/>
    <w:rsid w:val="00887D64"/>
    <w:rsid w:val="00890451"/>
    <w:rsid w:val="00891637"/>
    <w:rsid w:val="008927EC"/>
    <w:rsid w:val="00892A5A"/>
    <w:rsid w:val="00892CE6"/>
    <w:rsid w:val="00892E0C"/>
    <w:rsid w:val="00893B52"/>
    <w:rsid w:val="0089408C"/>
    <w:rsid w:val="00894592"/>
    <w:rsid w:val="00895690"/>
    <w:rsid w:val="00895EE7"/>
    <w:rsid w:val="00897F66"/>
    <w:rsid w:val="008A076B"/>
    <w:rsid w:val="008A27CC"/>
    <w:rsid w:val="008A3163"/>
    <w:rsid w:val="008A31BB"/>
    <w:rsid w:val="008A38BD"/>
    <w:rsid w:val="008A4A5A"/>
    <w:rsid w:val="008A4BE2"/>
    <w:rsid w:val="008A528A"/>
    <w:rsid w:val="008A5FC6"/>
    <w:rsid w:val="008A626B"/>
    <w:rsid w:val="008A6525"/>
    <w:rsid w:val="008A6687"/>
    <w:rsid w:val="008A6CC4"/>
    <w:rsid w:val="008B0163"/>
    <w:rsid w:val="008B0964"/>
    <w:rsid w:val="008B1014"/>
    <w:rsid w:val="008B18AA"/>
    <w:rsid w:val="008B19A1"/>
    <w:rsid w:val="008B333F"/>
    <w:rsid w:val="008B3409"/>
    <w:rsid w:val="008B36EE"/>
    <w:rsid w:val="008B4916"/>
    <w:rsid w:val="008B4EFE"/>
    <w:rsid w:val="008B5692"/>
    <w:rsid w:val="008B63FC"/>
    <w:rsid w:val="008B6644"/>
    <w:rsid w:val="008B668F"/>
    <w:rsid w:val="008B725D"/>
    <w:rsid w:val="008B7F66"/>
    <w:rsid w:val="008C018E"/>
    <w:rsid w:val="008C037C"/>
    <w:rsid w:val="008C1324"/>
    <w:rsid w:val="008C1C24"/>
    <w:rsid w:val="008C1FAB"/>
    <w:rsid w:val="008C2946"/>
    <w:rsid w:val="008C5157"/>
    <w:rsid w:val="008C5308"/>
    <w:rsid w:val="008C5387"/>
    <w:rsid w:val="008C60CD"/>
    <w:rsid w:val="008C67C1"/>
    <w:rsid w:val="008C7481"/>
    <w:rsid w:val="008C7E61"/>
    <w:rsid w:val="008D0C13"/>
    <w:rsid w:val="008D1669"/>
    <w:rsid w:val="008D1A80"/>
    <w:rsid w:val="008D315B"/>
    <w:rsid w:val="008D3972"/>
    <w:rsid w:val="008D4054"/>
    <w:rsid w:val="008D41CE"/>
    <w:rsid w:val="008D75B6"/>
    <w:rsid w:val="008D7EA2"/>
    <w:rsid w:val="008E021A"/>
    <w:rsid w:val="008E02C7"/>
    <w:rsid w:val="008E0B13"/>
    <w:rsid w:val="008E1023"/>
    <w:rsid w:val="008E1660"/>
    <w:rsid w:val="008E17AE"/>
    <w:rsid w:val="008E1D7C"/>
    <w:rsid w:val="008E3178"/>
    <w:rsid w:val="008E3608"/>
    <w:rsid w:val="008E5226"/>
    <w:rsid w:val="008E71B4"/>
    <w:rsid w:val="008F05A3"/>
    <w:rsid w:val="008F0C18"/>
    <w:rsid w:val="008F10B5"/>
    <w:rsid w:val="008F1376"/>
    <w:rsid w:val="008F1B36"/>
    <w:rsid w:val="008F2D76"/>
    <w:rsid w:val="008F330E"/>
    <w:rsid w:val="008F3332"/>
    <w:rsid w:val="008F4F91"/>
    <w:rsid w:val="008F5025"/>
    <w:rsid w:val="008F557F"/>
    <w:rsid w:val="008F6504"/>
    <w:rsid w:val="008F67BE"/>
    <w:rsid w:val="008F6F7F"/>
    <w:rsid w:val="008F7013"/>
    <w:rsid w:val="00900FCB"/>
    <w:rsid w:val="00901305"/>
    <w:rsid w:val="00901892"/>
    <w:rsid w:val="00902B9B"/>
    <w:rsid w:val="009039B9"/>
    <w:rsid w:val="009061D0"/>
    <w:rsid w:val="00906F29"/>
    <w:rsid w:val="009079C9"/>
    <w:rsid w:val="009079F5"/>
    <w:rsid w:val="009105FF"/>
    <w:rsid w:val="00910E89"/>
    <w:rsid w:val="00912C58"/>
    <w:rsid w:val="00913930"/>
    <w:rsid w:val="009139E7"/>
    <w:rsid w:val="0091593F"/>
    <w:rsid w:val="00915CDF"/>
    <w:rsid w:val="00916E92"/>
    <w:rsid w:val="00917826"/>
    <w:rsid w:val="00917CB2"/>
    <w:rsid w:val="00920103"/>
    <w:rsid w:val="00920472"/>
    <w:rsid w:val="00922080"/>
    <w:rsid w:val="0092209E"/>
    <w:rsid w:val="009237A1"/>
    <w:rsid w:val="00923EE1"/>
    <w:rsid w:val="00924F9F"/>
    <w:rsid w:val="0092501E"/>
    <w:rsid w:val="00925894"/>
    <w:rsid w:val="00926CB1"/>
    <w:rsid w:val="00930232"/>
    <w:rsid w:val="00932748"/>
    <w:rsid w:val="00932C20"/>
    <w:rsid w:val="00932CE9"/>
    <w:rsid w:val="00932EC0"/>
    <w:rsid w:val="0093378F"/>
    <w:rsid w:val="00934B2A"/>
    <w:rsid w:val="00936672"/>
    <w:rsid w:val="009366F2"/>
    <w:rsid w:val="00937087"/>
    <w:rsid w:val="009406D2"/>
    <w:rsid w:val="009410F4"/>
    <w:rsid w:val="00942315"/>
    <w:rsid w:val="0094260C"/>
    <w:rsid w:val="00943A95"/>
    <w:rsid w:val="00943C66"/>
    <w:rsid w:val="009448F5"/>
    <w:rsid w:val="00944B05"/>
    <w:rsid w:val="00944EFB"/>
    <w:rsid w:val="00945088"/>
    <w:rsid w:val="009504FE"/>
    <w:rsid w:val="009508C5"/>
    <w:rsid w:val="00950EB7"/>
    <w:rsid w:val="009510E5"/>
    <w:rsid w:val="009511FB"/>
    <w:rsid w:val="00951ED8"/>
    <w:rsid w:val="00952199"/>
    <w:rsid w:val="00952678"/>
    <w:rsid w:val="009526B1"/>
    <w:rsid w:val="00956C2B"/>
    <w:rsid w:val="00956D6F"/>
    <w:rsid w:val="00956D7F"/>
    <w:rsid w:val="00960EC5"/>
    <w:rsid w:val="009611A8"/>
    <w:rsid w:val="009628DB"/>
    <w:rsid w:val="009629A6"/>
    <w:rsid w:val="00964D84"/>
    <w:rsid w:val="009666E0"/>
    <w:rsid w:val="00967051"/>
    <w:rsid w:val="00970073"/>
    <w:rsid w:val="0097073C"/>
    <w:rsid w:val="00971197"/>
    <w:rsid w:val="00971250"/>
    <w:rsid w:val="00971564"/>
    <w:rsid w:val="00971896"/>
    <w:rsid w:val="00971BAA"/>
    <w:rsid w:val="00972B7F"/>
    <w:rsid w:val="009737B0"/>
    <w:rsid w:val="0097588D"/>
    <w:rsid w:val="009765A9"/>
    <w:rsid w:val="0097729B"/>
    <w:rsid w:val="00977E85"/>
    <w:rsid w:val="00977ED7"/>
    <w:rsid w:val="00980108"/>
    <w:rsid w:val="009802AF"/>
    <w:rsid w:val="00981322"/>
    <w:rsid w:val="009813B4"/>
    <w:rsid w:val="009816A7"/>
    <w:rsid w:val="00981992"/>
    <w:rsid w:val="009829B6"/>
    <w:rsid w:val="00982CF6"/>
    <w:rsid w:val="00982F81"/>
    <w:rsid w:val="009836DC"/>
    <w:rsid w:val="00983A1E"/>
    <w:rsid w:val="00983FAC"/>
    <w:rsid w:val="00984C70"/>
    <w:rsid w:val="00984F7E"/>
    <w:rsid w:val="00985175"/>
    <w:rsid w:val="0098603B"/>
    <w:rsid w:val="009863D2"/>
    <w:rsid w:val="00987667"/>
    <w:rsid w:val="00990500"/>
    <w:rsid w:val="00991CDE"/>
    <w:rsid w:val="00992413"/>
    <w:rsid w:val="00992559"/>
    <w:rsid w:val="00994732"/>
    <w:rsid w:val="009954B6"/>
    <w:rsid w:val="0099592F"/>
    <w:rsid w:val="00995D96"/>
    <w:rsid w:val="0099639B"/>
    <w:rsid w:val="00996695"/>
    <w:rsid w:val="00996D22"/>
    <w:rsid w:val="009A066C"/>
    <w:rsid w:val="009A1360"/>
    <w:rsid w:val="009A1E25"/>
    <w:rsid w:val="009A21B5"/>
    <w:rsid w:val="009A21FE"/>
    <w:rsid w:val="009A2B1F"/>
    <w:rsid w:val="009A3BFE"/>
    <w:rsid w:val="009A3F49"/>
    <w:rsid w:val="009A3F8B"/>
    <w:rsid w:val="009A4A81"/>
    <w:rsid w:val="009A55CE"/>
    <w:rsid w:val="009A642E"/>
    <w:rsid w:val="009A67E6"/>
    <w:rsid w:val="009A6BA5"/>
    <w:rsid w:val="009A7111"/>
    <w:rsid w:val="009A7FE3"/>
    <w:rsid w:val="009A7FF6"/>
    <w:rsid w:val="009B0552"/>
    <w:rsid w:val="009B0616"/>
    <w:rsid w:val="009B0D56"/>
    <w:rsid w:val="009B1B78"/>
    <w:rsid w:val="009B2140"/>
    <w:rsid w:val="009B2E61"/>
    <w:rsid w:val="009B2F73"/>
    <w:rsid w:val="009B3A51"/>
    <w:rsid w:val="009B3D16"/>
    <w:rsid w:val="009B5778"/>
    <w:rsid w:val="009B74DB"/>
    <w:rsid w:val="009B7C2B"/>
    <w:rsid w:val="009C0AE7"/>
    <w:rsid w:val="009C190F"/>
    <w:rsid w:val="009C1A2E"/>
    <w:rsid w:val="009C1A8F"/>
    <w:rsid w:val="009C2C39"/>
    <w:rsid w:val="009C32B6"/>
    <w:rsid w:val="009C4C92"/>
    <w:rsid w:val="009C5298"/>
    <w:rsid w:val="009C5A46"/>
    <w:rsid w:val="009C5E0F"/>
    <w:rsid w:val="009C659E"/>
    <w:rsid w:val="009C6A3B"/>
    <w:rsid w:val="009C6AC7"/>
    <w:rsid w:val="009C6BC3"/>
    <w:rsid w:val="009C6E52"/>
    <w:rsid w:val="009C75C7"/>
    <w:rsid w:val="009D0DAD"/>
    <w:rsid w:val="009D20A3"/>
    <w:rsid w:val="009D3228"/>
    <w:rsid w:val="009D3CA1"/>
    <w:rsid w:val="009D3E17"/>
    <w:rsid w:val="009D40D5"/>
    <w:rsid w:val="009D5148"/>
    <w:rsid w:val="009D52F3"/>
    <w:rsid w:val="009D659B"/>
    <w:rsid w:val="009D68C9"/>
    <w:rsid w:val="009E1AF7"/>
    <w:rsid w:val="009E1C2C"/>
    <w:rsid w:val="009E1E5E"/>
    <w:rsid w:val="009E2F36"/>
    <w:rsid w:val="009E31A1"/>
    <w:rsid w:val="009E5540"/>
    <w:rsid w:val="009E5CE5"/>
    <w:rsid w:val="009E5E4E"/>
    <w:rsid w:val="009E61A6"/>
    <w:rsid w:val="009E7999"/>
    <w:rsid w:val="009F0673"/>
    <w:rsid w:val="009F08C0"/>
    <w:rsid w:val="009F1779"/>
    <w:rsid w:val="009F20B5"/>
    <w:rsid w:val="009F218A"/>
    <w:rsid w:val="009F2B53"/>
    <w:rsid w:val="009F3416"/>
    <w:rsid w:val="009F39FE"/>
    <w:rsid w:val="009F3F3C"/>
    <w:rsid w:val="009F4637"/>
    <w:rsid w:val="009F5920"/>
    <w:rsid w:val="009F5CC9"/>
    <w:rsid w:val="009F5D52"/>
    <w:rsid w:val="009F5FEE"/>
    <w:rsid w:val="009F6279"/>
    <w:rsid w:val="009F683A"/>
    <w:rsid w:val="00A01E89"/>
    <w:rsid w:val="00A0307C"/>
    <w:rsid w:val="00A031D8"/>
    <w:rsid w:val="00A03CE8"/>
    <w:rsid w:val="00A0541A"/>
    <w:rsid w:val="00A07B1F"/>
    <w:rsid w:val="00A102E6"/>
    <w:rsid w:val="00A10776"/>
    <w:rsid w:val="00A10AEF"/>
    <w:rsid w:val="00A11001"/>
    <w:rsid w:val="00A11078"/>
    <w:rsid w:val="00A11F0A"/>
    <w:rsid w:val="00A13F3B"/>
    <w:rsid w:val="00A147DD"/>
    <w:rsid w:val="00A14B47"/>
    <w:rsid w:val="00A16162"/>
    <w:rsid w:val="00A1662E"/>
    <w:rsid w:val="00A16F17"/>
    <w:rsid w:val="00A170C4"/>
    <w:rsid w:val="00A1727E"/>
    <w:rsid w:val="00A17720"/>
    <w:rsid w:val="00A2020A"/>
    <w:rsid w:val="00A2035B"/>
    <w:rsid w:val="00A20397"/>
    <w:rsid w:val="00A207A2"/>
    <w:rsid w:val="00A20FCF"/>
    <w:rsid w:val="00A21558"/>
    <w:rsid w:val="00A23646"/>
    <w:rsid w:val="00A247B1"/>
    <w:rsid w:val="00A25B2A"/>
    <w:rsid w:val="00A2774B"/>
    <w:rsid w:val="00A27ECB"/>
    <w:rsid w:val="00A3042E"/>
    <w:rsid w:val="00A305FF"/>
    <w:rsid w:val="00A31805"/>
    <w:rsid w:val="00A321B4"/>
    <w:rsid w:val="00A32C37"/>
    <w:rsid w:val="00A34D7A"/>
    <w:rsid w:val="00A35A0F"/>
    <w:rsid w:val="00A3653A"/>
    <w:rsid w:val="00A36EAC"/>
    <w:rsid w:val="00A405EB"/>
    <w:rsid w:val="00A40CCF"/>
    <w:rsid w:val="00A42663"/>
    <w:rsid w:val="00A429B7"/>
    <w:rsid w:val="00A42A0B"/>
    <w:rsid w:val="00A42E52"/>
    <w:rsid w:val="00A42F40"/>
    <w:rsid w:val="00A42F98"/>
    <w:rsid w:val="00A43C91"/>
    <w:rsid w:val="00A43DE3"/>
    <w:rsid w:val="00A440E9"/>
    <w:rsid w:val="00A45232"/>
    <w:rsid w:val="00A455C4"/>
    <w:rsid w:val="00A458F1"/>
    <w:rsid w:val="00A45C15"/>
    <w:rsid w:val="00A460E4"/>
    <w:rsid w:val="00A4691B"/>
    <w:rsid w:val="00A46F01"/>
    <w:rsid w:val="00A47AE9"/>
    <w:rsid w:val="00A508D4"/>
    <w:rsid w:val="00A51213"/>
    <w:rsid w:val="00A51BC8"/>
    <w:rsid w:val="00A53CA1"/>
    <w:rsid w:val="00A53FFE"/>
    <w:rsid w:val="00A5411F"/>
    <w:rsid w:val="00A572BE"/>
    <w:rsid w:val="00A57969"/>
    <w:rsid w:val="00A57B80"/>
    <w:rsid w:val="00A603FB"/>
    <w:rsid w:val="00A61086"/>
    <w:rsid w:val="00A6183F"/>
    <w:rsid w:val="00A61F2B"/>
    <w:rsid w:val="00A62781"/>
    <w:rsid w:val="00A62FD8"/>
    <w:rsid w:val="00A64108"/>
    <w:rsid w:val="00A64A89"/>
    <w:rsid w:val="00A64B10"/>
    <w:rsid w:val="00A64B8C"/>
    <w:rsid w:val="00A65C61"/>
    <w:rsid w:val="00A66BFA"/>
    <w:rsid w:val="00A67272"/>
    <w:rsid w:val="00A67D45"/>
    <w:rsid w:val="00A7046F"/>
    <w:rsid w:val="00A7115A"/>
    <w:rsid w:val="00A711AC"/>
    <w:rsid w:val="00A7138A"/>
    <w:rsid w:val="00A723AD"/>
    <w:rsid w:val="00A74166"/>
    <w:rsid w:val="00A748A0"/>
    <w:rsid w:val="00A74E0C"/>
    <w:rsid w:val="00A76524"/>
    <w:rsid w:val="00A7733E"/>
    <w:rsid w:val="00A77778"/>
    <w:rsid w:val="00A80777"/>
    <w:rsid w:val="00A80C17"/>
    <w:rsid w:val="00A80DE2"/>
    <w:rsid w:val="00A81DC5"/>
    <w:rsid w:val="00A834B4"/>
    <w:rsid w:val="00A83BEB"/>
    <w:rsid w:val="00A84CA8"/>
    <w:rsid w:val="00A84E24"/>
    <w:rsid w:val="00A855B0"/>
    <w:rsid w:val="00A8586D"/>
    <w:rsid w:val="00A85A8C"/>
    <w:rsid w:val="00A85E59"/>
    <w:rsid w:val="00A86949"/>
    <w:rsid w:val="00A90B29"/>
    <w:rsid w:val="00A91460"/>
    <w:rsid w:val="00A91505"/>
    <w:rsid w:val="00A91667"/>
    <w:rsid w:val="00A91749"/>
    <w:rsid w:val="00A91B5C"/>
    <w:rsid w:val="00A92140"/>
    <w:rsid w:val="00A93D1E"/>
    <w:rsid w:val="00A93E0E"/>
    <w:rsid w:val="00A9489B"/>
    <w:rsid w:val="00A953C0"/>
    <w:rsid w:val="00A96588"/>
    <w:rsid w:val="00A96CA5"/>
    <w:rsid w:val="00AA0210"/>
    <w:rsid w:val="00AA0CC1"/>
    <w:rsid w:val="00AA48D8"/>
    <w:rsid w:val="00AA53D6"/>
    <w:rsid w:val="00AA53DD"/>
    <w:rsid w:val="00AA6DD0"/>
    <w:rsid w:val="00AA7CC3"/>
    <w:rsid w:val="00AB0756"/>
    <w:rsid w:val="00AB0C1B"/>
    <w:rsid w:val="00AB0D78"/>
    <w:rsid w:val="00AB24C5"/>
    <w:rsid w:val="00AB284F"/>
    <w:rsid w:val="00AB2FF2"/>
    <w:rsid w:val="00AB3B2D"/>
    <w:rsid w:val="00AB67F5"/>
    <w:rsid w:val="00AB6846"/>
    <w:rsid w:val="00AC2CC9"/>
    <w:rsid w:val="00AC3D94"/>
    <w:rsid w:val="00AC53BD"/>
    <w:rsid w:val="00AD0727"/>
    <w:rsid w:val="00AD088E"/>
    <w:rsid w:val="00AD1110"/>
    <w:rsid w:val="00AD12F8"/>
    <w:rsid w:val="00AD1648"/>
    <w:rsid w:val="00AD4BE3"/>
    <w:rsid w:val="00AD5250"/>
    <w:rsid w:val="00AD5F01"/>
    <w:rsid w:val="00AD737A"/>
    <w:rsid w:val="00AD75BF"/>
    <w:rsid w:val="00AD7B80"/>
    <w:rsid w:val="00AD7BD9"/>
    <w:rsid w:val="00AE0A8B"/>
    <w:rsid w:val="00AE15AB"/>
    <w:rsid w:val="00AE283E"/>
    <w:rsid w:val="00AE2EBA"/>
    <w:rsid w:val="00AE38F4"/>
    <w:rsid w:val="00AE47D1"/>
    <w:rsid w:val="00AE4D17"/>
    <w:rsid w:val="00AE5035"/>
    <w:rsid w:val="00AE615B"/>
    <w:rsid w:val="00AE68FF"/>
    <w:rsid w:val="00AF16F4"/>
    <w:rsid w:val="00AF1FD8"/>
    <w:rsid w:val="00AF4003"/>
    <w:rsid w:val="00AF418F"/>
    <w:rsid w:val="00AF4526"/>
    <w:rsid w:val="00AF76E2"/>
    <w:rsid w:val="00AF79A9"/>
    <w:rsid w:val="00B02246"/>
    <w:rsid w:val="00B023B7"/>
    <w:rsid w:val="00B02EF2"/>
    <w:rsid w:val="00B03F34"/>
    <w:rsid w:val="00B046AD"/>
    <w:rsid w:val="00B057DC"/>
    <w:rsid w:val="00B05CD9"/>
    <w:rsid w:val="00B0618A"/>
    <w:rsid w:val="00B068FB"/>
    <w:rsid w:val="00B06A17"/>
    <w:rsid w:val="00B07C21"/>
    <w:rsid w:val="00B11D8B"/>
    <w:rsid w:val="00B125FC"/>
    <w:rsid w:val="00B126AD"/>
    <w:rsid w:val="00B139B0"/>
    <w:rsid w:val="00B147BD"/>
    <w:rsid w:val="00B1493E"/>
    <w:rsid w:val="00B14EE5"/>
    <w:rsid w:val="00B15E07"/>
    <w:rsid w:val="00B160AE"/>
    <w:rsid w:val="00B16572"/>
    <w:rsid w:val="00B17743"/>
    <w:rsid w:val="00B17A89"/>
    <w:rsid w:val="00B17D45"/>
    <w:rsid w:val="00B206D1"/>
    <w:rsid w:val="00B20F22"/>
    <w:rsid w:val="00B2188B"/>
    <w:rsid w:val="00B22146"/>
    <w:rsid w:val="00B221C7"/>
    <w:rsid w:val="00B22939"/>
    <w:rsid w:val="00B22EA5"/>
    <w:rsid w:val="00B23298"/>
    <w:rsid w:val="00B2349D"/>
    <w:rsid w:val="00B2378C"/>
    <w:rsid w:val="00B24F92"/>
    <w:rsid w:val="00B267CB"/>
    <w:rsid w:val="00B279A7"/>
    <w:rsid w:val="00B27A6D"/>
    <w:rsid w:val="00B27F03"/>
    <w:rsid w:val="00B30916"/>
    <w:rsid w:val="00B31A63"/>
    <w:rsid w:val="00B33164"/>
    <w:rsid w:val="00B34AF5"/>
    <w:rsid w:val="00B35720"/>
    <w:rsid w:val="00B364C5"/>
    <w:rsid w:val="00B367B2"/>
    <w:rsid w:val="00B368AF"/>
    <w:rsid w:val="00B36F3C"/>
    <w:rsid w:val="00B375C8"/>
    <w:rsid w:val="00B37E14"/>
    <w:rsid w:val="00B40830"/>
    <w:rsid w:val="00B411D3"/>
    <w:rsid w:val="00B42923"/>
    <w:rsid w:val="00B4388E"/>
    <w:rsid w:val="00B44C40"/>
    <w:rsid w:val="00B45120"/>
    <w:rsid w:val="00B46846"/>
    <w:rsid w:val="00B47118"/>
    <w:rsid w:val="00B47A1A"/>
    <w:rsid w:val="00B506D1"/>
    <w:rsid w:val="00B50A9E"/>
    <w:rsid w:val="00B5133B"/>
    <w:rsid w:val="00B51858"/>
    <w:rsid w:val="00B5190A"/>
    <w:rsid w:val="00B51938"/>
    <w:rsid w:val="00B51D99"/>
    <w:rsid w:val="00B52FF5"/>
    <w:rsid w:val="00B533B2"/>
    <w:rsid w:val="00B537DE"/>
    <w:rsid w:val="00B53BB5"/>
    <w:rsid w:val="00B53FFE"/>
    <w:rsid w:val="00B54525"/>
    <w:rsid w:val="00B552AB"/>
    <w:rsid w:val="00B55D85"/>
    <w:rsid w:val="00B56252"/>
    <w:rsid w:val="00B5670E"/>
    <w:rsid w:val="00B57460"/>
    <w:rsid w:val="00B6066B"/>
    <w:rsid w:val="00B61141"/>
    <w:rsid w:val="00B614BE"/>
    <w:rsid w:val="00B61576"/>
    <w:rsid w:val="00B6345E"/>
    <w:rsid w:val="00B648A9"/>
    <w:rsid w:val="00B653F7"/>
    <w:rsid w:val="00B65DBC"/>
    <w:rsid w:val="00B66179"/>
    <w:rsid w:val="00B66AFE"/>
    <w:rsid w:val="00B67796"/>
    <w:rsid w:val="00B6783D"/>
    <w:rsid w:val="00B67BC3"/>
    <w:rsid w:val="00B70195"/>
    <w:rsid w:val="00B705CE"/>
    <w:rsid w:val="00B71B93"/>
    <w:rsid w:val="00B721C6"/>
    <w:rsid w:val="00B7238B"/>
    <w:rsid w:val="00B737A6"/>
    <w:rsid w:val="00B77649"/>
    <w:rsid w:val="00B81728"/>
    <w:rsid w:val="00B81A74"/>
    <w:rsid w:val="00B81E87"/>
    <w:rsid w:val="00B82554"/>
    <w:rsid w:val="00B82CA5"/>
    <w:rsid w:val="00B8324E"/>
    <w:rsid w:val="00B83FF1"/>
    <w:rsid w:val="00B843F7"/>
    <w:rsid w:val="00B84744"/>
    <w:rsid w:val="00B85039"/>
    <w:rsid w:val="00B85573"/>
    <w:rsid w:val="00B8786C"/>
    <w:rsid w:val="00B906B7"/>
    <w:rsid w:val="00B90759"/>
    <w:rsid w:val="00B909B4"/>
    <w:rsid w:val="00B90F5D"/>
    <w:rsid w:val="00B9269C"/>
    <w:rsid w:val="00B9290E"/>
    <w:rsid w:val="00B92B27"/>
    <w:rsid w:val="00B92F63"/>
    <w:rsid w:val="00B93877"/>
    <w:rsid w:val="00B94E56"/>
    <w:rsid w:val="00B950E0"/>
    <w:rsid w:val="00B95544"/>
    <w:rsid w:val="00B9689C"/>
    <w:rsid w:val="00B97806"/>
    <w:rsid w:val="00BA0159"/>
    <w:rsid w:val="00BA02E4"/>
    <w:rsid w:val="00BA059A"/>
    <w:rsid w:val="00BA0AFB"/>
    <w:rsid w:val="00BA0C51"/>
    <w:rsid w:val="00BA19AF"/>
    <w:rsid w:val="00BA1BAA"/>
    <w:rsid w:val="00BA4894"/>
    <w:rsid w:val="00BA4F05"/>
    <w:rsid w:val="00BA51D3"/>
    <w:rsid w:val="00BA650C"/>
    <w:rsid w:val="00BB1AE5"/>
    <w:rsid w:val="00BB2AA2"/>
    <w:rsid w:val="00BB43CF"/>
    <w:rsid w:val="00BB48BC"/>
    <w:rsid w:val="00BB52FE"/>
    <w:rsid w:val="00BB61DC"/>
    <w:rsid w:val="00BB627D"/>
    <w:rsid w:val="00BB63AA"/>
    <w:rsid w:val="00BB63E6"/>
    <w:rsid w:val="00BB671B"/>
    <w:rsid w:val="00BB732F"/>
    <w:rsid w:val="00BB7A50"/>
    <w:rsid w:val="00BC10A2"/>
    <w:rsid w:val="00BC2CE4"/>
    <w:rsid w:val="00BC2DD1"/>
    <w:rsid w:val="00BC2F63"/>
    <w:rsid w:val="00BC4311"/>
    <w:rsid w:val="00BC68C0"/>
    <w:rsid w:val="00BC69CB"/>
    <w:rsid w:val="00BC6CC2"/>
    <w:rsid w:val="00BC7030"/>
    <w:rsid w:val="00BC77E0"/>
    <w:rsid w:val="00BC7F7C"/>
    <w:rsid w:val="00BD082F"/>
    <w:rsid w:val="00BD1AF1"/>
    <w:rsid w:val="00BD1B4C"/>
    <w:rsid w:val="00BD31FB"/>
    <w:rsid w:val="00BD326E"/>
    <w:rsid w:val="00BD4C64"/>
    <w:rsid w:val="00BD4FB5"/>
    <w:rsid w:val="00BD53DC"/>
    <w:rsid w:val="00BD5D13"/>
    <w:rsid w:val="00BD6690"/>
    <w:rsid w:val="00BD79DB"/>
    <w:rsid w:val="00BE074D"/>
    <w:rsid w:val="00BE1903"/>
    <w:rsid w:val="00BE1A46"/>
    <w:rsid w:val="00BE26D1"/>
    <w:rsid w:val="00BE29E0"/>
    <w:rsid w:val="00BE40D6"/>
    <w:rsid w:val="00BE4D20"/>
    <w:rsid w:val="00BE5E8A"/>
    <w:rsid w:val="00BE6171"/>
    <w:rsid w:val="00BE65EF"/>
    <w:rsid w:val="00BE6BD6"/>
    <w:rsid w:val="00BE7464"/>
    <w:rsid w:val="00BE79FE"/>
    <w:rsid w:val="00BF060E"/>
    <w:rsid w:val="00BF1E8C"/>
    <w:rsid w:val="00BF2020"/>
    <w:rsid w:val="00BF24CA"/>
    <w:rsid w:val="00BF3E70"/>
    <w:rsid w:val="00BF4022"/>
    <w:rsid w:val="00BF5969"/>
    <w:rsid w:val="00BF5FB9"/>
    <w:rsid w:val="00BF6074"/>
    <w:rsid w:val="00BF6495"/>
    <w:rsid w:val="00BF6597"/>
    <w:rsid w:val="00BF70CA"/>
    <w:rsid w:val="00BF7D90"/>
    <w:rsid w:val="00C00812"/>
    <w:rsid w:val="00C00D18"/>
    <w:rsid w:val="00C03223"/>
    <w:rsid w:val="00C0336E"/>
    <w:rsid w:val="00C035D9"/>
    <w:rsid w:val="00C05362"/>
    <w:rsid w:val="00C058D3"/>
    <w:rsid w:val="00C06A9C"/>
    <w:rsid w:val="00C070E3"/>
    <w:rsid w:val="00C07A71"/>
    <w:rsid w:val="00C110D3"/>
    <w:rsid w:val="00C1117B"/>
    <w:rsid w:val="00C113D5"/>
    <w:rsid w:val="00C12FC6"/>
    <w:rsid w:val="00C14918"/>
    <w:rsid w:val="00C15788"/>
    <w:rsid w:val="00C158AC"/>
    <w:rsid w:val="00C15FC7"/>
    <w:rsid w:val="00C1650B"/>
    <w:rsid w:val="00C20105"/>
    <w:rsid w:val="00C209C8"/>
    <w:rsid w:val="00C22ADB"/>
    <w:rsid w:val="00C2323A"/>
    <w:rsid w:val="00C234A5"/>
    <w:rsid w:val="00C23B1F"/>
    <w:rsid w:val="00C23CBA"/>
    <w:rsid w:val="00C244CA"/>
    <w:rsid w:val="00C24669"/>
    <w:rsid w:val="00C249D7"/>
    <w:rsid w:val="00C24D12"/>
    <w:rsid w:val="00C25BD8"/>
    <w:rsid w:val="00C25E0B"/>
    <w:rsid w:val="00C27DF0"/>
    <w:rsid w:val="00C30201"/>
    <w:rsid w:val="00C30312"/>
    <w:rsid w:val="00C31F20"/>
    <w:rsid w:val="00C323A6"/>
    <w:rsid w:val="00C331BC"/>
    <w:rsid w:val="00C34294"/>
    <w:rsid w:val="00C34464"/>
    <w:rsid w:val="00C348CA"/>
    <w:rsid w:val="00C35259"/>
    <w:rsid w:val="00C36369"/>
    <w:rsid w:val="00C36C3E"/>
    <w:rsid w:val="00C3783D"/>
    <w:rsid w:val="00C37F3D"/>
    <w:rsid w:val="00C37F7A"/>
    <w:rsid w:val="00C40E9B"/>
    <w:rsid w:val="00C4195C"/>
    <w:rsid w:val="00C41E4D"/>
    <w:rsid w:val="00C43EA2"/>
    <w:rsid w:val="00C446F2"/>
    <w:rsid w:val="00C450CE"/>
    <w:rsid w:val="00C46310"/>
    <w:rsid w:val="00C46C8D"/>
    <w:rsid w:val="00C474EB"/>
    <w:rsid w:val="00C50631"/>
    <w:rsid w:val="00C51355"/>
    <w:rsid w:val="00C520D2"/>
    <w:rsid w:val="00C531E1"/>
    <w:rsid w:val="00C54A71"/>
    <w:rsid w:val="00C55E24"/>
    <w:rsid w:val="00C55FD7"/>
    <w:rsid w:val="00C564FC"/>
    <w:rsid w:val="00C57040"/>
    <w:rsid w:val="00C577F8"/>
    <w:rsid w:val="00C6020A"/>
    <w:rsid w:val="00C60865"/>
    <w:rsid w:val="00C61C22"/>
    <w:rsid w:val="00C62274"/>
    <w:rsid w:val="00C642B1"/>
    <w:rsid w:val="00C64905"/>
    <w:rsid w:val="00C64CAD"/>
    <w:rsid w:val="00C64DA4"/>
    <w:rsid w:val="00C653FB"/>
    <w:rsid w:val="00C654EF"/>
    <w:rsid w:val="00C65A21"/>
    <w:rsid w:val="00C66F78"/>
    <w:rsid w:val="00C67E75"/>
    <w:rsid w:val="00C70697"/>
    <w:rsid w:val="00C70E87"/>
    <w:rsid w:val="00C71727"/>
    <w:rsid w:val="00C718FD"/>
    <w:rsid w:val="00C71DFF"/>
    <w:rsid w:val="00C720AF"/>
    <w:rsid w:val="00C72819"/>
    <w:rsid w:val="00C7285B"/>
    <w:rsid w:val="00C73260"/>
    <w:rsid w:val="00C737C7"/>
    <w:rsid w:val="00C74470"/>
    <w:rsid w:val="00C750DD"/>
    <w:rsid w:val="00C76D52"/>
    <w:rsid w:val="00C76DBD"/>
    <w:rsid w:val="00C7708F"/>
    <w:rsid w:val="00C773E7"/>
    <w:rsid w:val="00C803AC"/>
    <w:rsid w:val="00C80D32"/>
    <w:rsid w:val="00C80D5E"/>
    <w:rsid w:val="00C81CA7"/>
    <w:rsid w:val="00C81DC2"/>
    <w:rsid w:val="00C822C4"/>
    <w:rsid w:val="00C82AC7"/>
    <w:rsid w:val="00C82B6F"/>
    <w:rsid w:val="00C8318B"/>
    <w:rsid w:val="00C83633"/>
    <w:rsid w:val="00C83A5D"/>
    <w:rsid w:val="00C83A99"/>
    <w:rsid w:val="00C83DC7"/>
    <w:rsid w:val="00C876B3"/>
    <w:rsid w:val="00C87B77"/>
    <w:rsid w:val="00C903E5"/>
    <w:rsid w:val="00C9147F"/>
    <w:rsid w:val="00C94A4C"/>
    <w:rsid w:val="00C95210"/>
    <w:rsid w:val="00C966D1"/>
    <w:rsid w:val="00C97C47"/>
    <w:rsid w:val="00CA12DC"/>
    <w:rsid w:val="00CA1702"/>
    <w:rsid w:val="00CA1A34"/>
    <w:rsid w:val="00CA1F18"/>
    <w:rsid w:val="00CA238F"/>
    <w:rsid w:val="00CA2F88"/>
    <w:rsid w:val="00CA3FC1"/>
    <w:rsid w:val="00CA4598"/>
    <w:rsid w:val="00CA48EB"/>
    <w:rsid w:val="00CA4B9E"/>
    <w:rsid w:val="00CA67DC"/>
    <w:rsid w:val="00CA6EF2"/>
    <w:rsid w:val="00CA6F37"/>
    <w:rsid w:val="00CA7861"/>
    <w:rsid w:val="00CB0148"/>
    <w:rsid w:val="00CB02A8"/>
    <w:rsid w:val="00CB075F"/>
    <w:rsid w:val="00CB13C9"/>
    <w:rsid w:val="00CB242D"/>
    <w:rsid w:val="00CB2742"/>
    <w:rsid w:val="00CB2837"/>
    <w:rsid w:val="00CB28FE"/>
    <w:rsid w:val="00CB38E2"/>
    <w:rsid w:val="00CB3F28"/>
    <w:rsid w:val="00CB4475"/>
    <w:rsid w:val="00CB5EB1"/>
    <w:rsid w:val="00CB6B18"/>
    <w:rsid w:val="00CB73BC"/>
    <w:rsid w:val="00CB7563"/>
    <w:rsid w:val="00CC0F14"/>
    <w:rsid w:val="00CC2686"/>
    <w:rsid w:val="00CC2822"/>
    <w:rsid w:val="00CC2F22"/>
    <w:rsid w:val="00CC3056"/>
    <w:rsid w:val="00CC32FF"/>
    <w:rsid w:val="00CC34CD"/>
    <w:rsid w:val="00CC3812"/>
    <w:rsid w:val="00CC5262"/>
    <w:rsid w:val="00CC7636"/>
    <w:rsid w:val="00CC782A"/>
    <w:rsid w:val="00CC7B28"/>
    <w:rsid w:val="00CC7EE2"/>
    <w:rsid w:val="00CD0590"/>
    <w:rsid w:val="00CD1126"/>
    <w:rsid w:val="00CD167C"/>
    <w:rsid w:val="00CD17E9"/>
    <w:rsid w:val="00CD1CD8"/>
    <w:rsid w:val="00CD237A"/>
    <w:rsid w:val="00CD3FA6"/>
    <w:rsid w:val="00CD4AEB"/>
    <w:rsid w:val="00CD4C8E"/>
    <w:rsid w:val="00CD4DB8"/>
    <w:rsid w:val="00CD6427"/>
    <w:rsid w:val="00CD6C76"/>
    <w:rsid w:val="00CD6D2D"/>
    <w:rsid w:val="00CD75FA"/>
    <w:rsid w:val="00CE0B46"/>
    <w:rsid w:val="00CE1B12"/>
    <w:rsid w:val="00CE3F3F"/>
    <w:rsid w:val="00CE48BE"/>
    <w:rsid w:val="00CE4B31"/>
    <w:rsid w:val="00CE5404"/>
    <w:rsid w:val="00CE66BD"/>
    <w:rsid w:val="00CE6892"/>
    <w:rsid w:val="00CE758A"/>
    <w:rsid w:val="00CE7595"/>
    <w:rsid w:val="00CF119A"/>
    <w:rsid w:val="00CF2831"/>
    <w:rsid w:val="00CF2D18"/>
    <w:rsid w:val="00CF339F"/>
    <w:rsid w:val="00CF393C"/>
    <w:rsid w:val="00CF5208"/>
    <w:rsid w:val="00CF5E42"/>
    <w:rsid w:val="00CF6084"/>
    <w:rsid w:val="00CF758E"/>
    <w:rsid w:val="00D00803"/>
    <w:rsid w:val="00D00AF4"/>
    <w:rsid w:val="00D00D6F"/>
    <w:rsid w:val="00D01B51"/>
    <w:rsid w:val="00D031AA"/>
    <w:rsid w:val="00D03F3F"/>
    <w:rsid w:val="00D05632"/>
    <w:rsid w:val="00D05638"/>
    <w:rsid w:val="00D1058C"/>
    <w:rsid w:val="00D12474"/>
    <w:rsid w:val="00D12587"/>
    <w:rsid w:val="00D13072"/>
    <w:rsid w:val="00D13A01"/>
    <w:rsid w:val="00D13A54"/>
    <w:rsid w:val="00D14CFA"/>
    <w:rsid w:val="00D152BC"/>
    <w:rsid w:val="00D157FF"/>
    <w:rsid w:val="00D15A9A"/>
    <w:rsid w:val="00D15C3A"/>
    <w:rsid w:val="00D1613D"/>
    <w:rsid w:val="00D168D7"/>
    <w:rsid w:val="00D16E55"/>
    <w:rsid w:val="00D16E89"/>
    <w:rsid w:val="00D174DE"/>
    <w:rsid w:val="00D20789"/>
    <w:rsid w:val="00D2178B"/>
    <w:rsid w:val="00D221BC"/>
    <w:rsid w:val="00D23111"/>
    <w:rsid w:val="00D23E83"/>
    <w:rsid w:val="00D24237"/>
    <w:rsid w:val="00D24733"/>
    <w:rsid w:val="00D251BC"/>
    <w:rsid w:val="00D25387"/>
    <w:rsid w:val="00D2713B"/>
    <w:rsid w:val="00D276CB"/>
    <w:rsid w:val="00D30308"/>
    <w:rsid w:val="00D30E12"/>
    <w:rsid w:val="00D315F5"/>
    <w:rsid w:val="00D31E96"/>
    <w:rsid w:val="00D32FA6"/>
    <w:rsid w:val="00D339E9"/>
    <w:rsid w:val="00D34758"/>
    <w:rsid w:val="00D3494B"/>
    <w:rsid w:val="00D35C94"/>
    <w:rsid w:val="00D35E14"/>
    <w:rsid w:val="00D36007"/>
    <w:rsid w:val="00D37338"/>
    <w:rsid w:val="00D37AC9"/>
    <w:rsid w:val="00D410AA"/>
    <w:rsid w:val="00D418AA"/>
    <w:rsid w:val="00D41A75"/>
    <w:rsid w:val="00D42699"/>
    <w:rsid w:val="00D42AEB"/>
    <w:rsid w:val="00D43538"/>
    <w:rsid w:val="00D43F8A"/>
    <w:rsid w:val="00D45440"/>
    <w:rsid w:val="00D46EF6"/>
    <w:rsid w:val="00D47993"/>
    <w:rsid w:val="00D47E7E"/>
    <w:rsid w:val="00D50618"/>
    <w:rsid w:val="00D5139C"/>
    <w:rsid w:val="00D5144C"/>
    <w:rsid w:val="00D51515"/>
    <w:rsid w:val="00D51DDE"/>
    <w:rsid w:val="00D52241"/>
    <w:rsid w:val="00D52274"/>
    <w:rsid w:val="00D523DF"/>
    <w:rsid w:val="00D52523"/>
    <w:rsid w:val="00D525DC"/>
    <w:rsid w:val="00D54A5B"/>
    <w:rsid w:val="00D550A7"/>
    <w:rsid w:val="00D55222"/>
    <w:rsid w:val="00D55B6D"/>
    <w:rsid w:val="00D55D45"/>
    <w:rsid w:val="00D5711B"/>
    <w:rsid w:val="00D57FFA"/>
    <w:rsid w:val="00D60A23"/>
    <w:rsid w:val="00D60BDE"/>
    <w:rsid w:val="00D61DD7"/>
    <w:rsid w:val="00D63586"/>
    <w:rsid w:val="00D63926"/>
    <w:rsid w:val="00D63C20"/>
    <w:rsid w:val="00D63E83"/>
    <w:rsid w:val="00D64070"/>
    <w:rsid w:val="00D64436"/>
    <w:rsid w:val="00D64C40"/>
    <w:rsid w:val="00D6520F"/>
    <w:rsid w:val="00D655C1"/>
    <w:rsid w:val="00D6642C"/>
    <w:rsid w:val="00D66DB5"/>
    <w:rsid w:val="00D6755B"/>
    <w:rsid w:val="00D678F7"/>
    <w:rsid w:val="00D67B84"/>
    <w:rsid w:val="00D71F38"/>
    <w:rsid w:val="00D7351A"/>
    <w:rsid w:val="00D73A58"/>
    <w:rsid w:val="00D74A22"/>
    <w:rsid w:val="00D74BD1"/>
    <w:rsid w:val="00D75165"/>
    <w:rsid w:val="00D75AF9"/>
    <w:rsid w:val="00D75EF1"/>
    <w:rsid w:val="00D7644C"/>
    <w:rsid w:val="00D76C74"/>
    <w:rsid w:val="00D7726A"/>
    <w:rsid w:val="00D8054E"/>
    <w:rsid w:val="00D80C73"/>
    <w:rsid w:val="00D80D19"/>
    <w:rsid w:val="00D818C3"/>
    <w:rsid w:val="00D82250"/>
    <w:rsid w:val="00D83839"/>
    <w:rsid w:val="00D857F0"/>
    <w:rsid w:val="00D902DC"/>
    <w:rsid w:val="00D920B7"/>
    <w:rsid w:val="00D92297"/>
    <w:rsid w:val="00D924CC"/>
    <w:rsid w:val="00D92586"/>
    <w:rsid w:val="00D92BEC"/>
    <w:rsid w:val="00D92CC4"/>
    <w:rsid w:val="00D92DC7"/>
    <w:rsid w:val="00D9311D"/>
    <w:rsid w:val="00D934C9"/>
    <w:rsid w:val="00D94B47"/>
    <w:rsid w:val="00D950F2"/>
    <w:rsid w:val="00D9512E"/>
    <w:rsid w:val="00D97D51"/>
    <w:rsid w:val="00DA0141"/>
    <w:rsid w:val="00DA08B3"/>
    <w:rsid w:val="00DA1E33"/>
    <w:rsid w:val="00DA211F"/>
    <w:rsid w:val="00DA2173"/>
    <w:rsid w:val="00DA3A66"/>
    <w:rsid w:val="00DA6008"/>
    <w:rsid w:val="00DB072D"/>
    <w:rsid w:val="00DB0E54"/>
    <w:rsid w:val="00DB1CBF"/>
    <w:rsid w:val="00DB1D85"/>
    <w:rsid w:val="00DB301D"/>
    <w:rsid w:val="00DB50F5"/>
    <w:rsid w:val="00DB72B1"/>
    <w:rsid w:val="00DB7397"/>
    <w:rsid w:val="00DB7AC7"/>
    <w:rsid w:val="00DC0282"/>
    <w:rsid w:val="00DC0F44"/>
    <w:rsid w:val="00DC174F"/>
    <w:rsid w:val="00DC1B9D"/>
    <w:rsid w:val="00DC2685"/>
    <w:rsid w:val="00DC30FF"/>
    <w:rsid w:val="00DC4EBF"/>
    <w:rsid w:val="00DD1116"/>
    <w:rsid w:val="00DD1863"/>
    <w:rsid w:val="00DD26F2"/>
    <w:rsid w:val="00DD2724"/>
    <w:rsid w:val="00DD2A38"/>
    <w:rsid w:val="00DD2CF4"/>
    <w:rsid w:val="00DD32C1"/>
    <w:rsid w:val="00DD4BA8"/>
    <w:rsid w:val="00DD4F3A"/>
    <w:rsid w:val="00DD4F7F"/>
    <w:rsid w:val="00DD54E8"/>
    <w:rsid w:val="00DD6C3B"/>
    <w:rsid w:val="00DD76FB"/>
    <w:rsid w:val="00DD7DF4"/>
    <w:rsid w:val="00DE0F30"/>
    <w:rsid w:val="00DE1A2D"/>
    <w:rsid w:val="00DE2718"/>
    <w:rsid w:val="00DE73E7"/>
    <w:rsid w:val="00DF0005"/>
    <w:rsid w:val="00DF043A"/>
    <w:rsid w:val="00DF1212"/>
    <w:rsid w:val="00DF1D50"/>
    <w:rsid w:val="00DF254F"/>
    <w:rsid w:val="00DF2596"/>
    <w:rsid w:val="00DF2BE0"/>
    <w:rsid w:val="00DF38C6"/>
    <w:rsid w:val="00DF38E9"/>
    <w:rsid w:val="00DF4F8C"/>
    <w:rsid w:val="00DF548A"/>
    <w:rsid w:val="00DF54F5"/>
    <w:rsid w:val="00DF665D"/>
    <w:rsid w:val="00DF6A4A"/>
    <w:rsid w:val="00E001B5"/>
    <w:rsid w:val="00E00BBD"/>
    <w:rsid w:val="00E029CF"/>
    <w:rsid w:val="00E02BEA"/>
    <w:rsid w:val="00E05D44"/>
    <w:rsid w:val="00E05FD5"/>
    <w:rsid w:val="00E07DA9"/>
    <w:rsid w:val="00E1041E"/>
    <w:rsid w:val="00E10524"/>
    <w:rsid w:val="00E11970"/>
    <w:rsid w:val="00E12482"/>
    <w:rsid w:val="00E1280C"/>
    <w:rsid w:val="00E13233"/>
    <w:rsid w:val="00E132B8"/>
    <w:rsid w:val="00E154AB"/>
    <w:rsid w:val="00E159D8"/>
    <w:rsid w:val="00E15B7B"/>
    <w:rsid w:val="00E16AD4"/>
    <w:rsid w:val="00E16D25"/>
    <w:rsid w:val="00E1741A"/>
    <w:rsid w:val="00E178DC"/>
    <w:rsid w:val="00E206CC"/>
    <w:rsid w:val="00E20C7C"/>
    <w:rsid w:val="00E216E6"/>
    <w:rsid w:val="00E21B99"/>
    <w:rsid w:val="00E21F80"/>
    <w:rsid w:val="00E222D2"/>
    <w:rsid w:val="00E22651"/>
    <w:rsid w:val="00E233D2"/>
    <w:rsid w:val="00E23568"/>
    <w:rsid w:val="00E23748"/>
    <w:rsid w:val="00E239CA"/>
    <w:rsid w:val="00E249F4"/>
    <w:rsid w:val="00E25100"/>
    <w:rsid w:val="00E25180"/>
    <w:rsid w:val="00E263E2"/>
    <w:rsid w:val="00E2663E"/>
    <w:rsid w:val="00E27B1A"/>
    <w:rsid w:val="00E30E3C"/>
    <w:rsid w:val="00E32413"/>
    <w:rsid w:val="00E3248D"/>
    <w:rsid w:val="00E33999"/>
    <w:rsid w:val="00E3658B"/>
    <w:rsid w:val="00E3680D"/>
    <w:rsid w:val="00E36FAF"/>
    <w:rsid w:val="00E42A44"/>
    <w:rsid w:val="00E42E1C"/>
    <w:rsid w:val="00E4587C"/>
    <w:rsid w:val="00E45A1C"/>
    <w:rsid w:val="00E47018"/>
    <w:rsid w:val="00E5076C"/>
    <w:rsid w:val="00E5148B"/>
    <w:rsid w:val="00E52802"/>
    <w:rsid w:val="00E53021"/>
    <w:rsid w:val="00E530C4"/>
    <w:rsid w:val="00E530D6"/>
    <w:rsid w:val="00E53988"/>
    <w:rsid w:val="00E541B9"/>
    <w:rsid w:val="00E54F59"/>
    <w:rsid w:val="00E5655B"/>
    <w:rsid w:val="00E56A66"/>
    <w:rsid w:val="00E56A91"/>
    <w:rsid w:val="00E57820"/>
    <w:rsid w:val="00E57BA6"/>
    <w:rsid w:val="00E60FC2"/>
    <w:rsid w:val="00E61338"/>
    <w:rsid w:val="00E62177"/>
    <w:rsid w:val="00E63225"/>
    <w:rsid w:val="00E63F32"/>
    <w:rsid w:val="00E64093"/>
    <w:rsid w:val="00E6702A"/>
    <w:rsid w:val="00E70719"/>
    <w:rsid w:val="00E70A94"/>
    <w:rsid w:val="00E718CE"/>
    <w:rsid w:val="00E71C00"/>
    <w:rsid w:val="00E71D15"/>
    <w:rsid w:val="00E7291E"/>
    <w:rsid w:val="00E72DBB"/>
    <w:rsid w:val="00E733E2"/>
    <w:rsid w:val="00E733F0"/>
    <w:rsid w:val="00E73854"/>
    <w:rsid w:val="00E738AD"/>
    <w:rsid w:val="00E73C97"/>
    <w:rsid w:val="00E7441C"/>
    <w:rsid w:val="00E7468E"/>
    <w:rsid w:val="00E74BBE"/>
    <w:rsid w:val="00E74EFE"/>
    <w:rsid w:val="00E764E8"/>
    <w:rsid w:val="00E76BE9"/>
    <w:rsid w:val="00E76D6C"/>
    <w:rsid w:val="00E82004"/>
    <w:rsid w:val="00E82CBD"/>
    <w:rsid w:val="00E84473"/>
    <w:rsid w:val="00E852B3"/>
    <w:rsid w:val="00E85AF8"/>
    <w:rsid w:val="00E86752"/>
    <w:rsid w:val="00E877E0"/>
    <w:rsid w:val="00E87CD6"/>
    <w:rsid w:val="00E900D1"/>
    <w:rsid w:val="00E90A7D"/>
    <w:rsid w:val="00E91629"/>
    <w:rsid w:val="00E91C75"/>
    <w:rsid w:val="00E93B10"/>
    <w:rsid w:val="00E94EA0"/>
    <w:rsid w:val="00EA1909"/>
    <w:rsid w:val="00EA1BBA"/>
    <w:rsid w:val="00EA3390"/>
    <w:rsid w:val="00EA4020"/>
    <w:rsid w:val="00EA4BF7"/>
    <w:rsid w:val="00EA5197"/>
    <w:rsid w:val="00EA5D26"/>
    <w:rsid w:val="00EA62C8"/>
    <w:rsid w:val="00EA680D"/>
    <w:rsid w:val="00EA6B1D"/>
    <w:rsid w:val="00EA7932"/>
    <w:rsid w:val="00EA7E78"/>
    <w:rsid w:val="00EB033D"/>
    <w:rsid w:val="00EB3010"/>
    <w:rsid w:val="00EB31AA"/>
    <w:rsid w:val="00EB34D4"/>
    <w:rsid w:val="00EB4145"/>
    <w:rsid w:val="00EB546A"/>
    <w:rsid w:val="00EB590F"/>
    <w:rsid w:val="00EB5AE4"/>
    <w:rsid w:val="00EB66CA"/>
    <w:rsid w:val="00EB67C6"/>
    <w:rsid w:val="00EB6904"/>
    <w:rsid w:val="00EB7735"/>
    <w:rsid w:val="00EC0963"/>
    <w:rsid w:val="00EC0995"/>
    <w:rsid w:val="00EC0AED"/>
    <w:rsid w:val="00EC0C57"/>
    <w:rsid w:val="00EC1333"/>
    <w:rsid w:val="00EC145E"/>
    <w:rsid w:val="00EC1A0F"/>
    <w:rsid w:val="00EC233C"/>
    <w:rsid w:val="00EC396E"/>
    <w:rsid w:val="00EC43FE"/>
    <w:rsid w:val="00EC4BC2"/>
    <w:rsid w:val="00EC4CB9"/>
    <w:rsid w:val="00EC5534"/>
    <w:rsid w:val="00EC5A5D"/>
    <w:rsid w:val="00EC6115"/>
    <w:rsid w:val="00EC7588"/>
    <w:rsid w:val="00ED00C6"/>
    <w:rsid w:val="00ED22A9"/>
    <w:rsid w:val="00ED2386"/>
    <w:rsid w:val="00ED799C"/>
    <w:rsid w:val="00EE0C0E"/>
    <w:rsid w:val="00EE1171"/>
    <w:rsid w:val="00EE150A"/>
    <w:rsid w:val="00EE2236"/>
    <w:rsid w:val="00EE24A6"/>
    <w:rsid w:val="00EE2FFD"/>
    <w:rsid w:val="00EE4F74"/>
    <w:rsid w:val="00EE552C"/>
    <w:rsid w:val="00EE68AE"/>
    <w:rsid w:val="00EF08D3"/>
    <w:rsid w:val="00EF1331"/>
    <w:rsid w:val="00EF13B5"/>
    <w:rsid w:val="00EF3649"/>
    <w:rsid w:val="00EF38E1"/>
    <w:rsid w:val="00EF4B50"/>
    <w:rsid w:val="00EF7F4F"/>
    <w:rsid w:val="00F00FBA"/>
    <w:rsid w:val="00F0111A"/>
    <w:rsid w:val="00F035F4"/>
    <w:rsid w:val="00F05E9C"/>
    <w:rsid w:val="00F0628B"/>
    <w:rsid w:val="00F06BA1"/>
    <w:rsid w:val="00F07A2B"/>
    <w:rsid w:val="00F12270"/>
    <w:rsid w:val="00F12E65"/>
    <w:rsid w:val="00F157D4"/>
    <w:rsid w:val="00F15DFD"/>
    <w:rsid w:val="00F17264"/>
    <w:rsid w:val="00F17A3D"/>
    <w:rsid w:val="00F203E2"/>
    <w:rsid w:val="00F21ADD"/>
    <w:rsid w:val="00F21CC7"/>
    <w:rsid w:val="00F22596"/>
    <w:rsid w:val="00F22628"/>
    <w:rsid w:val="00F22C3F"/>
    <w:rsid w:val="00F2309A"/>
    <w:rsid w:val="00F23749"/>
    <w:rsid w:val="00F242F7"/>
    <w:rsid w:val="00F25B6B"/>
    <w:rsid w:val="00F270FF"/>
    <w:rsid w:val="00F271A3"/>
    <w:rsid w:val="00F301A4"/>
    <w:rsid w:val="00F30849"/>
    <w:rsid w:val="00F313B2"/>
    <w:rsid w:val="00F3162B"/>
    <w:rsid w:val="00F3286F"/>
    <w:rsid w:val="00F33652"/>
    <w:rsid w:val="00F351E6"/>
    <w:rsid w:val="00F366B9"/>
    <w:rsid w:val="00F40759"/>
    <w:rsid w:val="00F41629"/>
    <w:rsid w:val="00F41CFF"/>
    <w:rsid w:val="00F426E6"/>
    <w:rsid w:val="00F42D40"/>
    <w:rsid w:val="00F448E1"/>
    <w:rsid w:val="00F44982"/>
    <w:rsid w:val="00F460BA"/>
    <w:rsid w:val="00F46D4F"/>
    <w:rsid w:val="00F46F9C"/>
    <w:rsid w:val="00F47552"/>
    <w:rsid w:val="00F47FBF"/>
    <w:rsid w:val="00F505E3"/>
    <w:rsid w:val="00F5083D"/>
    <w:rsid w:val="00F50A8E"/>
    <w:rsid w:val="00F51EAF"/>
    <w:rsid w:val="00F52030"/>
    <w:rsid w:val="00F52119"/>
    <w:rsid w:val="00F5257C"/>
    <w:rsid w:val="00F52D5C"/>
    <w:rsid w:val="00F52E80"/>
    <w:rsid w:val="00F5321C"/>
    <w:rsid w:val="00F53585"/>
    <w:rsid w:val="00F5372D"/>
    <w:rsid w:val="00F54012"/>
    <w:rsid w:val="00F5460E"/>
    <w:rsid w:val="00F54685"/>
    <w:rsid w:val="00F54F50"/>
    <w:rsid w:val="00F553E6"/>
    <w:rsid w:val="00F556BB"/>
    <w:rsid w:val="00F55D2E"/>
    <w:rsid w:val="00F56015"/>
    <w:rsid w:val="00F56045"/>
    <w:rsid w:val="00F56685"/>
    <w:rsid w:val="00F56728"/>
    <w:rsid w:val="00F609D7"/>
    <w:rsid w:val="00F60CD8"/>
    <w:rsid w:val="00F61119"/>
    <w:rsid w:val="00F61770"/>
    <w:rsid w:val="00F618F0"/>
    <w:rsid w:val="00F62620"/>
    <w:rsid w:val="00F62E23"/>
    <w:rsid w:val="00F62E9E"/>
    <w:rsid w:val="00F6314C"/>
    <w:rsid w:val="00F63FF9"/>
    <w:rsid w:val="00F67EA1"/>
    <w:rsid w:val="00F711CD"/>
    <w:rsid w:val="00F7120C"/>
    <w:rsid w:val="00F726B8"/>
    <w:rsid w:val="00F73A3B"/>
    <w:rsid w:val="00F748CE"/>
    <w:rsid w:val="00F74DF4"/>
    <w:rsid w:val="00F7606D"/>
    <w:rsid w:val="00F76466"/>
    <w:rsid w:val="00F801A6"/>
    <w:rsid w:val="00F81958"/>
    <w:rsid w:val="00F81D62"/>
    <w:rsid w:val="00F82284"/>
    <w:rsid w:val="00F84213"/>
    <w:rsid w:val="00F84365"/>
    <w:rsid w:val="00F8474C"/>
    <w:rsid w:val="00F84806"/>
    <w:rsid w:val="00F84CC2"/>
    <w:rsid w:val="00F85FAC"/>
    <w:rsid w:val="00F863AB"/>
    <w:rsid w:val="00F8658B"/>
    <w:rsid w:val="00F874F4"/>
    <w:rsid w:val="00F87730"/>
    <w:rsid w:val="00F87EC5"/>
    <w:rsid w:val="00F902FF"/>
    <w:rsid w:val="00F90318"/>
    <w:rsid w:val="00F90982"/>
    <w:rsid w:val="00F913A7"/>
    <w:rsid w:val="00F922DA"/>
    <w:rsid w:val="00F92BE0"/>
    <w:rsid w:val="00F9317E"/>
    <w:rsid w:val="00F94014"/>
    <w:rsid w:val="00F94501"/>
    <w:rsid w:val="00F95490"/>
    <w:rsid w:val="00F95F64"/>
    <w:rsid w:val="00F96DA3"/>
    <w:rsid w:val="00F97724"/>
    <w:rsid w:val="00FA0411"/>
    <w:rsid w:val="00FA1DF8"/>
    <w:rsid w:val="00FA251C"/>
    <w:rsid w:val="00FA2C5F"/>
    <w:rsid w:val="00FA2E95"/>
    <w:rsid w:val="00FA2F75"/>
    <w:rsid w:val="00FA42C5"/>
    <w:rsid w:val="00FA5009"/>
    <w:rsid w:val="00FA707B"/>
    <w:rsid w:val="00FA721A"/>
    <w:rsid w:val="00FA7AF1"/>
    <w:rsid w:val="00FA7AFD"/>
    <w:rsid w:val="00FB0037"/>
    <w:rsid w:val="00FB0274"/>
    <w:rsid w:val="00FB19A2"/>
    <w:rsid w:val="00FB21C3"/>
    <w:rsid w:val="00FB2AF0"/>
    <w:rsid w:val="00FB615D"/>
    <w:rsid w:val="00FB65BF"/>
    <w:rsid w:val="00FB691D"/>
    <w:rsid w:val="00FB6AA6"/>
    <w:rsid w:val="00FB7BEF"/>
    <w:rsid w:val="00FC1BC0"/>
    <w:rsid w:val="00FC1CAE"/>
    <w:rsid w:val="00FC5EC1"/>
    <w:rsid w:val="00FC6375"/>
    <w:rsid w:val="00FC64A3"/>
    <w:rsid w:val="00FD03CC"/>
    <w:rsid w:val="00FD1343"/>
    <w:rsid w:val="00FD14D6"/>
    <w:rsid w:val="00FD157D"/>
    <w:rsid w:val="00FD20EF"/>
    <w:rsid w:val="00FD254C"/>
    <w:rsid w:val="00FD2D66"/>
    <w:rsid w:val="00FD2DB3"/>
    <w:rsid w:val="00FD32C7"/>
    <w:rsid w:val="00FD3C4B"/>
    <w:rsid w:val="00FD4B05"/>
    <w:rsid w:val="00FD6FEB"/>
    <w:rsid w:val="00FE0382"/>
    <w:rsid w:val="00FE0428"/>
    <w:rsid w:val="00FE1200"/>
    <w:rsid w:val="00FE15DA"/>
    <w:rsid w:val="00FE160D"/>
    <w:rsid w:val="00FE1DF2"/>
    <w:rsid w:val="00FE2490"/>
    <w:rsid w:val="00FE2688"/>
    <w:rsid w:val="00FF0FF9"/>
    <w:rsid w:val="00FF1474"/>
    <w:rsid w:val="00FF2CC6"/>
    <w:rsid w:val="00FF3E66"/>
    <w:rsid w:val="00FF4E3B"/>
    <w:rsid w:val="00FF558E"/>
    <w:rsid w:val="00FF5634"/>
    <w:rsid w:val="00FF5DCB"/>
    <w:rsid w:val="00FF61F8"/>
    <w:rsid w:val="00FF7196"/>
    <w:rsid w:val="00FF73C0"/>
    <w:rsid w:val="00FF78B9"/>
    <w:rsid w:val="00FF78CE"/>
    <w:rsid w:val="00FF78EF"/>
    <w:rsid w:val="00FF7A06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CA0261"/>
  <w14:defaultImageDpi w14:val="330"/>
  <w15:docId w15:val="{FCDACF5F-3BC5-439A-8909-17E06ED3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rsid w:val="007F1F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  <w:lang w:val="es-ES"/>
    </w:rPr>
  </w:style>
  <w:style w:type="paragraph" w:customStyle="1" w:styleId="ListaPrrafoTelefnica">
    <w:name w:val="Lista Párrafo Telefónica"/>
    <w:basedOn w:val="Normal"/>
    <w:qFormat/>
    <w:rsid w:val="007F1FA2"/>
    <w:pPr>
      <w:numPr>
        <w:numId w:val="2"/>
      </w:numPr>
      <w:tabs>
        <w:tab w:val="left" w:pos="3520"/>
      </w:tabs>
      <w:ind w:left="1276" w:right="283"/>
      <w:contextualSpacing/>
    </w:pPr>
    <w:rPr>
      <w:rFonts w:cstheme="minorHAnsi"/>
      <w:color w:val="6E7893" w:themeColor="accent1"/>
    </w:rPr>
  </w:style>
  <w:style w:type="paragraph" w:customStyle="1" w:styleId="PrrafoTelefnica">
    <w:name w:val="Párrafo Telefónica"/>
    <w:basedOn w:val="Normal"/>
    <w:qFormat/>
    <w:rsid w:val="007F1FA2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Encabezado">
    <w:name w:val="header"/>
    <w:basedOn w:val="Normal"/>
    <w:link w:val="Encabezado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39F"/>
  </w:style>
  <w:style w:type="paragraph" w:styleId="Piedepgina">
    <w:name w:val="footer"/>
    <w:basedOn w:val="Normal"/>
    <w:link w:val="Piedepgina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9F"/>
  </w:style>
  <w:style w:type="paragraph" w:styleId="Prrafodelista">
    <w:name w:val="List Paragraph"/>
    <w:basedOn w:val="Normal"/>
    <w:uiPriority w:val="34"/>
    <w:qFormat/>
    <w:rsid w:val="00D2178B"/>
    <w:pPr>
      <w:ind w:left="720"/>
      <w:contextualSpacing/>
    </w:pPr>
  </w:style>
  <w:style w:type="paragraph" w:customStyle="1" w:styleId="xmsonormal">
    <w:name w:val="x_msonormal"/>
    <w:basedOn w:val="Normal"/>
    <w:rsid w:val="00070FF2"/>
    <w:rPr>
      <w:rFonts w:ascii="Calibri" w:eastAsiaTheme="minorHAnsi" w:hAnsi="Calibri" w:cs="Calibri"/>
      <w:sz w:val="22"/>
      <w:szCs w:val="22"/>
      <w:lang w:val="en-GB" w:eastAsia="en-GB"/>
    </w:rPr>
  </w:style>
  <w:style w:type="paragraph" w:styleId="NormalWeb">
    <w:name w:val="Normal (Web)"/>
    <w:basedOn w:val="Normal"/>
    <w:uiPriority w:val="99"/>
    <w:unhideWhenUsed/>
    <w:rsid w:val="000621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6216C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977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977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77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77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77F7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77F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3783D"/>
  </w:style>
  <w:style w:type="character" w:styleId="Hipervnculovisitado">
    <w:name w:val="FollowedHyperlink"/>
    <w:basedOn w:val="Fuentedeprrafopredeter"/>
    <w:uiPriority w:val="99"/>
    <w:semiHidden/>
    <w:unhideWhenUsed/>
    <w:rsid w:val="007A6143"/>
    <w:rPr>
      <w:color w:val="C366EF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0E33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BF5FB9"/>
    <w:rPr>
      <w:rFonts w:ascii="Calibri" w:eastAsiaTheme="minorHAnsi" w:hAnsi="Calibri" w:cs="Calibri"/>
      <w:sz w:val="22"/>
      <w:szCs w:val="22"/>
      <w:lang w:val="es-ES" w:eastAsia="es-ES"/>
    </w:rPr>
  </w:style>
  <w:style w:type="paragraph" w:customStyle="1" w:styleId="Pa2">
    <w:name w:val="Pa2"/>
    <w:basedOn w:val="Normal"/>
    <w:next w:val="Normal"/>
    <w:uiPriority w:val="99"/>
    <w:rsid w:val="0082624F"/>
    <w:pPr>
      <w:autoSpaceDE w:val="0"/>
      <w:autoSpaceDN w:val="0"/>
      <w:adjustRightInd w:val="0"/>
      <w:spacing w:line="241" w:lineRule="atLeast"/>
    </w:pPr>
    <w:rPr>
      <w:rFonts w:ascii="Telefonica Sans Medium" w:eastAsiaTheme="minorHAnsi" w:hAnsi="Telefonica Sans Medium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72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7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372D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72F3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72F3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72F3F"/>
    <w:rPr>
      <w:vertAlign w:val="superscript"/>
    </w:rPr>
  </w:style>
  <w:style w:type="paragraph" w:customStyle="1" w:styleId="xprrafotelefnica">
    <w:name w:val="xprrafotelefnica"/>
    <w:basedOn w:val="Normal"/>
    <w:rsid w:val="00B057D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ES" w:eastAsia="es-ES"/>
    </w:rPr>
  </w:style>
  <w:style w:type="character" w:customStyle="1" w:styleId="apple-converted-space">
    <w:name w:val="apple-converted-space"/>
    <w:basedOn w:val="Fuentedeprrafopredeter"/>
    <w:rsid w:val="00B057DC"/>
  </w:style>
  <w:style w:type="character" w:customStyle="1" w:styleId="xprrafotelefnica1">
    <w:name w:val="xprrafotelefnica1"/>
    <w:basedOn w:val="Fuentedeprrafopredeter"/>
    <w:rsid w:val="00B0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6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5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88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24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0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1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4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08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41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77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044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714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46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28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02983\Desktop\NOTAS%20DE%20PRENSA\Nota%20de%20prensa%20TEF%202021%20(1).dotx" TargetMode="External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A3640E6-3CC9-4447-8048-F75C1E9F514F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AD80DF919D041A37FD95F31D8C69E" ma:contentTypeVersion="" ma:contentTypeDescription="Crear nuevo documento." ma:contentTypeScope="" ma:versionID="c6fe6af5767486617ebf135cffb57d54">
  <xsd:schema xmlns:xsd="http://www.w3.org/2001/XMLSchema" xmlns:xs="http://www.w3.org/2001/XMLSchema" xmlns:p="http://schemas.microsoft.com/office/2006/metadata/properties" xmlns:ns2="51bfb0fa-35ae-4a66-b3d4-c4ecfc995464" xmlns:ns3="350D2E33-4EDA-4954-BBEB-8A99CAC555FA" xmlns:ns4="350d2e33-4eda-4954-bbeb-8a99cac555fa" targetNamespace="http://schemas.microsoft.com/office/2006/metadata/properties" ma:root="true" ma:fieldsID="6d81acc5136ff74e1b6793cd3524f03f" ns2:_="" ns3:_="" ns4:_="">
    <xsd:import namespace="51bfb0fa-35ae-4a66-b3d4-c4ecfc995464"/>
    <xsd:import namespace="350D2E33-4EDA-4954-BBEB-8A99CAC555FA"/>
    <xsd:import namespace="350d2e33-4eda-4954-bbeb-8a99cac555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fb0fa-35ae-4a66-b3d4-c4ecfc9954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495E95-B507-45CF-B29C-09F236EADC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9D00E1-0FA1-495E-A088-D80005ADE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39D9A0-4CE9-427C-9C20-21EABE6ECB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94570A-267E-44D9-BCCE-F2029BAAD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bfb0fa-35ae-4a66-b3d4-c4ecfc995464"/>
    <ds:schemaRef ds:uri="350D2E33-4EDA-4954-BBEB-8A99CAC555FA"/>
    <ds:schemaRef ds:uri="350d2e33-4eda-4954-bbeb-8a99cac555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 de prensa TEF 2021 (1).dotx</Template>
  <TotalTime>112</TotalTime>
  <Pages>5</Pages>
  <Words>1516</Words>
  <Characters>7773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Lambie-Nairn</Company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CALVO MARTINEZ</dc:creator>
  <cp:keywords/>
  <dc:description/>
  <cp:lastModifiedBy>MAITE NUNEZ DIEZ</cp:lastModifiedBy>
  <cp:revision>56</cp:revision>
  <cp:lastPrinted>2024-05-08T08:43:00Z</cp:lastPrinted>
  <dcterms:created xsi:type="dcterms:W3CDTF">2024-05-06T11:55:00Z</dcterms:created>
  <dcterms:modified xsi:type="dcterms:W3CDTF">2024-05-08T15:56:00Z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0x010100F25AD80DF919D041A37FD95F31D8C69E</vt:lpwstr>
  </property>
  <property fmtid="{D5CDD505-2E9C-101B-9397-08002B2CF9AE}" pid="3" name="MSIP_Label_8ffbc0b8-e97b-47d1-beac-cb0955d66f3b_Enabled">
    <vt:lpwstr>true</vt:lpwstr>
  </property>
  <property fmtid="{D5CDD505-2E9C-101B-9397-08002B2CF9AE}" pid="4" name="MSIP_Label_8ffbc0b8-e97b-47d1-beac-cb0955d66f3b_SetDate">
    <vt:lpwstr>2022-01-12T10:15:50Z</vt:lpwstr>
  </property>
  <property fmtid="{D5CDD505-2E9C-101B-9397-08002B2CF9AE}" pid="5" name="MSIP_Label_8ffbc0b8-e97b-47d1-beac-cb0955d66f3b_Method">
    <vt:lpwstr>Standard</vt:lpwstr>
  </property>
  <property fmtid="{D5CDD505-2E9C-101B-9397-08002B2CF9AE}" pid="6" name="MSIP_Label_8ffbc0b8-e97b-47d1-beac-cb0955d66f3b_Name">
    <vt:lpwstr>8ffbc0b8-e97b-47d1-beac-cb0955d66f3b</vt:lpwstr>
  </property>
  <property fmtid="{D5CDD505-2E9C-101B-9397-08002B2CF9AE}" pid="7" name="MSIP_Label_8ffbc0b8-e97b-47d1-beac-cb0955d66f3b_SiteId">
    <vt:lpwstr>614f9c25-bffa-42c7-86d8-964101f55fa2</vt:lpwstr>
  </property>
  <property fmtid="{D5CDD505-2E9C-101B-9397-08002B2CF9AE}" pid="8" name="MSIP_Label_8ffbc0b8-e97b-47d1-beac-cb0955d66f3b_ActionId">
    <vt:lpwstr>69395892-18a4-4c42-85aa-051c6c510e68</vt:lpwstr>
  </property>
  <property fmtid="{D5CDD505-2E9C-101B-9397-08002B2CF9AE}" pid="9" name="MSIP_Label_8ffbc0b8-e97b-47d1-beac-cb0955d66f3b_ContentBits">
    <vt:lpwstr>2</vt:lpwstr>
  </property>
  <property fmtid="{D5CDD505-2E9C-101B-9397-08002B2CF9AE}" pid="10" name="ClassificationContentMarkingFooterShapeIds">
    <vt:lpwstr>4,5,6</vt:lpwstr>
  </property>
  <property fmtid="{D5CDD505-2E9C-101B-9397-08002B2CF9AE}" pid="11" name="ClassificationContentMarkingFooterFontProps">
    <vt:lpwstr>#000000,7,Arial</vt:lpwstr>
  </property>
  <property fmtid="{D5CDD505-2E9C-101B-9397-08002B2CF9AE}" pid="12" name="ClassificationContentMarkingFooterText">
    <vt:lpwstr>***Este documento está clasificado como PUBLICO por TELEFÓNICA.
***This document is classified as PUBLIC by TELEFÓNICA.</vt:lpwstr>
  </property>
  <property fmtid="{D5CDD505-2E9C-101B-9397-08002B2CF9AE}" pid="13" name="MSIP_Label_e65bd4d2-aa7c-445f-9ef8-222ebb1d2b43_Enabled">
    <vt:lpwstr>true</vt:lpwstr>
  </property>
  <property fmtid="{D5CDD505-2E9C-101B-9397-08002B2CF9AE}" pid="14" name="MSIP_Label_e65bd4d2-aa7c-445f-9ef8-222ebb1d2b43_SetDate">
    <vt:lpwstr>2023-11-08T10:52:03Z</vt:lpwstr>
  </property>
  <property fmtid="{D5CDD505-2E9C-101B-9397-08002B2CF9AE}" pid="15" name="MSIP_Label_e65bd4d2-aa7c-445f-9ef8-222ebb1d2b43_Method">
    <vt:lpwstr>Privileged</vt:lpwstr>
  </property>
  <property fmtid="{D5CDD505-2E9C-101B-9397-08002B2CF9AE}" pid="16" name="MSIP_Label_e65bd4d2-aa7c-445f-9ef8-222ebb1d2b43_Name">
    <vt:lpwstr>e65bd4d2-aa7c-445f-9ef8-222ebb1d2b43</vt:lpwstr>
  </property>
  <property fmtid="{D5CDD505-2E9C-101B-9397-08002B2CF9AE}" pid="17" name="MSIP_Label_e65bd4d2-aa7c-445f-9ef8-222ebb1d2b43_SiteId">
    <vt:lpwstr>9744600e-3e04-492e-baa1-25ec245c6f10</vt:lpwstr>
  </property>
  <property fmtid="{D5CDD505-2E9C-101B-9397-08002B2CF9AE}" pid="18" name="MSIP_Label_e65bd4d2-aa7c-445f-9ef8-222ebb1d2b43_ActionId">
    <vt:lpwstr>e7b9dd1c-3700-41c4-aae2-c888262cd772</vt:lpwstr>
  </property>
  <property fmtid="{D5CDD505-2E9C-101B-9397-08002B2CF9AE}" pid="19" name="MSIP_Label_e65bd4d2-aa7c-445f-9ef8-222ebb1d2b43_ContentBits">
    <vt:lpwstr>2</vt:lpwstr>
  </property>
</Properties>
</file>