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32502" w14:textId="3D10EDF2" w:rsidR="0066547D" w:rsidRDefault="001A4F81" w:rsidP="00977ED7">
      <w:pPr>
        <w:pStyle w:val="PrrafoTelefnica"/>
        <w:ind w:left="0"/>
        <w:rPr>
          <w:lang w:val="es-ES"/>
        </w:rPr>
      </w:pPr>
      <w:r>
        <w:rPr>
          <w:rFonts w:ascii="Arial" w:hAnsi="Arial"/>
          <w:noProof/>
          <w:color w:val="003200"/>
          <w:u w:val="single"/>
          <w:lang w:val="es-ES"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82A5902" wp14:editId="468AD382">
                <wp:simplePos x="0" y="0"/>
                <wp:positionH relativeFrom="column">
                  <wp:posOffset>-540385</wp:posOffset>
                </wp:positionH>
                <wp:positionV relativeFrom="paragraph">
                  <wp:posOffset>-975360</wp:posOffset>
                </wp:positionV>
                <wp:extent cx="7581900" cy="986790"/>
                <wp:effectExtent l="0" t="0" r="0" b="381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00" cy="986790"/>
                          <a:chOff x="0" y="0"/>
                          <a:chExt cx="7581900" cy="98679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986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áfico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2488" y="433388"/>
                            <a:ext cx="1924050" cy="205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18967F" id="Grupo 12" o:spid="_x0000_s1026" style="position:absolute;margin-left:-42.55pt;margin-top:-76.8pt;width:597pt;height:77.7pt;z-index:251684864" coordsize="75819,9867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3MWJhYzUzZS0wMzY2LTQ1N2YtYTk4MS1kYjJh&#10;ZmVhODVhNjI8L3N0RXZ0Omluc3RhbmNlSUQ+CiAgICAgICAgICAgICAgICAgIDxzdEV2dDp3aGVu&#10;PjIwMjEtMDQtMTRUMTY6MTM6MjYrMDI6MDA8L3N0RXZ0OndoZW4+CiAgICAgICAgICAgICAgICAg&#10;IDxzdEV2dDpzb2Z0d2FyZUFnZW50PkFkb2JlIElsbHVzdHJhdG9yIDI0LjA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3YjhkMWIwLTk4NjItNDQ0Mi1hODgyLTg3ZTk1NDUyMmVjZTwvc3RF&#10;dnQ6aW5zdGFuY2VJRD4KICAgICAgICAgICAgICAgICAgPHN0RXZ0OndoZW4+MjAyMS0wNC0xNVQx&#10;Njo1NT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con&#10;&#10;Description automatically generated" style="position:absolute;width:75819;height:9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">
                  <v:imagedata r:id="rId14" o:title="Icon&#10;&#10;Description automatically generated"/>
                </v:shape>
                <v:shape id="Gráfico 7" o:spid="_x0000_s1028" type="#_x0000_t75" style="position:absolute;left:46624;top:4333;width:19241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">
                  <v:imagedata r:id="rId15" o:title=""/>
                </v:shape>
              </v:group>
            </w:pict>
          </mc:Fallback>
        </mc:AlternateContent>
      </w:r>
      <w:r w:rsidR="00D47E7E" w:rsidRPr="00D47E7E">
        <w:rPr>
          <w:rFonts w:ascii="Arial" w:hAnsi="Arial"/>
          <w:color w:val="003200"/>
          <w:u w:val="single"/>
          <w:lang w:val="es-ES"/>
        </w:rPr>
        <w:t xml:space="preserve"> </w:t>
      </w:r>
    </w:p>
    <w:p w14:paraId="06CD526E" w14:textId="77777777" w:rsidR="0078478D" w:rsidRDefault="000C74D8" w:rsidP="0078478D">
      <w:pPr>
        <w:pStyle w:val="PrrafoTelefnica"/>
        <w:rPr>
          <w:lang w:val="es-ES"/>
        </w:rPr>
      </w:pPr>
      <w:r w:rsidRPr="007F1FA2">
        <w:rPr>
          <w:lang w:val="es-ES"/>
        </w:rPr>
        <w:t>Nota de prensa</w:t>
      </w:r>
      <w:r w:rsidR="0078478D">
        <w:rPr>
          <w:lang w:val="es-ES"/>
        </w:rPr>
        <w:t xml:space="preserve">     </w:t>
      </w:r>
    </w:p>
    <w:p w14:paraId="61B9F426" w14:textId="223EBAFC" w:rsidR="000C74D8" w:rsidRDefault="000C74D8" w:rsidP="007F1FA2">
      <w:pPr>
        <w:pStyle w:val="PrrafoTelefnica"/>
        <w:rPr>
          <w:lang w:val="es-ES"/>
        </w:rPr>
      </w:pPr>
    </w:p>
    <w:p w14:paraId="3938FD9D" w14:textId="7DBB3550" w:rsidR="00721D4E" w:rsidRPr="003811C5" w:rsidRDefault="00721D4E" w:rsidP="00721D4E">
      <w:pPr>
        <w:pStyle w:val="TtuloTelefnica"/>
        <w:rPr>
          <w:b w:val="0"/>
          <w:bCs w:val="0"/>
          <w:sz w:val="40"/>
          <w:szCs w:val="40"/>
        </w:rPr>
      </w:pPr>
      <w:r w:rsidRPr="003811C5">
        <w:rPr>
          <w:b w:val="0"/>
          <w:bCs w:val="0"/>
          <w:sz w:val="40"/>
          <w:szCs w:val="40"/>
        </w:rPr>
        <w:t>Telefónica</w:t>
      </w:r>
      <w:r w:rsidR="008B5692" w:rsidRPr="003811C5">
        <w:rPr>
          <w:b w:val="0"/>
          <w:bCs w:val="0"/>
          <w:sz w:val="40"/>
          <w:szCs w:val="40"/>
        </w:rPr>
        <w:t xml:space="preserve"> </w:t>
      </w:r>
      <w:r w:rsidR="00E76BE9" w:rsidRPr="003811C5">
        <w:rPr>
          <w:b w:val="0"/>
          <w:bCs w:val="0"/>
          <w:sz w:val="40"/>
          <w:szCs w:val="40"/>
        </w:rPr>
        <w:t xml:space="preserve">crece en </w:t>
      </w:r>
      <w:r w:rsidR="005F5734" w:rsidRPr="003811C5">
        <w:rPr>
          <w:b w:val="0"/>
          <w:bCs w:val="0"/>
          <w:sz w:val="40"/>
          <w:szCs w:val="40"/>
        </w:rPr>
        <w:t xml:space="preserve">ingresos en todos sus mercados y </w:t>
      </w:r>
      <w:r w:rsidR="003811C5" w:rsidRPr="003811C5">
        <w:rPr>
          <w:b w:val="0"/>
          <w:bCs w:val="0"/>
          <w:sz w:val="40"/>
          <w:szCs w:val="40"/>
        </w:rPr>
        <w:t xml:space="preserve">gana </w:t>
      </w:r>
      <w:r w:rsidR="00B367B2">
        <w:rPr>
          <w:b w:val="0"/>
          <w:bCs w:val="0"/>
          <w:sz w:val="40"/>
          <w:szCs w:val="40"/>
        </w:rPr>
        <w:t>2.0</w:t>
      </w:r>
      <w:r w:rsidR="000E5FB5">
        <w:rPr>
          <w:b w:val="0"/>
          <w:bCs w:val="0"/>
          <w:sz w:val="40"/>
          <w:szCs w:val="40"/>
        </w:rPr>
        <w:t>11</w:t>
      </w:r>
      <w:r w:rsidR="003811C5" w:rsidRPr="003811C5">
        <w:rPr>
          <w:b w:val="0"/>
          <w:bCs w:val="0"/>
          <w:sz w:val="40"/>
          <w:szCs w:val="40"/>
        </w:rPr>
        <w:t xml:space="preserve"> millones de euros en 2022 </w:t>
      </w:r>
    </w:p>
    <w:p w14:paraId="58E4CC2E" w14:textId="22D7AED6" w:rsidR="00750CA0" w:rsidRDefault="00750CA0" w:rsidP="007F1FA2">
      <w:pPr>
        <w:pStyle w:val="PrrafoTelefnica"/>
        <w:rPr>
          <w:lang w:val="es-ES"/>
        </w:rPr>
      </w:pPr>
    </w:p>
    <w:p w14:paraId="475B1D63" w14:textId="77777777" w:rsidR="004437CB" w:rsidRPr="00AC53BD" w:rsidRDefault="004437CB" w:rsidP="007F1FA2">
      <w:pPr>
        <w:pStyle w:val="PrrafoTelefnica"/>
        <w:rPr>
          <w:lang w:val="es-ES"/>
        </w:rPr>
      </w:pPr>
    </w:p>
    <w:p w14:paraId="73D45838" w14:textId="51170911" w:rsidR="003B49B5" w:rsidRPr="003811C5" w:rsidRDefault="0016374E" w:rsidP="00980108">
      <w:pPr>
        <w:pStyle w:val="ListaPrrafoTelefnica"/>
        <w:rPr>
          <w:i/>
          <w:iCs/>
          <w:lang w:val="es-ES"/>
        </w:rPr>
      </w:pPr>
      <w:bookmarkStart w:id="0" w:name="_Hlk86318620"/>
      <w:r>
        <w:rPr>
          <w:lang w:val="es-ES"/>
        </w:rPr>
        <w:t xml:space="preserve">Los ingresos </w:t>
      </w:r>
      <w:r w:rsidR="003811C5">
        <w:rPr>
          <w:lang w:val="es-ES"/>
        </w:rPr>
        <w:t>de la compañía suben</w:t>
      </w:r>
      <w:r w:rsidR="00E76BE9">
        <w:rPr>
          <w:lang w:val="es-ES"/>
        </w:rPr>
        <w:t xml:space="preserve"> </w:t>
      </w:r>
      <w:r w:rsidR="00DB7397">
        <w:rPr>
          <w:lang w:val="es-ES"/>
        </w:rPr>
        <w:t>un 1,8%</w:t>
      </w:r>
      <w:r w:rsidR="003811C5">
        <w:rPr>
          <w:lang w:val="es-ES"/>
        </w:rPr>
        <w:t>,</w:t>
      </w:r>
      <w:r w:rsidR="00DB7397">
        <w:rPr>
          <w:lang w:val="es-ES"/>
        </w:rPr>
        <w:t xml:space="preserve"> hasta los 39.99</w:t>
      </w:r>
      <w:r w:rsidR="000E5FB5">
        <w:rPr>
          <w:lang w:val="es-ES"/>
        </w:rPr>
        <w:t>3</w:t>
      </w:r>
      <w:r w:rsidR="00DB7397">
        <w:rPr>
          <w:lang w:val="es-ES"/>
        </w:rPr>
        <w:t xml:space="preserve"> millones de euro</w:t>
      </w:r>
      <w:r w:rsidR="00E76BE9">
        <w:rPr>
          <w:lang w:val="es-ES"/>
        </w:rPr>
        <w:t>s</w:t>
      </w:r>
      <w:r w:rsidR="003811C5">
        <w:rPr>
          <w:lang w:val="es-ES"/>
        </w:rPr>
        <w:t>, con un crecimiento en</w:t>
      </w:r>
      <w:r w:rsidR="00E76BE9">
        <w:rPr>
          <w:lang w:val="es-ES"/>
        </w:rPr>
        <w:t xml:space="preserve"> </w:t>
      </w:r>
      <w:r w:rsidR="009B5778">
        <w:rPr>
          <w:lang w:val="es-ES"/>
        </w:rPr>
        <w:t>t</w:t>
      </w:r>
      <w:r>
        <w:rPr>
          <w:lang w:val="es-ES"/>
        </w:rPr>
        <w:t xml:space="preserve">odos los mercados </w:t>
      </w:r>
      <w:r w:rsidR="009A21FE">
        <w:rPr>
          <w:lang w:val="es-ES"/>
        </w:rPr>
        <w:t>gracias a</w:t>
      </w:r>
      <w:r w:rsidR="00F84806">
        <w:rPr>
          <w:lang w:val="es-ES"/>
        </w:rPr>
        <w:t xml:space="preserve"> </w:t>
      </w:r>
      <w:r w:rsidR="00A80777">
        <w:rPr>
          <w:lang w:val="es-ES"/>
        </w:rPr>
        <w:t>l</w:t>
      </w:r>
      <w:r w:rsidR="00F84806">
        <w:rPr>
          <w:lang w:val="es-ES"/>
        </w:rPr>
        <w:t>a</w:t>
      </w:r>
      <w:r w:rsidR="00A80777">
        <w:rPr>
          <w:lang w:val="es-ES"/>
        </w:rPr>
        <w:t xml:space="preserve"> </w:t>
      </w:r>
      <w:r w:rsidR="00A31805">
        <w:rPr>
          <w:lang w:val="es-ES"/>
        </w:rPr>
        <w:t>sólid</w:t>
      </w:r>
      <w:r w:rsidR="00F84806">
        <w:rPr>
          <w:lang w:val="es-ES"/>
        </w:rPr>
        <w:t>a</w:t>
      </w:r>
      <w:r w:rsidR="00A31805">
        <w:rPr>
          <w:lang w:val="es-ES"/>
        </w:rPr>
        <w:t xml:space="preserve"> </w:t>
      </w:r>
      <w:r w:rsidR="00F84806">
        <w:rPr>
          <w:lang w:val="es-ES"/>
        </w:rPr>
        <w:t>ejecución</w:t>
      </w:r>
      <w:r w:rsidR="00A31805">
        <w:rPr>
          <w:lang w:val="es-ES"/>
        </w:rPr>
        <w:t xml:space="preserve"> de</w:t>
      </w:r>
      <w:r w:rsidR="00532567">
        <w:rPr>
          <w:lang w:val="es-ES"/>
        </w:rPr>
        <w:t>l Grupo</w:t>
      </w:r>
      <w:r w:rsidR="00A31805">
        <w:rPr>
          <w:lang w:val="es-ES"/>
        </w:rPr>
        <w:t xml:space="preserve"> en un </w:t>
      </w:r>
      <w:r w:rsidR="00532567">
        <w:rPr>
          <w:lang w:val="es-ES"/>
        </w:rPr>
        <w:t>año</w:t>
      </w:r>
      <w:r w:rsidR="009139E7">
        <w:rPr>
          <w:lang w:val="es-ES"/>
        </w:rPr>
        <w:t xml:space="preserve"> y un entorno</w:t>
      </w:r>
      <w:r w:rsidR="00A31805">
        <w:rPr>
          <w:lang w:val="es-ES"/>
        </w:rPr>
        <w:t xml:space="preserve"> </w:t>
      </w:r>
      <w:r w:rsidR="00BA0AFB">
        <w:rPr>
          <w:lang w:val="es-ES"/>
        </w:rPr>
        <w:t xml:space="preserve">particularmente </w:t>
      </w:r>
      <w:r w:rsidR="009139E7">
        <w:rPr>
          <w:lang w:val="es-ES"/>
        </w:rPr>
        <w:t>complejos</w:t>
      </w:r>
      <w:r w:rsidR="00A31805">
        <w:rPr>
          <w:lang w:val="es-ES"/>
        </w:rPr>
        <w:t xml:space="preserve">.  </w:t>
      </w:r>
    </w:p>
    <w:p w14:paraId="6D2A1DF4" w14:textId="596233FC" w:rsidR="00980108" w:rsidRDefault="00721D4E" w:rsidP="002C160E">
      <w:pPr>
        <w:pStyle w:val="ListaPrrafoTelefnica"/>
        <w:numPr>
          <w:ilvl w:val="0"/>
          <w:numId w:val="0"/>
        </w:numPr>
        <w:ind w:left="1276"/>
        <w:rPr>
          <w:i/>
          <w:iCs/>
          <w:lang w:val="es-ES"/>
        </w:rPr>
      </w:pPr>
      <w:r w:rsidRPr="00721D4E">
        <w:rPr>
          <w:lang w:val="es-ES"/>
        </w:rPr>
        <w:t xml:space="preserve"> </w:t>
      </w:r>
    </w:p>
    <w:p w14:paraId="44C9A3AF" w14:textId="51743986" w:rsidR="008A6525" w:rsidRPr="008A6525" w:rsidRDefault="00F874F4" w:rsidP="00DD0007">
      <w:pPr>
        <w:pStyle w:val="ListaPrrafoTelefnica"/>
        <w:rPr>
          <w:i/>
          <w:iCs/>
          <w:lang w:val="es-ES"/>
        </w:rPr>
      </w:pPr>
      <w:r w:rsidRPr="008A6525">
        <w:rPr>
          <w:lang w:val="es-ES"/>
        </w:rPr>
        <w:t xml:space="preserve">Telefónica </w:t>
      </w:r>
      <w:r w:rsidR="00E76BE9" w:rsidRPr="008A6525">
        <w:rPr>
          <w:lang w:val="es-ES"/>
        </w:rPr>
        <w:t xml:space="preserve">supera </w:t>
      </w:r>
      <w:r w:rsidRPr="008A6525">
        <w:rPr>
          <w:lang w:val="es-ES"/>
        </w:rPr>
        <w:t>los objetivos financieros establecidos para 2022 con un crecimiento orgánico de los ingresos y del OIBDA del 4% y del 3%, respectivamente</w:t>
      </w:r>
      <w:r w:rsidR="008A6525" w:rsidRPr="008A6525">
        <w:rPr>
          <w:lang w:val="es-ES"/>
        </w:rPr>
        <w:t>, y con unas inversiones inferiores al 15% de los ingresos.</w:t>
      </w:r>
    </w:p>
    <w:p w14:paraId="245EE45E" w14:textId="77777777" w:rsidR="008A6525" w:rsidRPr="008A6525" w:rsidRDefault="008A6525" w:rsidP="008A6525">
      <w:pPr>
        <w:pStyle w:val="Prrafodelista"/>
        <w:rPr>
          <w:lang w:val="es-ES"/>
        </w:rPr>
      </w:pPr>
    </w:p>
    <w:p w14:paraId="2CD2A90E" w14:textId="1E531393" w:rsidR="00B950E0" w:rsidRDefault="00752EB9" w:rsidP="006E4742">
      <w:pPr>
        <w:pStyle w:val="ListaPrrafoTelefnica"/>
        <w:rPr>
          <w:lang w:val="es-ES"/>
        </w:rPr>
      </w:pPr>
      <w:r>
        <w:rPr>
          <w:lang w:val="es-ES"/>
        </w:rPr>
        <w:t>Telefónica cierra 2022 con un</w:t>
      </w:r>
      <w:r w:rsidR="00A429B7">
        <w:rPr>
          <w:lang w:val="es-ES"/>
        </w:rPr>
        <w:t xml:space="preserve"> flujo de caja libre</w:t>
      </w:r>
      <w:r w:rsidR="008629EE">
        <w:rPr>
          <w:lang w:val="es-ES"/>
        </w:rPr>
        <w:t xml:space="preserve"> </w:t>
      </w:r>
      <w:r w:rsidR="00584CDE">
        <w:rPr>
          <w:lang w:val="es-ES"/>
        </w:rPr>
        <w:t>de 4.5</w:t>
      </w:r>
      <w:r w:rsidR="000E5FB5">
        <w:rPr>
          <w:lang w:val="es-ES"/>
        </w:rPr>
        <w:t>6</w:t>
      </w:r>
      <w:r w:rsidR="00584CDE">
        <w:rPr>
          <w:lang w:val="es-ES"/>
        </w:rPr>
        <w:t>6 millones de euros, un 7</w:t>
      </w:r>
      <w:r w:rsidR="00D73A58">
        <w:rPr>
          <w:lang w:val="es-ES"/>
        </w:rPr>
        <w:t>2,</w:t>
      </w:r>
      <w:r w:rsidR="000E5FB5">
        <w:rPr>
          <w:lang w:val="es-ES"/>
        </w:rPr>
        <w:t>5</w:t>
      </w:r>
      <w:r w:rsidR="00584CDE">
        <w:rPr>
          <w:lang w:val="es-ES"/>
        </w:rPr>
        <w:t xml:space="preserve">% </w:t>
      </w:r>
      <w:r w:rsidR="002D4B8B">
        <w:rPr>
          <w:lang w:val="es-ES"/>
        </w:rPr>
        <w:t xml:space="preserve">superior </w:t>
      </w:r>
      <w:r w:rsidR="009139E7">
        <w:rPr>
          <w:lang w:val="es-ES"/>
        </w:rPr>
        <w:t>al del</w:t>
      </w:r>
      <w:r w:rsidR="00A23646">
        <w:rPr>
          <w:lang w:val="es-ES"/>
        </w:rPr>
        <w:t xml:space="preserve"> </w:t>
      </w:r>
      <w:r w:rsidR="00C76D52">
        <w:rPr>
          <w:lang w:val="es-ES"/>
        </w:rPr>
        <w:t>año</w:t>
      </w:r>
      <w:r w:rsidR="00A23646">
        <w:rPr>
          <w:lang w:val="es-ES"/>
        </w:rPr>
        <w:t xml:space="preserve"> anterior.</w:t>
      </w:r>
      <w:r w:rsidR="001970C2">
        <w:rPr>
          <w:lang w:val="es-ES"/>
        </w:rPr>
        <w:t xml:space="preserve"> </w:t>
      </w:r>
      <w:r w:rsidR="006652DD">
        <w:rPr>
          <w:lang w:val="es-ES"/>
        </w:rPr>
        <w:t xml:space="preserve">El flujo de caja libre por acción </w:t>
      </w:r>
      <w:r w:rsidR="003811C5">
        <w:rPr>
          <w:lang w:val="es-ES"/>
        </w:rPr>
        <w:t xml:space="preserve">alcanza los 0,80 euros y </w:t>
      </w:r>
      <w:r w:rsidR="006652DD">
        <w:rPr>
          <w:lang w:val="es-ES"/>
        </w:rPr>
        <w:t>cubre cómodamente el dividendo anual de 0,30</w:t>
      </w:r>
      <w:r w:rsidR="003811C5">
        <w:rPr>
          <w:lang w:val="es-ES"/>
        </w:rPr>
        <w:t xml:space="preserve"> euros</w:t>
      </w:r>
      <w:r w:rsidR="006652DD">
        <w:rPr>
          <w:lang w:val="es-ES"/>
        </w:rPr>
        <w:t xml:space="preserve"> por acción.</w:t>
      </w:r>
    </w:p>
    <w:p w14:paraId="40379C19" w14:textId="77777777" w:rsidR="006E4742" w:rsidRDefault="006E4742" w:rsidP="006E4742">
      <w:pPr>
        <w:pStyle w:val="Prrafodelista"/>
        <w:rPr>
          <w:lang w:val="es-ES"/>
        </w:rPr>
      </w:pPr>
    </w:p>
    <w:p w14:paraId="107C9E40" w14:textId="521F0B26" w:rsidR="00B950E0" w:rsidRPr="00B950E0" w:rsidRDefault="00F874F4" w:rsidP="00980108">
      <w:pPr>
        <w:pStyle w:val="ListaPrrafoTelefnica"/>
        <w:rPr>
          <w:i/>
          <w:iCs/>
          <w:lang w:val="es-ES"/>
        </w:rPr>
      </w:pPr>
      <w:r>
        <w:rPr>
          <w:lang w:val="es-ES"/>
        </w:rPr>
        <w:t xml:space="preserve">La compañía </w:t>
      </w:r>
      <w:r w:rsidR="006652DD">
        <w:rPr>
          <w:lang w:val="es-ES"/>
        </w:rPr>
        <w:t xml:space="preserve">sigue dando pasos para gestionar el </w:t>
      </w:r>
      <w:r w:rsidR="000E4C64">
        <w:rPr>
          <w:lang w:val="es-ES"/>
        </w:rPr>
        <w:t>desafiante contexto macroeconómico actual y las subidas de los tipos de interés</w:t>
      </w:r>
      <w:r w:rsidR="006652DD">
        <w:rPr>
          <w:lang w:val="es-ES"/>
        </w:rPr>
        <w:t xml:space="preserve">. </w:t>
      </w:r>
      <w:r w:rsidR="000E5FB5">
        <w:rPr>
          <w:lang w:val="es-ES"/>
        </w:rPr>
        <w:t>Más del 80%</w:t>
      </w:r>
      <w:r w:rsidR="0064046C">
        <w:rPr>
          <w:lang w:val="es-ES"/>
        </w:rPr>
        <w:t xml:space="preserve"> de la deuda </w:t>
      </w:r>
      <w:r w:rsidR="006652DD">
        <w:rPr>
          <w:lang w:val="es-ES"/>
        </w:rPr>
        <w:t xml:space="preserve">es </w:t>
      </w:r>
      <w:r w:rsidR="0064046C">
        <w:rPr>
          <w:lang w:val="es-ES"/>
        </w:rPr>
        <w:t>a tipo fijo</w:t>
      </w:r>
      <w:r w:rsidR="006652DD">
        <w:rPr>
          <w:lang w:val="es-ES"/>
        </w:rPr>
        <w:t xml:space="preserve"> </w:t>
      </w:r>
      <w:r w:rsidR="0064046C">
        <w:rPr>
          <w:lang w:val="es-ES"/>
        </w:rPr>
        <w:t>y t</w:t>
      </w:r>
      <w:r w:rsidR="006652DD">
        <w:rPr>
          <w:lang w:val="es-ES"/>
        </w:rPr>
        <w:t>iene</w:t>
      </w:r>
      <w:r w:rsidR="0064046C">
        <w:rPr>
          <w:lang w:val="es-ES"/>
        </w:rPr>
        <w:t xml:space="preserve"> cubiertos los vencimientos</w:t>
      </w:r>
      <w:r w:rsidR="007C7E6D">
        <w:rPr>
          <w:lang w:val="es-ES"/>
        </w:rPr>
        <w:t xml:space="preserve"> </w:t>
      </w:r>
      <w:r w:rsidR="0064046C">
        <w:rPr>
          <w:lang w:val="es-ES"/>
        </w:rPr>
        <w:t xml:space="preserve">de los tres </w:t>
      </w:r>
      <w:r w:rsidR="004A2BA2">
        <w:rPr>
          <w:lang w:val="es-ES"/>
        </w:rPr>
        <w:t>próximos años</w:t>
      </w:r>
      <w:r w:rsidR="004030B0">
        <w:rPr>
          <w:lang w:val="es-ES"/>
        </w:rPr>
        <w:t>.</w:t>
      </w:r>
    </w:p>
    <w:p w14:paraId="2799E962" w14:textId="77777777" w:rsidR="00B950E0" w:rsidRDefault="00B950E0" w:rsidP="00B950E0">
      <w:pPr>
        <w:pStyle w:val="Prrafodelista"/>
        <w:rPr>
          <w:i/>
          <w:iCs/>
          <w:lang w:val="es-ES"/>
        </w:rPr>
      </w:pPr>
    </w:p>
    <w:p w14:paraId="5DCE7AC6" w14:textId="2DBD4352" w:rsidR="006E4742" w:rsidRDefault="0029188A" w:rsidP="0029188A">
      <w:pPr>
        <w:pStyle w:val="ListaPrrafoTelefnica"/>
        <w:rPr>
          <w:lang w:val="es-ES"/>
        </w:rPr>
      </w:pPr>
      <w:r>
        <w:rPr>
          <w:lang w:val="es-ES"/>
        </w:rPr>
        <w:t xml:space="preserve">La compañía </w:t>
      </w:r>
      <w:r w:rsidR="006E4742">
        <w:rPr>
          <w:lang w:val="es-ES"/>
        </w:rPr>
        <w:t xml:space="preserve">anuncia </w:t>
      </w:r>
      <w:r>
        <w:rPr>
          <w:lang w:val="es-ES"/>
        </w:rPr>
        <w:t xml:space="preserve">un dividendo para 2023 de 0,30 euros totalmente en efectivo, repartido en dos pagos que se abonarán en diciembre de 2023 y junio de 2024, y propondrá a los accionistas la amortización del </w:t>
      </w:r>
      <w:r w:rsidR="006E4742">
        <w:rPr>
          <w:lang w:val="es-ES"/>
        </w:rPr>
        <w:t>0</w:t>
      </w:r>
      <w:r>
        <w:rPr>
          <w:lang w:val="es-ES"/>
        </w:rPr>
        <w:t>,4% del capital</w:t>
      </w:r>
      <w:r w:rsidR="008A6525">
        <w:rPr>
          <w:lang w:val="es-ES"/>
        </w:rPr>
        <w:t xml:space="preserve"> social</w:t>
      </w:r>
      <w:r>
        <w:rPr>
          <w:lang w:val="es-ES"/>
        </w:rPr>
        <w:t>.</w:t>
      </w:r>
    </w:p>
    <w:p w14:paraId="5548EB2D" w14:textId="77777777" w:rsidR="006E4742" w:rsidRDefault="006E4742" w:rsidP="006E4742">
      <w:pPr>
        <w:pStyle w:val="Prrafodelista"/>
        <w:rPr>
          <w:lang w:val="es-ES"/>
        </w:rPr>
      </w:pPr>
    </w:p>
    <w:p w14:paraId="719F2BDF" w14:textId="798F714E" w:rsidR="0029188A" w:rsidRDefault="0029188A" w:rsidP="0029188A">
      <w:pPr>
        <w:pStyle w:val="ListaPrrafoTelefnica"/>
        <w:rPr>
          <w:lang w:val="es-ES"/>
        </w:rPr>
      </w:pPr>
      <w:r>
        <w:rPr>
          <w:lang w:val="es-ES"/>
        </w:rPr>
        <w:t xml:space="preserve">Para 2023, el Grupo establece el objetivo de lograr un </w:t>
      </w:r>
      <w:r w:rsidRPr="00A75B81">
        <w:rPr>
          <w:lang w:val="es-ES"/>
        </w:rPr>
        <w:t xml:space="preserve">crecimiento </w:t>
      </w:r>
      <w:r>
        <w:rPr>
          <w:lang w:val="es-ES"/>
        </w:rPr>
        <w:t xml:space="preserve">orgánico de </w:t>
      </w:r>
      <w:r w:rsidR="004E65B4">
        <w:rPr>
          <w:lang w:val="es-ES"/>
        </w:rPr>
        <w:t>un d</w:t>
      </w:r>
      <w:r w:rsidR="004056C6">
        <w:rPr>
          <w:lang w:val="es-ES"/>
        </w:rPr>
        <w:t>í</w:t>
      </w:r>
      <w:r w:rsidR="004E65B4">
        <w:rPr>
          <w:lang w:val="es-ES"/>
        </w:rPr>
        <w:t>gito bajo de</w:t>
      </w:r>
      <w:r w:rsidR="006E4742">
        <w:rPr>
          <w:lang w:val="es-ES"/>
        </w:rPr>
        <w:t xml:space="preserve"> los</w:t>
      </w:r>
      <w:r w:rsidR="004E65B4">
        <w:rPr>
          <w:lang w:val="es-ES"/>
        </w:rPr>
        <w:t xml:space="preserve"> ingresos</w:t>
      </w:r>
      <w:r w:rsidR="006E4742">
        <w:rPr>
          <w:lang w:val="es-ES"/>
        </w:rPr>
        <w:t xml:space="preserve"> </w:t>
      </w:r>
      <w:r>
        <w:rPr>
          <w:lang w:val="es-ES"/>
        </w:rPr>
        <w:t xml:space="preserve">y </w:t>
      </w:r>
      <w:r w:rsidR="006E4742">
        <w:rPr>
          <w:lang w:val="es-ES"/>
        </w:rPr>
        <w:t xml:space="preserve">el </w:t>
      </w:r>
      <w:r>
        <w:rPr>
          <w:lang w:val="es-ES"/>
        </w:rPr>
        <w:t xml:space="preserve">OIBDA, así como una ratio de inversión sobre ventas </w:t>
      </w:r>
      <w:r w:rsidR="004E65B4">
        <w:rPr>
          <w:lang w:val="es-ES"/>
        </w:rPr>
        <w:t>en el entorno del</w:t>
      </w:r>
      <w:r>
        <w:rPr>
          <w:lang w:val="es-ES"/>
        </w:rPr>
        <w:t xml:space="preserve"> 14%.</w:t>
      </w:r>
    </w:p>
    <w:p w14:paraId="2C0D97BC" w14:textId="77777777" w:rsidR="006652DD" w:rsidRPr="003811C5" w:rsidRDefault="006652DD" w:rsidP="003811C5">
      <w:pPr>
        <w:pStyle w:val="Prrafodelista"/>
        <w:rPr>
          <w:lang w:val="es-ES"/>
        </w:rPr>
      </w:pPr>
    </w:p>
    <w:p w14:paraId="770C4059" w14:textId="51935C21" w:rsidR="006652DD" w:rsidRPr="003811C5" w:rsidRDefault="009139E7" w:rsidP="00980108">
      <w:pPr>
        <w:pStyle w:val="ListaPrrafoTelefnica"/>
        <w:rPr>
          <w:lang w:val="es-ES"/>
        </w:rPr>
      </w:pPr>
      <w:r>
        <w:rPr>
          <w:lang w:val="es-ES"/>
        </w:rPr>
        <w:t>T</w:t>
      </w:r>
      <w:r w:rsidRPr="009139E7">
        <w:rPr>
          <w:lang w:val="es-ES"/>
        </w:rPr>
        <w:t>elefónica Tech ha incrementado sus ingresos un 57%</w:t>
      </w:r>
      <w:r w:rsidR="008A6525">
        <w:rPr>
          <w:lang w:val="es-ES"/>
        </w:rPr>
        <w:t xml:space="preserve"> en 2022</w:t>
      </w:r>
      <w:r w:rsidRPr="009139E7">
        <w:rPr>
          <w:lang w:val="es-ES"/>
        </w:rPr>
        <w:t xml:space="preserve">, </w:t>
      </w:r>
      <w:r>
        <w:rPr>
          <w:lang w:val="es-ES"/>
        </w:rPr>
        <w:t xml:space="preserve">hasta los 1.482 millones de euros, </w:t>
      </w:r>
      <w:r w:rsidRPr="009139E7">
        <w:rPr>
          <w:lang w:val="es-ES"/>
        </w:rPr>
        <w:t>y Telefónica Infra ha consolidado su posición como vehículo de infraestructuras de alto valor añadido.</w:t>
      </w:r>
    </w:p>
    <w:p w14:paraId="5E6CAAF5" w14:textId="77777777" w:rsidR="009F218A" w:rsidRPr="00701F3B" w:rsidRDefault="009F218A" w:rsidP="00701F3B">
      <w:pPr>
        <w:rPr>
          <w:lang w:val="es-ES"/>
        </w:rPr>
      </w:pPr>
    </w:p>
    <w:p w14:paraId="753C697C" w14:textId="4EC3EA71" w:rsidR="008168C4" w:rsidRPr="00980108" w:rsidRDefault="009F218A" w:rsidP="009A7FF6">
      <w:pPr>
        <w:pStyle w:val="ListaPrrafoTelefnica"/>
        <w:rPr>
          <w:i/>
          <w:iCs/>
          <w:lang w:val="es-ES"/>
        </w:rPr>
      </w:pPr>
      <w:r w:rsidRPr="000B5C3E">
        <w:rPr>
          <w:lang w:val="es-ES"/>
        </w:rPr>
        <w:t>“</w:t>
      </w:r>
      <w:r w:rsidR="00C41E4D" w:rsidRPr="000B5C3E">
        <w:rPr>
          <w:lang w:val="es-ES"/>
        </w:rPr>
        <w:t>E</w:t>
      </w:r>
      <w:r w:rsidRPr="000B5C3E">
        <w:rPr>
          <w:lang w:val="es-ES"/>
        </w:rPr>
        <w:t xml:space="preserve">stamos </w:t>
      </w:r>
      <w:r w:rsidR="00C41E4D" w:rsidRPr="000B5C3E">
        <w:rPr>
          <w:lang w:val="es-ES"/>
        </w:rPr>
        <w:t>muy satisfechos co</w:t>
      </w:r>
      <w:r w:rsidRPr="000B5C3E">
        <w:rPr>
          <w:lang w:val="es-ES"/>
        </w:rPr>
        <w:t xml:space="preserve">n la transformación </w:t>
      </w:r>
      <w:r w:rsidR="007E1858" w:rsidRPr="000B5C3E">
        <w:rPr>
          <w:lang w:val="es-ES"/>
        </w:rPr>
        <w:t xml:space="preserve">que está llevando a cabo la compañía </w:t>
      </w:r>
      <w:r w:rsidRPr="000B5C3E">
        <w:rPr>
          <w:lang w:val="es-ES"/>
        </w:rPr>
        <w:t xml:space="preserve">y </w:t>
      </w:r>
      <w:r w:rsidR="00D23111">
        <w:rPr>
          <w:lang w:val="es-ES"/>
        </w:rPr>
        <w:t>estamos</w:t>
      </w:r>
      <w:r w:rsidRPr="000B5C3E">
        <w:rPr>
          <w:lang w:val="es-ES"/>
        </w:rPr>
        <w:t xml:space="preserve"> bien posicionados para continuar </w:t>
      </w:r>
      <w:r w:rsidR="00C41E4D" w:rsidRPr="000B5C3E">
        <w:rPr>
          <w:lang w:val="es-ES"/>
        </w:rPr>
        <w:t xml:space="preserve">con </w:t>
      </w:r>
      <w:r w:rsidR="007E1858" w:rsidRPr="000B5C3E">
        <w:rPr>
          <w:lang w:val="es-ES"/>
        </w:rPr>
        <w:t xml:space="preserve">esta </w:t>
      </w:r>
      <w:r w:rsidRPr="000B5C3E">
        <w:rPr>
          <w:lang w:val="es-ES"/>
        </w:rPr>
        <w:t>senda de crecimiento rentable</w:t>
      </w:r>
      <w:r w:rsidR="000B5C3E" w:rsidRPr="000B5C3E">
        <w:rPr>
          <w:lang w:val="es-ES"/>
        </w:rPr>
        <w:t>.</w:t>
      </w:r>
      <w:r w:rsidR="00D23111">
        <w:rPr>
          <w:lang w:val="es-ES"/>
        </w:rPr>
        <w:t xml:space="preserve"> En 2022 Telefónica ha vuelto a demostrar su solidez, el compromiso con sus objetivos y su capacidad para sortear los entornos más complejos. </w:t>
      </w:r>
      <w:r w:rsidR="000A1B49">
        <w:rPr>
          <w:lang w:val="es-ES"/>
        </w:rPr>
        <w:t>En 2023 s</w:t>
      </w:r>
      <w:r w:rsidRPr="000B5C3E">
        <w:rPr>
          <w:lang w:val="es-ES"/>
        </w:rPr>
        <w:t xml:space="preserve">eguiremos </w:t>
      </w:r>
      <w:r w:rsidR="000B5C3E">
        <w:rPr>
          <w:lang w:val="es-ES"/>
        </w:rPr>
        <w:t xml:space="preserve">manteniendo la </w:t>
      </w:r>
      <w:r w:rsidR="00E5076C">
        <w:rPr>
          <w:lang w:val="es-ES"/>
        </w:rPr>
        <w:t>disciplina financiera actual</w:t>
      </w:r>
      <w:r w:rsidR="0073566B">
        <w:rPr>
          <w:lang w:val="es-ES"/>
        </w:rPr>
        <w:t xml:space="preserve"> y</w:t>
      </w:r>
      <w:r w:rsidR="00E5076C">
        <w:rPr>
          <w:lang w:val="es-ES"/>
        </w:rPr>
        <w:t xml:space="preserve"> </w:t>
      </w:r>
      <w:r w:rsidR="005D775E">
        <w:rPr>
          <w:lang w:val="es-ES"/>
        </w:rPr>
        <w:t>continuaremos</w:t>
      </w:r>
      <w:r w:rsidR="009A7FF6">
        <w:rPr>
          <w:lang w:val="es-ES"/>
        </w:rPr>
        <w:t xml:space="preserve"> </w:t>
      </w:r>
      <w:r w:rsidR="00E5076C">
        <w:rPr>
          <w:lang w:val="es-ES"/>
        </w:rPr>
        <w:t>priorizando las inversiones en proyectos de conectividad</w:t>
      </w:r>
      <w:r w:rsidR="0073566B">
        <w:rPr>
          <w:lang w:val="es-ES"/>
        </w:rPr>
        <w:t>. Para Telefónica, dar respuesta a las nuevas demandas de la era digital no es una opción; es la opción</w:t>
      </w:r>
      <w:r w:rsidR="009A7FF6">
        <w:rPr>
          <w:lang w:val="es-ES"/>
        </w:rPr>
        <w:t xml:space="preserve">”, destaca José María Álvarez-Pallete, presidente de Telefónica. </w:t>
      </w:r>
    </w:p>
    <w:bookmarkEnd w:id="0"/>
    <w:p w14:paraId="12749FEC" w14:textId="0CCF018F" w:rsidR="00750CA0" w:rsidRDefault="00750CA0" w:rsidP="009666E0">
      <w:pPr>
        <w:pStyle w:val="PrrafoTelefnica"/>
        <w:rPr>
          <w:b/>
          <w:bCs/>
          <w:lang w:val="es-ES"/>
        </w:rPr>
      </w:pPr>
    </w:p>
    <w:p w14:paraId="7C7B876A" w14:textId="77777777" w:rsidR="00C61C22" w:rsidRDefault="00C61C22" w:rsidP="009666E0">
      <w:pPr>
        <w:pStyle w:val="PrrafoTelefnica"/>
        <w:rPr>
          <w:b/>
          <w:bCs/>
          <w:lang w:val="es-ES"/>
        </w:rPr>
      </w:pPr>
    </w:p>
    <w:p w14:paraId="697CBE45" w14:textId="03DEE10F" w:rsidR="003936E6" w:rsidRDefault="009C32B6" w:rsidP="0097729B">
      <w:pPr>
        <w:pStyle w:val="PrrafoTelefnica"/>
        <w:rPr>
          <w:lang w:val="es-ES"/>
        </w:rPr>
      </w:pPr>
      <w:r w:rsidRPr="00D251BC">
        <w:rPr>
          <w:b/>
          <w:bCs/>
          <w:lang w:val="es-ES"/>
        </w:rPr>
        <w:t xml:space="preserve">Madrid, </w:t>
      </w:r>
      <w:r w:rsidR="00FE160D">
        <w:rPr>
          <w:b/>
          <w:bCs/>
          <w:lang w:val="es-ES"/>
        </w:rPr>
        <w:t>2</w:t>
      </w:r>
      <w:r w:rsidR="0097729B">
        <w:rPr>
          <w:b/>
          <w:bCs/>
          <w:lang w:val="es-ES"/>
        </w:rPr>
        <w:t>3</w:t>
      </w:r>
      <w:r w:rsidRPr="00D251BC">
        <w:rPr>
          <w:b/>
          <w:bCs/>
          <w:lang w:val="es-ES"/>
        </w:rPr>
        <w:t xml:space="preserve"> de </w:t>
      </w:r>
      <w:r w:rsidR="0097729B">
        <w:rPr>
          <w:b/>
          <w:bCs/>
          <w:lang w:val="es-ES"/>
        </w:rPr>
        <w:t>febrero</w:t>
      </w:r>
      <w:r w:rsidR="00FE160D">
        <w:rPr>
          <w:b/>
          <w:bCs/>
          <w:lang w:val="es-ES"/>
        </w:rPr>
        <w:t xml:space="preserve"> </w:t>
      </w:r>
      <w:r w:rsidRPr="00D251BC">
        <w:rPr>
          <w:b/>
          <w:bCs/>
          <w:lang w:val="es-ES"/>
        </w:rPr>
        <w:t>de 202</w:t>
      </w:r>
      <w:r w:rsidR="00FE160D">
        <w:rPr>
          <w:b/>
          <w:bCs/>
          <w:lang w:val="es-ES"/>
        </w:rPr>
        <w:t>3</w:t>
      </w:r>
      <w:r w:rsidRPr="00D251BC">
        <w:rPr>
          <w:b/>
          <w:bCs/>
          <w:lang w:val="es-ES"/>
        </w:rPr>
        <w:t>.</w:t>
      </w:r>
      <w:r w:rsidR="00070FF2">
        <w:rPr>
          <w:lang w:val="es-ES"/>
        </w:rPr>
        <w:t xml:space="preserve"> </w:t>
      </w:r>
      <w:r w:rsidR="00070FF2" w:rsidRPr="00070FF2">
        <w:rPr>
          <w:lang w:val="es-ES"/>
        </w:rPr>
        <w:t>Tele</w:t>
      </w:r>
      <w:r w:rsidR="00721D4E">
        <w:rPr>
          <w:lang w:val="es-ES"/>
        </w:rPr>
        <w:t>f</w:t>
      </w:r>
      <w:r w:rsidR="00721D4E" w:rsidRPr="00721D4E">
        <w:rPr>
          <w:lang w:val="es-ES"/>
        </w:rPr>
        <w:t>ónica</w:t>
      </w:r>
      <w:r w:rsidR="00C76D52">
        <w:rPr>
          <w:lang w:val="es-ES"/>
        </w:rPr>
        <w:t xml:space="preserve"> no descansa en la gestión de su negocio para evolucionar el modelo de compañía y consolidar su liderazgo en la era digital. </w:t>
      </w:r>
      <w:r w:rsidR="00161B1E">
        <w:rPr>
          <w:lang w:val="es-ES"/>
        </w:rPr>
        <w:t>Siguiendo esta línea de actuación, el Grupo</w:t>
      </w:r>
      <w:r w:rsidR="00C76D52">
        <w:rPr>
          <w:lang w:val="es-ES"/>
        </w:rPr>
        <w:t xml:space="preserve"> ha</w:t>
      </w:r>
      <w:r w:rsidR="000B39B6">
        <w:rPr>
          <w:lang w:val="es-ES"/>
        </w:rPr>
        <w:t xml:space="preserve"> cerrado</w:t>
      </w:r>
      <w:r w:rsidR="00BF70CA">
        <w:rPr>
          <w:lang w:val="es-ES"/>
        </w:rPr>
        <w:t xml:space="preserve"> 2022 con</w:t>
      </w:r>
      <w:r w:rsidR="005214EF">
        <w:rPr>
          <w:lang w:val="es-ES"/>
        </w:rPr>
        <w:t xml:space="preserve"> un beneficio neto de</w:t>
      </w:r>
      <w:r w:rsidR="00991CDE">
        <w:rPr>
          <w:lang w:val="es-ES"/>
        </w:rPr>
        <w:t xml:space="preserve"> </w:t>
      </w:r>
      <w:r w:rsidR="00A429B7">
        <w:rPr>
          <w:lang w:val="es-ES"/>
        </w:rPr>
        <w:t>2</w:t>
      </w:r>
      <w:r w:rsidR="00991CDE">
        <w:rPr>
          <w:lang w:val="es-ES"/>
        </w:rPr>
        <w:t>.</w:t>
      </w:r>
      <w:r w:rsidR="00A429B7">
        <w:rPr>
          <w:lang w:val="es-ES"/>
        </w:rPr>
        <w:t>0</w:t>
      </w:r>
      <w:r w:rsidR="000E5FB5">
        <w:rPr>
          <w:lang w:val="es-ES"/>
        </w:rPr>
        <w:t>11</w:t>
      </w:r>
      <w:r w:rsidR="00991CDE">
        <w:rPr>
          <w:lang w:val="es-ES"/>
        </w:rPr>
        <w:t xml:space="preserve"> millones de euros gracias al crecimiento de los ingresos en todos los mercados </w:t>
      </w:r>
      <w:r w:rsidR="000B39B6">
        <w:rPr>
          <w:lang w:val="es-ES"/>
        </w:rPr>
        <w:t>en los que opera</w:t>
      </w:r>
      <w:r w:rsidR="008422C8">
        <w:rPr>
          <w:lang w:val="es-ES"/>
        </w:rPr>
        <w:t xml:space="preserve"> y a</w:t>
      </w:r>
      <w:r w:rsidR="00492A76">
        <w:rPr>
          <w:lang w:val="es-ES"/>
        </w:rPr>
        <w:t xml:space="preserve"> la eficiencia en la gestión y </w:t>
      </w:r>
      <w:r w:rsidR="00945088">
        <w:rPr>
          <w:lang w:val="es-ES"/>
        </w:rPr>
        <w:t>e</w:t>
      </w:r>
      <w:r w:rsidR="00492A76">
        <w:rPr>
          <w:lang w:val="es-ES"/>
        </w:rPr>
        <w:t xml:space="preserve">l control de </w:t>
      </w:r>
      <w:r w:rsidR="002D4B8B">
        <w:rPr>
          <w:lang w:val="es-ES"/>
        </w:rPr>
        <w:t xml:space="preserve">los </w:t>
      </w:r>
      <w:r w:rsidR="00492A76">
        <w:rPr>
          <w:lang w:val="es-ES"/>
        </w:rPr>
        <w:t>costes</w:t>
      </w:r>
      <w:r w:rsidR="000B39B6">
        <w:rPr>
          <w:lang w:val="es-ES"/>
        </w:rPr>
        <w:t xml:space="preserve">. </w:t>
      </w:r>
      <w:r w:rsidR="003936E6">
        <w:rPr>
          <w:lang w:val="es-ES"/>
        </w:rPr>
        <w:t xml:space="preserve">En un año marcado por un complejo contexto macroeconómico, la compañía ha vuelto a demostrar su consistente capacidad </w:t>
      </w:r>
      <w:r w:rsidR="0042592E">
        <w:rPr>
          <w:lang w:val="es-ES"/>
        </w:rPr>
        <w:t>de</w:t>
      </w:r>
      <w:r w:rsidR="003936E6">
        <w:rPr>
          <w:lang w:val="es-ES"/>
        </w:rPr>
        <w:t xml:space="preserve"> generar caja, superior en más de un 7</w:t>
      </w:r>
      <w:r w:rsidR="002D4B8B">
        <w:rPr>
          <w:lang w:val="es-ES"/>
        </w:rPr>
        <w:t>2</w:t>
      </w:r>
      <w:r w:rsidR="003936E6">
        <w:rPr>
          <w:lang w:val="es-ES"/>
        </w:rPr>
        <w:t xml:space="preserve">% a la del ejercicio anterior, y ha </w:t>
      </w:r>
      <w:r w:rsidR="004056C6">
        <w:rPr>
          <w:lang w:val="es-ES"/>
        </w:rPr>
        <w:t>reforzado</w:t>
      </w:r>
      <w:r w:rsidR="003936E6">
        <w:rPr>
          <w:lang w:val="es-ES"/>
        </w:rPr>
        <w:t xml:space="preserve"> su balance, con </w:t>
      </w:r>
      <w:r w:rsidR="000E5FB5">
        <w:rPr>
          <w:lang w:val="es-ES"/>
        </w:rPr>
        <w:t>más del 80%</w:t>
      </w:r>
      <w:r w:rsidR="0042592E">
        <w:rPr>
          <w:lang w:val="es-ES"/>
        </w:rPr>
        <w:t xml:space="preserve"> de la deuda a tipo fijo y </w:t>
      </w:r>
      <w:r w:rsidR="003936E6">
        <w:rPr>
          <w:lang w:val="es-ES"/>
        </w:rPr>
        <w:t xml:space="preserve">los vencimientos de los tres próximos años cubiertos. </w:t>
      </w:r>
    </w:p>
    <w:p w14:paraId="1517E43C" w14:textId="77777777" w:rsidR="003936E6" w:rsidRDefault="003936E6" w:rsidP="0097729B">
      <w:pPr>
        <w:pStyle w:val="PrrafoTelefnica"/>
        <w:rPr>
          <w:lang w:val="es-ES"/>
        </w:rPr>
      </w:pPr>
    </w:p>
    <w:p w14:paraId="69EA5FE9" w14:textId="08F68998" w:rsidR="000B39B6" w:rsidRDefault="0042592E" w:rsidP="0097729B">
      <w:pPr>
        <w:pStyle w:val="PrrafoTelefnica"/>
        <w:rPr>
          <w:lang w:val="es-ES"/>
        </w:rPr>
      </w:pPr>
      <w:r>
        <w:rPr>
          <w:lang w:val="es-ES"/>
        </w:rPr>
        <w:t xml:space="preserve">El positivo desempeño del Grupo en 2022 también le ha permitido </w:t>
      </w:r>
      <w:r w:rsidR="00A429B7">
        <w:rPr>
          <w:lang w:val="es-ES"/>
        </w:rPr>
        <w:t xml:space="preserve">superar </w:t>
      </w:r>
      <w:r w:rsidR="00996D22">
        <w:rPr>
          <w:lang w:val="es-ES"/>
        </w:rPr>
        <w:t xml:space="preserve">los objetivos financieros </w:t>
      </w:r>
      <w:r w:rsidR="002E47B6">
        <w:rPr>
          <w:lang w:val="es-ES"/>
        </w:rPr>
        <w:t>anunciados para el ejercicio</w:t>
      </w:r>
      <w:r w:rsidR="000B39B6">
        <w:rPr>
          <w:lang w:val="es-ES"/>
        </w:rPr>
        <w:t xml:space="preserve"> al registrar un incremento orgánico de los ingresos del 4% y del resultado operativo antes de amortizaciones (OIBDA) del 3%. Al mismo tiempo, </w:t>
      </w:r>
      <w:r w:rsidR="00B367B2">
        <w:rPr>
          <w:lang w:val="es-ES"/>
        </w:rPr>
        <w:t>la</w:t>
      </w:r>
      <w:r>
        <w:rPr>
          <w:lang w:val="es-ES"/>
        </w:rPr>
        <w:t xml:space="preserve"> ratio de inversiones sobre ventas se ha situado en el 14,8%, también dentro de lo establecido. </w:t>
      </w:r>
    </w:p>
    <w:p w14:paraId="28F20C8F" w14:textId="47C7EADC" w:rsidR="000B39B6" w:rsidRDefault="000B39B6" w:rsidP="0097729B">
      <w:pPr>
        <w:pStyle w:val="PrrafoTelefnica"/>
        <w:rPr>
          <w:lang w:val="es-ES"/>
        </w:rPr>
      </w:pPr>
    </w:p>
    <w:p w14:paraId="5B89CD9E" w14:textId="276653F1" w:rsidR="003F7575" w:rsidRDefault="003F7575" w:rsidP="003F7575">
      <w:pPr>
        <w:pStyle w:val="PrrafoTelefnica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14468606" wp14:editId="68C47A98">
            <wp:extent cx="3571557" cy="23817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41" cy="23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F1D45" w14:textId="77777777" w:rsidR="003F7575" w:rsidRDefault="003F7575" w:rsidP="0097729B">
      <w:pPr>
        <w:pStyle w:val="PrrafoTelefnica"/>
        <w:rPr>
          <w:lang w:val="es-ES"/>
        </w:rPr>
      </w:pPr>
    </w:p>
    <w:p w14:paraId="6149D8A8" w14:textId="0A7051B4" w:rsidR="007D7467" w:rsidRDefault="00D23111" w:rsidP="007D7467">
      <w:pPr>
        <w:pStyle w:val="PrrafoTelefnica"/>
        <w:rPr>
          <w:lang w:val="es-ES"/>
        </w:rPr>
      </w:pPr>
      <w:r w:rsidRPr="000B5C3E">
        <w:rPr>
          <w:lang w:val="es-ES"/>
        </w:rPr>
        <w:t xml:space="preserve">“Estamos muy satisfechos con la transformación que está llevando a cabo la compañía y </w:t>
      </w:r>
      <w:r>
        <w:rPr>
          <w:lang w:val="es-ES"/>
        </w:rPr>
        <w:t>estamos</w:t>
      </w:r>
      <w:r w:rsidRPr="000B5C3E">
        <w:rPr>
          <w:lang w:val="es-ES"/>
        </w:rPr>
        <w:t xml:space="preserve"> bien posicionados para continuar con esta senda de crecimiento rentable.</w:t>
      </w:r>
      <w:r>
        <w:rPr>
          <w:lang w:val="es-ES"/>
        </w:rPr>
        <w:t xml:space="preserve"> En 2022 Telefónica ha vuelto a demostrar su solidez, el compromiso con sus objetivos y su capacidad para sortear los entornos más complejos. En 2023 s</w:t>
      </w:r>
      <w:r w:rsidRPr="000B5C3E">
        <w:rPr>
          <w:lang w:val="es-ES"/>
        </w:rPr>
        <w:t xml:space="preserve">eguiremos </w:t>
      </w:r>
      <w:r>
        <w:rPr>
          <w:lang w:val="es-ES"/>
        </w:rPr>
        <w:t>manteniendo la disciplina financiera actual y continuaremos priorizando las inversiones en proyectos de conectividad. Para Telefónica, dar respuesta a las nuevas demandas de la era digital no es una opción; es la opción</w:t>
      </w:r>
      <w:r w:rsidR="0073566B" w:rsidRPr="0073566B">
        <w:rPr>
          <w:lang w:val="es-ES"/>
        </w:rPr>
        <w:t>”, destaca José María Álvarez-Pallete, presidente de Telefónica</w:t>
      </w:r>
      <w:r w:rsidR="008A6525">
        <w:rPr>
          <w:lang w:val="es-ES"/>
        </w:rPr>
        <w:t>.</w:t>
      </w:r>
    </w:p>
    <w:p w14:paraId="63D4C9F6" w14:textId="7554BF0D" w:rsidR="0042592E" w:rsidRDefault="0042592E" w:rsidP="007D7467">
      <w:pPr>
        <w:pStyle w:val="PrrafoTelefnica"/>
        <w:rPr>
          <w:lang w:val="es-ES"/>
        </w:rPr>
      </w:pPr>
    </w:p>
    <w:p w14:paraId="6CE13857" w14:textId="3179CDBC" w:rsidR="0042592E" w:rsidRDefault="0029188A" w:rsidP="0042592E">
      <w:pPr>
        <w:pStyle w:val="SubtituloTelefnica"/>
        <w:rPr>
          <w:lang w:val="es-ES"/>
        </w:rPr>
      </w:pPr>
      <w:r>
        <w:rPr>
          <w:lang w:val="es-ES"/>
        </w:rPr>
        <w:t xml:space="preserve">Objetivos de </w:t>
      </w:r>
      <w:r w:rsidR="000E5FB5">
        <w:rPr>
          <w:lang w:val="es-ES"/>
        </w:rPr>
        <w:t>2023 y dividendo de 0,30 euros</w:t>
      </w:r>
      <w:r>
        <w:rPr>
          <w:lang w:val="es-ES"/>
        </w:rPr>
        <w:t xml:space="preserve"> totalmente en efectivo</w:t>
      </w:r>
    </w:p>
    <w:p w14:paraId="173B40FE" w14:textId="03D73C6D" w:rsidR="0042592E" w:rsidRDefault="0042592E" w:rsidP="0042592E">
      <w:pPr>
        <w:pStyle w:val="SubtituloTelefnica"/>
        <w:rPr>
          <w:lang w:val="es-ES"/>
        </w:rPr>
      </w:pPr>
    </w:p>
    <w:p w14:paraId="7513765D" w14:textId="7336F971" w:rsidR="0029188A" w:rsidRDefault="0029188A" w:rsidP="0029188A">
      <w:pPr>
        <w:pStyle w:val="PrrafoTelefnica"/>
        <w:rPr>
          <w:lang w:val="es-ES"/>
        </w:rPr>
      </w:pPr>
      <w:r>
        <w:rPr>
          <w:lang w:val="es-ES"/>
        </w:rPr>
        <w:t xml:space="preserve">Tras el buen desempeño de 2022, Telefónica encara 2023 con unos nuevos objetivos que siguen la senda del crecimiento logrado durante el pasado año. En concreto, la compañía </w:t>
      </w:r>
      <w:r w:rsidRPr="00323CFA">
        <w:rPr>
          <w:lang w:val="es-ES"/>
        </w:rPr>
        <w:t>establece l</w:t>
      </w:r>
      <w:r>
        <w:rPr>
          <w:lang w:val="es-ES"/>
        </w:rPr>
        <w:t>os</w:t>
      </w:r>
      <w:r w:rsidRPr="00323CFA">
        <w:rPr>
          <w:lang w:val="es-ES"/>
        </w:rPr>
        <w:t xml:space="preserve"> objetivo</w:t>
      </w:r>
      <w:r>
        <w:rPr>
          <w:lang w:val="es-ES"/>
        </w:rPr>
        <w:t>s</w:t>
      </w:r>
      <w:r w:rsidRPr="00323CFA">
        <w:rPr>
          <w:lang w:val="es-ES"/>
        </w:rPr>
        <w:t xml:space="preserve"> de lograr </w:t>
      </w:r>
      <w:r>
        <w:rPr>
          <w:lang w:val="es-ES"/>
        </w:rPr>
        <w:t xml:space="preserve">un </w:t>
      </w:r>
      <w:r w:rsidRPr="00323CFA">
        <w:rPr>
          <w:lang w:val="es-ES"/>
        </w:rPr>
        <w:t>crecimiento orgánico de</w:t>
      </w:r>
      <w:r>
        <w:rPr>
          <w:lang w:val="es-ES"/>
        </w:rPr>
        <w:t xml:space="preserve"> un dígito bajo tanto en</w:t>
      </w:r>
      <w:r w:rsidRPr="00323CFA">
        <w:rPr>
          <w:lang w:val="es-ES"/>
        </w:rPr>
        <w:t xml:space="preserve"> ventas </w:t>
      </w:r>
      <w:r>
        <w:rPr>
          <w:lang w:val="es-ES"/>
        </w:rPr>
        <w:t xml:space="preserve">como en </w:t>
      </w:r>
      <w:r w:rsidRPr="00323CFA">
        <w:rPr>
          <w:lang w:val="es-ES"/>
        </w:rPr>
        <w:t xml:space="preserve">OIBDA, </w:t>
      </w:r>
      <w:r w:rsidRPr="00076A61">
        <w:rPr>
          <w:lang w:val="es-ES"/>
        </w:rPr>
        <w:t xml:space="preserve">así como una ratio de inversión sobre ventas </w:t>
      </w:r>
      <w:r w:rsidR="004E65B4">
        <w:rPr>
          <w:lang w:val="es-ES"/>
        </w:rPr>
        <w:t>en el entorno del</w:t>
      </w:r>
      <w:r w:rsidRPr="00076A61">
        <w:rPr>
          <w:lang w:val="es-ES"/>
        </w:rPr>
        <w:t xml:space="preserve"> 1</w:t>
      </w:r>
      <w:r>
        <w:rPr>
          <w:lang w:val="es-ES"/>
        </w:rPr>
        <w:t>4</w:t>
      </w:r>
      <w:r w:rsidRPr="00076A61">
        <w:rPr>
          <w:lang w:val="es-ES"/>
        </w:rPr>
        <w:t>%.</w:t>
      </w:r>
    </w:p>
    <w:p w14:paraId="7335E15C" w14:textId="77777777" w:rsidR="0029188A" w:rsidRDefault="0029188A" w:rsidP="0042592E">
      <w:pPr>
        <w:pStyle w:val="SubtituloTelefnica"/>
        <w:rPr>
          <w:lang w:val="es-ES"/>
        </w:rPr>
      </w:pPr>
    </w:p>
    <w:p w14:paraId="6C61B158" w14:textId="3A0951B0" w:rsidR="000E5FB5" w:rsidRPr="00D8054E" w:rsidRDefault="000E5FB5" w:rsidP="0042592E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Telefónica también </w:t>
      </w:r>
      <w:r w:rsidR="006E474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anuncia </w:t>
      </w: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un dividendo </w:t>
      </w:r>
      <w:r w:rsidR="006E474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para</w:t>
      </w: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2023 de 0,30 euros totalmente en efectivo. Se abonará en dos pagos de 0,15 euros cada uno, el primero de los cuales tendrá lugar en diciembre de este año y el segundo, en junio de 2024</w:t>
      </w:r>
      <w:r w:rsidR="006E474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.</w:t>
      </w:r>
      <w:r w:rsidR="008A652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Además,</w:t>
      </w:r>
      <w:r w:rsidR="008A6525" w:rsidRPr="008A652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propondrá a los accionistas la amortización del 0,4% del capital social</w:t>
      </w:r>
      <w:r w:rsidR="00405218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existente en autocartera a 30 de junio de 2022</w:t>
      </w:r>
      <w:r w:rsidR="008A6525" w:rsidRPr="008A652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.</w:t>
      </w:r>
    </w:p>
    <w:p w14:paraId="035F20DD" w14:textId="737C80E5" w:rsidR="0042592E" w:rsidRDefault="0042592E" w:rsidP="007D7467">
      <w:pPr>
        <w:pStyle w:val="PrrafoTelefnica"/>
        <w:rPr>
          <w:lang w:val="es-ES"/>
        </w:rPr>
      </w:pPr>
    </w:p>
    <w:p w14:paraId="177C9470" w14:textId="44D1238A" w:rsidR="0042592E" w:rsidRDefault="0042592E" w:rsidP="0042592E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 xml:space="preserve">Crecimiento </w:t>
      </w:r>
      <w:r w:rsidR="00DB7397">
        <w:rPr>
          <w:rFonts w:asciiTheme="majorHAnsi" w:hAnsiTheme="majorHAnsi" w:cstheme="majorHAnsi"/>
          <w:b/>
          <w:bCs/>
          <w:color w:val="0066FF"/>
          <w:lang w:val="es-ES"/>
        </w:rPr>
        <w:t>en todos los mercados y unidades</w:t>
      </w:r>
    </w:p>
    <w:p w14:paraId="215745A3" w14:textId="77777777" w:rsidR="0042592E" w:rsidRDefault="0042592E" w:rsidP="0042592E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</w:p>
    <w:p w14:paraId="677C8AA3" w14:textId="1E1B97F6" w:rsidR="00DB7397" w:rsidRDefault="0029188A" w:rsidP="001277ED">
      <w:pPr>
        <w:pStyle w:val="PrrafoTelefnica"/>
        <w:rPr>
          <w:lang w:val="es-ES"/>
        </w:rPr>
      </w:pPr>
      <w:r>
        <w:rPr>
          <w:lang w:val="es-ES"/>
        </w:rPr>
        <w:t xml:space="preserve">La positiva evolución registrada </w:t>
      </w:r>
      <w:r w:rsidR="00405218">
        <w:rPr>
          <w:lang w:val="es-ES"/>
        </w:rPr>
        <w:t>durante el pasado ejercicio</w:t>
      </w:r>
      <w:r w:rsidR="001E6DFB">
        <w:rPr>
          <w:lang w:val="es-ES"/>
        </w:rPr>
        <w:t xml:space="preserve"> se ha visto reflejada en los principales mercados de la compañía. </w:t>
      </w:r>
      <w:r w:rsidR="00405218">
        <w:rPr>
          <w:lang w:val="es-ES"/>
        </w:rPr>
        <w:t xml:space="preserve">Los ingresos de </w:t>
      </w:r>
      <w:r w:rsidR="001E6DFB" w:rsidRPr="00BF70CA">
        <w:rPr>
          <w:lang w:val="es-ES"/>
        </w:rPr>
        <w:t>Telefónica España</w:t>
      </w:r>
      <w:r w:rsidR="001E6DFB">
        <w:rPr>
          <w:lang w:val="es-ES"/>
        </w:rPr>
        <w:t xml:space="preserve"> </w:t>
      </w:r>
      <w:r w:rsidR="00CB2837">
        <w:rPr>
          <w:lang w:val="es-ES"/>
        </w:rPr>
        <w:t>ha</w:t>
      </w:r>
      <w:r w:rsidR="00405218">
        <w:rPr>
          <w:lang w:val="es-ES"/>
        </w:rPr>
        <w:t>n</w:t>
      </w:r>
      <w:r w:rsidR="00CB2837">
        <w:rPr>
          <w:lang w:val="es-ES"/>
        </w:rPr>
        <w:t xml:space="preserve"> crecido </w:t>
      </w:r>
      <w:r w:rsidR="00405218">
        <w:rPr>
          <w:lang w:val="es-ES"/>
        </w:rPr>
        <w:t xml:space="preserve">un 0,6% en 2022 y han aumentado entre octubre y diciembre </w:t>
      </w:r>
      <w:r w:rsidR="00CB2837">
        <w:rPr>
          <w:lang w:val="es-ES"/>
        </w:rPr>
        <w:t>por séptimo trimestre consecutivo</w:t>
      </w:r>
      <w:r w:rsidR="00405218">
        <w:rPr>
          <w:lang w:val="es-ES"/>
        </w:rPr>
        <w:t xml:space="preserve">. En el último parcial de 2022, los ingresos por servicio registraron un </w:t>
      </w:r>
      <w:r w:rsidR="008E71B4">
        <w:rPr>
          <w:lang w:val="es-ES"/>
        </w:rPr>
        <w:t>crecimiento interanual</w:t>
      </w:r>
      <w:r w:rsidR="00405218">
        <w:rPr>
          <w:lang w:val="es-ES"/>
        </w:rPr>
        <w:t xml:space="preserve"> </w:t>
      </w:r>
      <w:r w:rsidR="00A429B7">
        <w:rPr>
          <w:lang w:val="es-ES"/>
        </w:rPr>
        <w:t>por primera vez en tres años</w:t>
      </w:r>
      <w:r w:rsidR="008E71B4">
        <w:rPr>
          <w:lang w:val="es-ES"/>
        </w:rPr>
        <w:t xml:space="preserve">. </w:t>
      </w:r>
      <w:r w:rsidR="00DB7397">
        <w:rPr>
          <w:lang w:val="es-ES"/>
        </w:rPr>
        <w:t>En España, el ingreso medio por cliente (ARPU) permanece por encima de los 90 euros, y la tasa de abandono (</w:t>
      </w:r>
      <w:proofErr w:type="spellStart"/>
      <w:r w:rsidR="004056C6">
        <w:rPr>
          <w:lang w:val="es-ES"/>
        </w:rPr>
        <w:t>C</w:t>
      </w:r>
      <w:r w:rsidR="00DB7397">
        <w:rPr>
          <w:lang w:val="es-ES"/>
        </w:rPr>
        <w:t>hurn</w:t>
      </w:r>
      <w:proofErr w:type="spellEnd"/>
      <w:r w:rsidR="00DB7397">
        <w:rPr>
          <w:lang w:val="es-ES"/>
        </w:rPr>
        <w:t>) sigue reflejando la alta fidelidad de los clientes al descender</w:t>
      </w:r>
      <w:r w:rsidR="000E5FB5">
        <w:rPr>
          <w:lang w:val="es-ES"/>
        </w:rPr>
        <w:t xml:space="preserve"> en el cuarto trimestre</w:t>
      </w:r>
      <w:r w:rsidR="00DB7397">
        <w:rPr>
          <w:lang w:val="es-ES"/>
        </w:rPr>
        <w:t xml:space="preserve"> hasta el 1%, el nivel más bajo desde 2015. </w:t>
      </w:r>
    </w:p>
    <w:p w14:paraId="2DFB3424" w14:textId="77777777" w:rsidR="00DB7397" w:rsidRDefault="00DB7397" w:rsidP="001277ED">
      <w:pPr>
        <w:pStyle w:val="PrrafoTelefnica"/>
        <w:rPr>
          <w:lang w:val="es-ES"/>
        </w:rPr>
      </w:pPr>
    </w:p>
    <w:p w14:paraId="05BE5844" w14:textId="111DCD24" w:rsidR="001277ED" w:rsidRDefault="00F5321C" w:rsidP="00A429B7">
      <w:pPr>
        <w:pStyle w:val="PrrafoTelefnica"/>
        <w:rPr>
          <w:lang w:val="es-ES"/>
        </w:rPr>
      </w:pPr>
      <w:r w:rsidRPr="00BF70CA">
        <w:rPr>
          <w:lang w:val="es-ES"/>
        </w:rPr>
        <w:t>Telefónica Alemania</w:t>
      </w:r>
      <w:r w:rsidR="008C60CD">
        <w:rPr>
          <w:lang w:val="es-ES"/>
        </w:rPr>
        <w:t xml:space="preserve">, por su parte, ha </w:t>
      </w:r>
      <w:r w:rsidR="00B70195">
        <w:rPr>
          <w:lang w:val="es-ES"/>
        </w:rPr>
        <w:t xml:space="preserve">reportado </w:t>
      </w:r>
      <w:r w:rsidR="006F632C">
        <w:rPr>
          <w:lang w:val="es-ES"/>
        </w:rPr>
        <w:t xml:space="preserve">un sólido crecimiento de ingresos y </w:t>
      </w:r>
      <w:r w:rsidR="00BF70CA">
        <w:rPr>
          <w:lang w:val="es-ES"/>
        </w:rPr>
        <w:t xml:space="preserve">del </w:t>
      </w:r>
      <w:r w:rsidR="006F632C">
        <w:rPr>
          <w:lang w:val="es-ES"/>
        </w:rPr>
        <w:t>OIBDA</w:t>
      </w:r>
      <w:r w:rsidR="00B70195">
        <w:rPr>
          <w:lang w:val="es-ES"/>
        </w:rPr>
        <w:t xml:space="preserve"> en todos los trimestres del año y ha completado con éxito su </w:t>
      </w:r>
      <w:r w:rsidR="00853B51">
        <w:rPr>
          <w:lang w:val="es-ES"/>
        </w:rPr>
        <w:t xml:space="preserve">programa trienal </w:t>
      </w:r>
      <w:r w:rsidR="00BF70CA">
        <w:rPr>
          <w:lang w:val="es-ES"/>
        </w:rPr>
        <w:t>‘</w:t>
      </w:r>
      <w:r w:rsidR="00853B51">
        <w:rPr>
          <w:lang w:val="es-ES"/>
        </w:rPr>
        <w:t>Investment for Growth</w:t>
      </w:r>
      <w:r w:rsidR="00BF70CA">
        <w:rPr>
          <w:lang w:val="es-ES"/>
        </w:rPr>
        <w:t>’</w:t>
      </w:r>
      <w:r w:rsidR="00853B51">
        <w:rPr>
          <w:lang w:val="es-ES"/>
        </w:rPr>
        <w:t xml:space="preserve">, </w:t>
      </w:r>
      <w:r w:rsidR="00044966">
        <w:rPr>
          <w:lang w:val="es-ES"/>
        </w:rPr>
        <w:t xml:space="preserve">cerrando el ejercicio con una cobertura 5G superior al 80% </w:t>
      </w:r>
      <w:r w:rsidR="008245BC">
        <w:rPr>
          <w:lang w:val="es-ES"/>
        </w:rPr>
        <w:t xml:space="preserve">de la población. </w:t>
      </w:r>
      <w:r w:rsidR="008245BC" w:rsidRPr="00BF70CA">
        <w:rPr>
          <w:lang w:val="es-ES"/>
        </w:rPr>
        <w:t>Virgin Media O2</w:t>
      </w:r>
      <w:r w:rsidR="00B126AD">
        <w:rPr>
          <w:lang w:val="es-ES"/>
        </w:rPr>
        <w:t xml:space="preserve"> </w:t>
      </w:r>
      <w:r w:rsidR="00B367B2">
        <w:rPr>
          <w:lang w:val="es-ES"/>
        </w:rPr>
        <w:t>ha registrado</w:t>
      </w:r>
      <w:r w:rsidR="009C75C7">
        <w:rPr>
          <w:lang w:val="es-ES"/>
        </w:rPr>
        <w:t xml:space="preserve"> </w:t>
      </w:r>
      <w:r w:rsidR="007355DC">
        <w:rPr>
          <w:lang w:val="es-ES"/>
        </w:rPr>
        <w:t>una mejora</w:t>
      </w:r>
      <w:r w:rsidR="009C75C7">
        <w:rPr>
          <w:lang w:val="es-ES"/>
        </w:rPr>
        <w:t xml:space="preserve"> interanual del OIBDA del 9,9%</w:t>
      </w:r>
      <w:r w:rsidR="00EC43FE">
        <w:rPr>
          <w:lang w:val="es-ES"/>
        </w:rPr>
        <w:t xml:space="preserve"> y ha alcanzado las sinergias </w:t>
      </w:r>
      <w:r w:rsidR="00553B89">
        <w:rPr>
          <w:lang w:val="es-ES"/>
        </w:rPr>
        <w:t xml:space="preserve">previstas. </w:t>
      </w:r>
      <w:r w:rsidR="0080436D" w:rsidRPr="00BF70CA">
        <w:rPr>
          <w:lang w:val="es-ES"/>
        </w:rPr>
        <w:t>Telefónica Brasil</w:t>
      </w:r>
      <w:r w:rsidR="0080436D">
        <w:rPr>
          <w:lang w:val="es-ES"/>
        </w:rPr>
        <w:t xml:space="preserve"> ha </w:t>
      </w:r>
      <w:r w:rsidR="00795115">
        <w:rPr>
          <w:lang w:val="es-ES"/>
        </w:rPr>
        <w:t xml:space="preserve">aumentado </w:t>
      </w:r>
      <w:r w:rsidR="007355DC">
        <w:rPr>
          <w:lang w:val="es-ES"/>
        </w:rPr>
        <w:t xml:space="preserve">sus ingresos </w:t>
      </w:r>
      <w:r w:rsidR="00795115">
        <w:rPr>
          <w:lang w:val="es-ES"/>
        </w:rPr>
        <w:t>a doble dígito por tercer trimestre consecutivo</w:t>
      </w:r>
      <w:r w:rsidR="002C6862">
        <w:rPr>
          <w:lang w:val="es-ES"/>
        </w:rPr>
        <w:t xml:space="preserve"> y ha reforzado su liderazgo en </w:t>
      </w:r>
      <w:r w:rsidR="00131395">
        <w:rPr>
          <w:lang w:val="es-ES"/>
        </w:rPr>
        <w:t>clientes de contrato y</w:t>
      </w:r>
      <w:r w:rsidR="00BF70CA">
        <w:rPr>
          <w:lang w:val="es-ES"/>
        </w:rPr>
        <w:t xml:space="preserve"> fibra hasta el hogar</w:t>
      </w:r>
      <w:r w:rsidR="00131395">
        <w:rPr>
          <w:lang w:val="es-ES"/>
        </w:rPr>
        <w:t xml:space="preserve"> </w:t>
      </w:r>
      <w:r w:rsidR="00BF70CA">
        <w:rPr>
          <w:lang w:val="es-ES"/>
        </w:rPr>
        <w:t>(</w:t>
      </w:r>
      <w:r w:rsidR="00131395">
        <w:rPr>
          <w:lang w:val="es-ES"/>
        </w:rPr>
        <w:t>FTTH</w:t>
      </w:r>
      <w:r w:rsidR="00BF70CA">
        <w:rPr>
          <w:lang w:val="es-ES"/>
        </w:rPr>
        <w:t>)</w:t>
      </w:r>
      <w:r w:rsidR="00131395">
        <w:rPr>
          <w:lang w:val="es-ES"/>
        </w:rPr>
        <w:t xml:space="preserve">. </w:t>
      </w:r>
      <w:r w:rsidR="0006495B">
        <w:rPr>
          <w:lang w:val="es-ES"/>
        </w:rPr>
        <w:t xml:space="preserve">Por último, Telefónica Hispam </w:t>
      </w:r>
      <w:r w:rsidR="00304CF7">
        <w:rPr>
          <w:lang w:val="es-ES"/>
        </w:rPr>
        <w:t>sigue evolucionando de manera positiva gracias a</w:t>
      </w:r>
      <w:r w:rsidR="00B367B2">
        <w:rPr>
          <w:lang w:val="es-ES"/>
        </w:rPr>
        <w:t>l nuevo modelo operativo</w:t>
      </w:r>
      <w:r w:rsidR="00304CF7">
        <w:rPr>
          <w:lang w:val="es-ES"/>
        </w:rPr>
        <w:t xml:space="preserve"> y </w:t>
      </w:r>
      <w:r w:rsidR="0006495B">
        <w:rPr>
          <w:lang w:val="es-ES"/>
        </w:rPr>
        <w:t>ha creci</w:t>
      </w:r>
      <w:r w:rsidR="00FB21C3">
        <w:rPr>
          <w:lang w:val="es-ES"/>
        </w:rPr>
        <w:t>d</w:t>
      </w:r>
      <w:r w:rsidR="0006495B">
        <w:rPr>
          <w:lang w:val="es-ES"/>
        </w:rPr>
        <w:t xml:space="preserve">o en accesos de alto valor, lo que </w:t>
      </w:r>
      <w:r w:rsidR="00A440E9">
        <w:rPr>
          <w:lang w:val="es-ES"/>
        </w:rPr>
        <w:t xml:space="preserve">ha supuesto una mejora del ARPU móvil del 1% y del ARPU de </w:t>
      </w:r>
      <w:r w:rsidR="00524315">
        <w:rPr>
          <w:lang w:val="es-ES"/>
        </w:rPr>
        <w:t xml:space="preserve">banda ancha fija del 1,1%. </w:t>
      </w:r>
    </w:p>
    <w:p w14:paraId="3F53A243" w14:textId="77777777" w:rsidR="008D3972" w:rsidRDefault="008D3972" w:rsidP="00A429B7">
      <w:pPr>
        <w:pStyle w:val="PrrafoTelefnica"/>
        <w:rPr>
          <w:lang w:val="es-ES"/>
        </w:rPr>
      </w:pPr>
    </w:p>
    <w:p w14:paraId="7C341D53" w14:textId="0288F494" w:rsidR="008D3972" w:rsidRDefault="008D3972" w:rsidP="008D3972">
      <w:pPr>
        <w:pStyle w:val="PrrafoTelefnica"/>
        <w:jc w:val="center"/>
        <w:rPr>
          <w:lang w:val="es-ES"/>
        </w:rPr>
      </w:pPr>
      <w:r>
        <w:rPr>
          <w:noProof/>
        </w:rPr>
        <w:drawing>
          <wp:inline distT="0" distB="0" distL="0" distR="0" wp14:anchorId="58179649" wp14:editId="3471E9A9">
            <wp:extent cx="3743960" cy="2495973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045" cy="249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3295" w14:textId="759358CA" w:rsidR="00131395" w:rsidRDefault="00131395" w:rsidP="00131395">
      <w:pPr>
        <w:pStyle w:val="PrrafoTelefnica"/>
        <w:rPr>
          <w:lang w:val="es-ES"/>
        </w:rPr>
      </w:pPr>
    </w:p>
    <w:p w14:paraId="31F7FCCC" w14:textId="5E813714" w:rsidR="009A3F49" w:rsidRPr="00BF70CA" w:rsidRDefault="00E91629" w:rsidP="009A3F49">
      <w:pPr>
        <w:pStyle w:val="PrrafoTelefnica"/>
        <w:rPr>
          <w:lang w:val="es-ES"/>
        </w:rPr>
      </w:pPr>
      <w:r w:rsidRPr="00BF70CA">
        <w:rPr>
          <w:lang w:val="es-ES"/>
        </w:rPr>
        <w:t>La</w:t>
      </w:r>
      <w:r w:rsidR="00173138" w:rsidRPr="00BF70CA">
        <w:rPr>
          <w:lang w:val="es-ES"/>
        </w:rPr>
        <w:t>s</w:t>
      </w:r>
      <w:r w:rsidRPr="00BF70CA">
        <w:rPr>
          <w:lang w:val="es-ES"/>
        </w:rPr>
        <w:t xml:space="preserve"> unidades globales </w:t>
      </w:r>
      <w:r w:rsidR="008A6687" w:rsidRPr="00BF70CA">
        <w:rPr>
          <w:lang w:val="es-ES"/>
        </w:rPr>
        <w:t xml:space="preserve">de Telefónica </w:t>
      </w:r>
      <w:r w:rsidR="00982F81" w:rsidRPr="00BF70CA">
        <w:rPr>
          <w:lang w:val="es-ES"/>
        </w:rPr>
        <w:t xml:space="preserve">han </w:t>
      </w:r>
      <w:r w:rsidR="00BE1A46">
        <w:rPr>
          <w:lang w:val="es-ES"/>
        </w:rPr>
        <w:t>mostrado</w:t>
      </w:r>
      <w:r w:rsidR="008A6687" w:rsidRPr="00BF70CA">
        <w:rPr>
          <w:lang w:val="es-ES"/>
        </w:rPr>
        <w:t xml:space="preserve"> </w:t>
      </w:r>
      <w:r w:rsidR="00A429B7">
        <w:rPr>
          <w:lang w:val="es-ES"/>
        </w:rPr>
        <w:t>también un comportamiento positivo</w:t>
      </w:r>
      <w:r w:rsidR="00B367B2">
        <w:rPr>
          <w:lang w:val="es-ES"/>
        </w:rPr>
        <w:t xml:space="preserve"> en 2022</w:t>
      </w:r>
      <w:r w:rsidR="00982F81" w:rsidRPr="00BF70CA">
        <w:rPr>
          <w:lang w:val="es-ES"/>
        </w:rPr>
        <w:t xml:space="preserve">. Telefónica Tech </w:t>
      </w:r>
      <w:r w:rsidR="00173138" w:rsidRPr="00BF70CA">
        <w:rPr>
          <w:lang w:val="es-ES"/>
        </w:rPr>
        <w:t xml:space="preserve">ha consolidado su posición como líder de soluciones </w:t>
      </w:r>
      <w:r w:rsidR="00344384" w:rsidRPr="00BF70CA">
        <w:rPr>
          <w:lang w:val="es-ES"/>
        </w:rPr>
        <w:t xml:space="preserve">digitales avanzadas, y ha aumentado sus capacidades y escala gracias </w:t>
      </w:r>
      <w:r w:rsidR="00A67272" w:rsidRPr="00BF70CA">
        <w:rPr>
          <w:lang w:val="es-ES"/>
        </w:rPr>
        <w:t xml:space="preserve">a las adquisiciones </w:t>
      </w:r>
      <w:r w:rsidR="00A67272" w:rsidRPr="00BF70CA">
        <w:rPr>
          <w:lang w:val="es-ES"/>
        </w:rPr>
        <w:lastRenderedPageBreak/>
        <w:t xml:space="preserve">estratégicas </w:t>
      </w:r>
      <w:r w:rsidR="007F2359" w:rsidRPr="00BF70CA">
        <w:rPr>
          <w:lang w:val="es-ES"/>
        </w:rPr>
        <w:t xml:space="preserve">y </w:t>
      </w:r>
      <w:r w:rsidR="00A67272" w:rsidRPr="00BF70CA">
        <w:rPr>
          <w:lang w:val="es-ES"/>
        </w:rPr>
        <w:t>de valor añadido</w:t>
      </w:r>
      <w:r w:rsidR="007F2359" w:rsidRPr="00BF70CA">
        <w:rPr>
          <w:lang w:val="es-ES"/>
        </w:rPr>
        <w:t xml:space="preserve"> ejecutadas durante el ejercicio. </w:t>
      </w:r>
      <w:r w:rsidR="00BF70CA">
        <w:rPr>
          <w:lang w:val="es-ES"/>
        </w:rPr>
        <w:t xml:space="preserve">Los ingresos de Telefónica Tech han crecido un </w:t>
      </w:r>
      <w:r w:rsidR="00B8324E" w:rsidRPr="00BF70CA">
        <w:rPr>
          <w:lang w:val="es-ES"/>
        </w:rPr>
        <w:t>57,1% respecto a 2021</w:t>
      </w:r>
      <w:r w:rsidR="008414B8" w:rsidRPr="00BF70CA">
        <w:rPr>
          <w:lang w:val="es-ES"/>
        </w:rPr>
        <w:t>,</w:t>
      </w:r>
      <w:r w:rsidR="006A6070" w:rsidRPr="00BF70CA">
        <w:rPr>
          <w:lang w:val="es-ES"/>
        </w:rPr>
        <w:t xml:space="preserve"> hasta </w:t>
      </w:r>
      <w:r w:rsidR="00BF70CA">
        <w:rPr>
          <w:lang w:val="es-ES"/>
        </w:rPr>
        <w:t xml:space="preserve">los </w:t>
      </w:r>
      <w:r w:rsidR="006A6070" w:rsidRPr="00BF70CA">
        <w:rPr>
          <w:lang w:val="es-ES"/>
        </w:rPr>
        <w:t xml:space="preserve">1.482 millones de euros. </w:t>
      </w:r>
    </w:p>
    <w:p w14:paraId="3124C023" w14:textId="28048516" w:rsidR="009A3F49" w:rsidRDefault="009A3F49" w:rsidP="009A3F49">
      <w:pPr>
        <w:pStyle w:val="PrrafoTelefnica"/>
        <w:rPr>
          <w:lang w:val="es-ES"/>
        </w:rPr>
      </w:pPr>
    </w:p>
    <w:p w14:paraId="507257CF" w14:textId="079AF3C5" w:rsidR="009A3F49" w:rsidRPr="00BF70CA" w:rsidRDefault="009A3F49" w:rsidP="0042592E">
      <w:pPr>
        <w:pStyle w:val="PrrafoTelefnica"/>
        <w:rPr>
          <w:lang w:val="es-ES"/>
        </w:rPr>
      </w:pPr>
      <w:r w:rsidRPr="00BF70CA">
        <w:rPr>
          <w:lang w:val="es-ES"/>
        </w:rPr>
        <w:t>Telefónica Infra</w:t>
      </w:r>
      <w:r w:rsidR="00FF78EF" w:rsidRPr="00BF70CA">
        <w:rPr>
          <w:lang w:val="es-ES"/>
        </w:rPr>
        <w:t xml:space="preserve"> </w:t>
      </w:r>
      <w:r w:rsidR="00EB5AE4" w:rsidRPr="00BF70CA">
        <w:rPr>
          <w:lang w:val="es-ES"/>
        </w:rPr>
        <w:t>ha continuado</w:t>
      </w:r>
      <w:r w:rsidR="00FF78EF" w:rsidRPr="00BF70CA">
        <w:rPr>
          <w:lang w:val="es-ES"/>
        </w:rPr>
        <w:t xml:space="preserve"> </w:t>
      </w:r>
      <w:r w:rsidR="002A717C" w:rsidRPr="00BF70CA">
        <w:rPr>
          <w:lang w:val="es-ES"/>
        </w:rPr>
        <w:t xml:space="preserve">liderando el sector </w:t>
      </w:r>
      <w:r w:rsidR="00E57820" w:rsidRPr="00BF70CA">
        <w:rPr>
          <w:lang w:val="es-ES"/>
        </w:rPr>
        <w:t xml:space="preserve">llevando </w:t>
      </w:r>
      <w:r w:rsidR="002A7060" w:rsidRPr="00BF70CA">
        <w:rPr>
          <w:lang w:val="es-ES"/>
        </w:rPr>
        <w:t>conectividad verde a zonas rurale</w:t>
      </w:r>
      <w:r w:rsidR="00EB5AE4" w:rsidRPr="00BF70CA">
        <w:rPr>
          <w:lang w:val="es-ES"/>
        </w:rPr>
        <w:t>s y ha cerrado 2022 con u</w:t>
      </w:r>
      <w:r w:rsidR="004E6F55" w:rsidRPr="00BF70CA">
        <w:rPr>
          <w:lang w:val="es-ES"/>
        </w:rPr>
        <w:t>na cobertura de más de 13 millones d</w:t>
      </w:r>
      <w:r w:rsidR="00E57820" w:rsidRPr="00BF70CA">
        <w:rPr>
          <w:lang w:val="es-ES"/>
        </w:rPr>
        <w:t>e</w:t>
      </w:r>
      <w:r w:rsidR="007D7467">
        <w:rPr>
          <w:lang w:val="es-ES"/>
        </w:rPr>
        <w:t xml:space="preserve"> unidades inmobiliarias </w:t>
      </w:r>
      <w:r w:rsidR="00312A73">
        <w:rPr>
          <w:lang w:val="es-ES"/>
        </w:rPr>
        <w:t xml:space="preserve">(UUII) </w:t>
      </w:r>
      <w:r w:rsidR="007D7467">
        <w:rPr>
          <w:lang w:val="es-ES"/>
        </w:rPr>
        <w:t>pasadas por fibra</w:t>
      </w:r>
      <w:r w:rsidR="002A7060" w:rsidRPr="00BF70CA">
        <w:rPr>
          <w:lang w:val="es-ES"/>
        </w:rPr>
        <w:t xml:space="preserve">. </w:t>
      </w:r>
      <w:r w:rsidR="007B3AD8" w:rsidRPr="00BF70CA">
        <w:rPr>
          <w:lang w:val="es-ES"/>
        </w:rPr>
        <w:t xml:space="preserve">Por su parte, </w:t>
      </w:r>
      <w:r w:rsidR="002A7060" w:rsidRPr="00BF70CA">
        <w:rPr>
          <w:lang w:val="es-ES"/>
        </w:rPr>
        <w:t>Telxius</w:t>
      </w:r>
      <w:r w:rsidR="007D7467">
        <w:rPr>
          <w:lang w:val="es-ES"/>
        </w:rPr>
        <w:t xml:space="preserve">, </w:t>
      </w:r>
      <w:r w:rsidR="002A7060" w:rsidRPr="00BF70CA">
        <w:rPr>
          <w:lang w:val="es-ES"/>
        </w:rPr>
        <w:t xml:space="preserve">el </w:t>
      </w:r>
      <w:r w:rsidR="007B3AD8" w:rsidRPr="00BF70CA">
        <w:rPr>
          <w:lang w:val="es-ES"/>
        </w:rPr>
        <w:t xml:space="preserve">negocio de cable submarino de la </w:t>
      </w:r>
      <w:proofErr w:type="gramStart"/>
      <w:r w:rsidR="007B3AD8" w:rsidRPr="00BF70CA">
        <w:rPr>
          <w:lang w:val="es-ES"/>
        </w:rPr>
        <w:t>compañía</w:t>
      </w:r>
      <w:r w:rsidR="007D7467">
        <w:rPr>
          <w:lang w:val="es-ES"/>
        </w:rPr>
        <w:t>,</w:t>
      </w:r>
      <w:proofErr w:type="gramEnd"/>
      <w:r w:rsidR="007D7467">
        <w:rPr>
          <w:lang w:val="es-ES"/>
        </w:rPr>
        <w:t xml:space="preserve"> </w:t>
      </w:r>
      <w:r w:rsidR="007B3AD8" w:rsidRPr="00BF70CA">
        <w:rPr>
          <w:lang w:val="es-ES"/>
        </w:rPr>
        <w:t xml:space="preserve">ha </w:t>
      </w:r>
      <w:r w:rsidR="00EB5AE4" w:rsidRPr="00BF70CA">
        <w:rPr>
          <w:lang w:val="es-ES"/>
        </w:rPr>
        <w:t xml:space="preserve">finalizado el </w:t>
      </w:r>
      <w:r w:rsidR="007D7467">
        <w:rPr>
          <w:lang w:val="es-ES"/>
        </w:rPr>
        <w:t>año</w:t>
      </w:r>
      <w:r w:rsidR="007B3AD8" w:rsidRPr="00BF70CA">
        <w:rPr>
          <w:lang w:val="es-ES"/>
        </w:rPr>
        <w:t xml:space="preserve"> </w:t>
      </w:r>
      <w:r w:rsidR="006D62C5" w:rsidRPr="00BF70CA">
        <w:rPr>
          <w:lang w:val="es-ES"/>
        </w:rPr>
        <w:t xml:space="preserve">gestionando </w:t>
      </w:r>
      <w:r w:rsidR="00494896" w:rsidRPr="00BF70CA">
        <w:rPr>
          <w:lang w:val="es-ES"/>
        </w:rPr>
        <w:t xml:space="preserve">mayores niveles de tráfico con </w:t>
      </w:r>
      <w:r w:rsidR="00D174DE" w:rsidRPr="00BF70CA">
        <w:rPr>
          <w:lang w:val="es-ES"/>
        </w:rPr>
        <w:t>fuertes ratios de rentabilidad y crecimiento, impulsado</w:t>
      </w:r>
      <w:r w:rsidR="00C966D1" w:rsidRPr="00BF70CA">
        <w:rPr>
          <w:lang w:val="es-ES"/>
        </w:rPr>
        <w:t>s</w:t>
      </w:r>
      <w:r w:rsidR="00D174DE" w:rsidRPr="00BF70CA">
        <w:rPr>
          <w:lang w:val="es-ES"/>
        </w:rPr>
        <w:t xml:space="preserve"> por </w:t>
      </w:r>
      <w:r w:rsidR="00C37F7A" w:rsidRPr="00BF70CA">
        <w:rPr>
          <w:lang w:val="es-ES"/>
        </w:rPr>
        <w:t xml:space="preserve">un </w:t>
      </w:r>
      <w:r w:rsidR="00A2774B" w:rsidRPr="00BF70CA">
        <w:rPr>
          <w:lang w:val="es-ES"/>
        </w:rPr>
        <w:t>incremento orgánico del OIBDA del 17,2%</w:t>
      </w:r>
      <w:r w:rsidR="00B367B2">
        <w:rPr>
          <w:lang w:val="es-ES"/>
        </w:rPr>
        <w:t>, hasta los 218 millones de euros, con un margen del 51,8%</w:t>
      </w:r>
      <w:r w:rsidR="00A2774B" w:rsidRPr="00BF70CA">
        <w:rPr>
          <w:lang w:val="es-ES"/>
        </w:rPr>
        <w:t>.</w:t>
      </w:r>
      <w:r w:rsidR="00A429B7">
        <w:rPr>
          <w:lang w:val="es-ES"/>
        </w:rPr>
        <w:t xml:space="preserve"> </w:t>
      </w:r>
    </w:p>
    <w:p w14:paraId="42DBCAA3" w14:textId="3962DDCD" w:rsidR="007D7D55" w:rsidRPr="006607C2" w:rsidRDefault="007D7D55" w:rsidP="00A66BFA">
      <w:pPr>
        <w:pStyle w:val="PrrafoTelefnica"/>
        <w:ind w:left="0"/>
        <w:rPr>
          <w:lang w:val="es-ES"/>
        </w:rPr>
      </w:pPr>
    </w:p>
    <w:p w14:paraId="482BADBA" w14:textId="1AC0E610" w:rsidR="00487635" w:rsidRDefault="0042592E" w:rsidP="009666E0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  <w:r>
        <w:rPr>
          <w:rFonts w:asciiTheme="majorHAnsi" w:hAnsiTheme="majorHAnsi" w:cstheme="majorHAnsi"/>
          <w:b/>
          <w:bCs/>
          <w:color w:val="0066FF"/>
          <w:lang w:val="es-ES"/>
        </w:rPr>
        <w:t>Mayores ingresos</w:t>
      </w:r>
    </w:p>
    <w:p w14:paraId="42873A70" w14:textId="58D9AF48" w:rsidR="00487635" w:rsidRDefault="00487635" w:rsidP="009666E0">
      <w:pPr>
        <w:pStyle w:val="PrrafoTelefnica"/>
        <w:rPr>
          <w:rFonts w:asciiTheme="majorHAnsi" w:hAnsiTheme="majorHAnsi" w:cstheme="majorHAnsi"/>
          <w:b/>
          <w:bCs/>
          <w:color w:val="0066FF"/>
          <w:lang w:val="es-ES"/>
        </w:rPr>
      </w:pPr>
    </w:p>
    <w:p w14:paraId="4453DAEA" w14:textId="196646A0" w:rsidR="00A27ECB" w:rsidRDefault="00133F1D" w:rsidP="00133F1D">
      <w:pPr>
        <w:pStyle w:val="PrrafoTelefnica"/>
        <w:rPr>
          <w:lang w:val="es-ES"/>
        </w:rPr>
      </w:pPr>
      <w:r w:rsidRPr="00133F1D">
        <w:rPr>
          <w:lang w:val="es-ES"/>
        </w:rPr>
        <w:t xml:space="preserve">Los ingresos </w:t>
      </w:r>
      <w:r w:rsidR="00D031AA">
        <w:rPr>
          <w:lang w:val="es-ES"/>
        </w:rPr>
        <w:t xml:space="preserve">reportados </w:t>
      </w:r>
      <w:r w:rsidR="00DB7397">
        <w:rPr>
          <w:lang w:val="es-ES"/>
        </w:rPr>
        <w:t xml:space="preserve">del Grupo </w:t>
      </w:r>
      <w:r w:rsidR="00D031AA">
        <w:rPr>
          <w:lang w:val="es-ES"/>
        </w:rPr>
        <w:t xml:space="preserve">crecen por primera vez desde 2015. </w:t>
      </w:r>
      <w:r w:rsidR="004362CD">
        <w:rPr>
          <w:lang w:val="es-ES"/>
        </w:rPr>
        <w:t>Así, en el</w:t>
      </w:r>
      <w:r w:rsidR="00C61C22">
        <w:rPr>
          <w:lang w:val="es-ES"/>
        </w:rPr>
        <w:t xml:space="preserve"> ejercicio 2022 </w:t>
      </w:r>
      <w:r w:rsidR="004362CD">
        <w:rPr>
          <w:lang w:val="es-ES"/>
        </w:rPr>
        <w:t xml:space="preserve">se </w:t>
      </w:r>
      <w:r w:rsidR="00C61C22">
        <w:rPr>
          <w:lang w:val="es-ES"/>
        </w:rPr>
        <w:t xml:space="preserve">han </w:t>
      </w:r>
      <w:r w:rsidR="004362CD">
        <w:rPr>
          <w:lang w:val="es-ES"/>
        </w:rPr>
        <w:t xml:space="preserve">incrementado </w:t>
      </w:r>
      <w:r w:rsidR="00DB7397">
        <w:rPr>
          <w:lang w:val="es-ES"/>
        </w:rPr>
        <w:t>un</w:t>
      </w:r>
      <w:r w:rsidR="00A27ECB">
        <w:rPr>
          <w:lang w:val="es-ES"/>
        </w:rPr>
        <w:t xml:space="preserve"> 1,8%</w:t>
      </w:r>
      <w:r w:rsidR="005764D5">
        <w:rPr>
          <w:lang w:val="es-ES"/>
        </w:rPr>
        <w:t>,</w:t>
      </w:r>
      <w:r w:rsidR="00A27ECB">
        <w:rPr>
          <w:lang w:val="es-ES"/>
        </w:rPr>
        <w:t xml:space="preserve"> hasta</w:t>
      </w:r>
      <w:r w:rsidR="005764D5">
        <w:rPr>
          <w:lang w:val="es-ES"/>
        </w:rPr>
        <w:t xml:space="preserve"> </w:t>
      </w:r>
      <w:r w:rsidR="007D7467">
        <w:rPr>
          <w:lang w:val="es-ES"/>
        </w:rPr>
        <w:t xml:space="preserve">los </w:t>
      </w:r>
      <w:r w:rsidR="005764D5">
        <w:rPr>
          <w:lang w:val="es-ES"/>
        </w:rPr>
        <w:t>39.99</w:t>
      </w:r>
      <w:r w:rsidR="000E5FB5">
        <w:rPr>
          <w:lang w:val="es-ES"/>
        </w:rPr>
        <w:t>3</w:t>
      </w:r>
      <w:r w:rsidR="005764D5">
        <w:rPr>
          <w:lang w:val="es-ES"/>
        </w:rPr>
        <w:t xml:space="preserve"> millones de euros</w:t>
      </w:r>
      <w:r w:rsidR="007D7467">
        <w:rPr>
          <w:lang w:val="es-ES"/>
        </w:rPr>
        <w:t>. En el cuarto trimestre aumentaron un 5,4%, hasta los 10.20</w:t>
      </w:r>
      <w:r w:rsidR="000E5FB5">
        <w:rPr>
          <w:lang w:val="es-ES"/>
        </w:rPr>
        <w:t>0</w:t>
      </w:r>
      <w:r w:rsidR="007D7467">
        <w:rPr>
          <w:lang w:val="es-ES"/>
        </w:rPr>
        <w:t xml:space="preserve"> millones</w:t>
      </w:r>
      <w:r w:rsidR="002B0175">
        <w:rPr>
          <w:lang w:val="es-ES"/>
        </w:rPr>
        <w:t xml:space="preserve">. </w:t>
      </w:r>
    </w:p>
    <w:p w14:paraId="4D10B762" w14:textId="2A2DA99D" w:rsidR="00A27ECB" w:rsidRDefault="00A27ECB" w:rsidP="00133F1D">
      <w:pPr>
        <w:pStyle w:val="PrrafoTelefnica"/>
        <w:rPr>
          <w:lang w:val="es-ES"/>
        </w:rPr>
      </w:pPr>
    </w:p>
    <w:p w14:paraId="114784F0" w14:textId="66011C23" w:rsidR="00DF1212" w:rsidRDefault="00CF758E" w:rsidP="00587311">
      <w:pPr>
        <w:pStyle w:val="PrrafoTelefnica"/>
        <w:rPr>
          <w:lang w:val="es-ES"/>
        </w:rPr>
      </w:pPr>
      <w:r>
        <w:rPr>
          <w:lang w:val="es-ES"/>
        </w:rPr>
        <w:t xml:space="preserve">El OIBDA se ha situado en </w:t>
      </w:r>
      <w:r w:rsidR="000D023F">
        <w:rPr>
          <w:lang w:val="es-ES"/>
        </w:rPr>
        <w:t>12.</w:t>
      </w:r>
      <w:r w:rsidR="000E5FB5">
        <w:rPr>
          <w:lang w:val="es-ES"/>
        </w:rPr>
        <w:t>852</w:t>
      </w:r>
      <w:r w:rsidR="000D023F">
        <w:rPr>
          <w:lang w:val="es-ES"/>
        </w:rPr>
        <w:t xml:space="preserve"> millones de euros a diciembre de 2022, </w:t>
      </w:r>
      <w:r w:rsidR="005735F9">
        <w:rPr>
          <w:lang w:val="es-ES"/>
        </w:rPr>
        <w:t xml:space="preserve">con variaciones </w:t>
      </w:r>
      <w:r w:rsidR="00E2663E">
        <w:rPr>
          <w:lang w:val="es-ES"/>
        </w:rPr>
        <w:t xml:space="preserve">interanuales </w:t>
      </w:r>
      <w:r w:rsidR="0042592E">
        <w:rPr>
          <w:lang w:val="es-ES"/>
        </w:rPr>
        <w:t>afectadas</w:t>
      </w:r>
      <w:r w:rsidR="00E2663E">
        <w:rPr>
          <w:lang w:val="es-ES"/>
        </w:rPr>
        <w:t xml:space="preserve"> por los costes de re</w:t>
      </w:r>
      <w:r w:rsidR="009410F4">
        <w:rPr>
          <w:lang w:val="es-ES"/>
        </w:rPr>
        <w:t>e</w:t>
      </w:r>
      <w:r w:rsidR="00E2663E">
        <w:rPr>
          <w:lang w:val="es-ES"/>
        </w:rPr>
        <w:t>structuración</w:t>
      </w:r>
      <w:r w:rsidR="009410F4">
        <w:rPr>
          <w:lang w:val="es-ES"/>
        </w:rPr>
        <w:t xml:space="preserve"> o</w:t>
      </w:r>
      <w:r w:rsidR="00E2663E">
        <w:rPr>
          <w:lang w:val="es-ES"/>
        </w:rPr>
        <w:t xml:space="preserve"> las plusvalías </w:t>
      </w:r>
      <w:r w:rsidR="009410F4">
        <w:rPr>
          <w:lang w:val="es-ES"/>
        </w:rPr>
        <w:t>registrad</w:t>
      </w:r>
      <w:r w:rsidR="0042592E">
        <w:rPr>
          <w:lang w:val="es-ES"/>
        </w:rPr>
        <w:t>a</w:t>
      </w:r>
      <w:r w:rsidR="009410F4">
        <w:rPr>
          <w:lang w:val="es-ES"/>
        </w:rPr>
        <w:t xml:space="preserve">s en el ejercicio anterior, entre otros. </w:t>
      </w:r>
      <w:r w:rsidR="0042592E">
        <w:rPr>
          <w:lang w:val="es-ES"/>
        </w:rPr>
        <w:t>En el cuarto trimestre, el OIBDA alcanzó los 3.</w:t>
      </w:r>
      <w:r w:rsidR="000E5FB5">
        <w:rPr>
          <w:lang w:val="es-ES"/>
        </w:rPr>
        <w:t>259</w:t>
      </w:r>
      <w:r w:rsidR="0042592E">
        <w:rPr>
          <w:lang w:val="es-ES"/>
        </w:rPr>
        <w:t xml:space="preserve"> millones de euros, más del doble que en el mismo parcial de 2021</w:t>
      </w:r>
      <w:r w:rsidR="00B367B2">
        <w:rPr>
          <w:lang w:val="es-ES"/>
        </w:rPr>
        <w:t>.</w:t>
      </w:r>
    </w:p>
    <w:p w14:paraId="47DB41EF" w14:textId="417D42B8" w:rsidR="00E10524" w:rsidRDefault="00E10524" w:rsidP="00587311">
      <w:pPr>
        <w:pStyle w:val="PrrafoTelefnica"/>
        <w:rPr>
          <w:lang w:val="es-ES"/>
        </w:rPr>
      </w:pPr>
    </w:p>
    <w:p w14:paraId="1CA366D6" w14:textId="4F123A5C" w:rsidR="00B367B2" w:rsidRPr="00587311" w:rsidRDefault="00B367B2" w:rsidP="00587311">
      <w:pPr>
        <w:pStyle w:val="PrrafoTelefnica"/>
        <w:rPr>
          <w:lang w:val="es-ES"/>
        </w:rPr>
      </w:pPr>
      <w:r>
        <w:rPr>
          <w:lang w:val="es-ES"/>
        </w:rPr>
        <w:t xml:space="preserve">La evolución de los tipos de cambio en 2022 </w:t>
      </w:r>
      <w:r w:rsidR="00663F73">
        <w:rPr>
          <w:lang w:val="es-ES"/>
        </w:rPr>
        <w:t>ha resultado</w:t>
      </w:r>
      <w:r>
        <w:rPr>
          <w:lang w:val="es-ES"/>
        </w:rPr>
        <w:t xml:space="preserve"> favorable para el Grupo. E</w:t>
      </w:r>
      <w:r w:rsidR="00663F73">
        <w:rPr>
          <w:lang w:val="es-ES"/>
        </w:rPr>
        <w:t>n el conjunto del ejercicio, la contribución</w:t>
      </w:r>
      <w:r>
        <w:rPr>
          <w:lang w:val="es-ES"/>
        </w:rPr>
        <w:t xml:space="preserve"> en los ingresos ha </w:t>
      </w:r>
      <w:r w:rsidR="00663F73">
        <w:rPr>
          <w:lang w:val="es-ES"/>
        </w:rPr>
        <w:t>ascendido a los</w:t>
      </w:r>
      <w:r>
        <w:rPr>
          <w:lang w:val="es-ES"/>
        </w:rPr>
        <w:t xml:space="preserve"> 1.74</w:t>
      </w:r>
      <w:r w:rsidR="000E5FB5">
        <w:rPr>
          <w:lang w:val="es-ES"/>
        </w:rPr>
        <w:t>8</w:t>
      </w:r>
      <w:r>
        <w:rPr>
          <w:lang w:val="es-ES"/>
        </w:rPr>
        <w:t xml:space="preserve"> millones de euros </w:t>
      </w:r>
      <w:r w:rsidR="00663F73">
        <w:rPr>
          <w:lang w:val="es-ES"/>
        </w:rPr>
        <w:t xml:space="preserve">y en el OIBDA se ha situado en los 660 millones de euros. </w:t>
      </w:r>
    </w:p>
    <w:p w14:paraId="4B6BA70D" w14:textId="77777777" w:rsidR="00663F73" w:rsidRDefault="00663F73" w:rsidP="00D15A9A">
      <w:pPr>
        <w:pStyle w:val="SubtituloTelefnica"/>
        <w:rPr>
          <w:lang w:val="es-ES"/>
        </w:rPr>
      </w:pPr>
    </w:p>
    <w:p w14:paraId="016AF466" w14:textId="55C39659" w:rsidR="00FA721A" w:rsidRDefault="00EE24A6" w:rsidP="00D15A9A">
      <w:pPr>
        <w:pStyle w:val="SubtituloTelefnica"/>
        <w:rPr>
          <w:lang w:val="es-ES"/>
        </w:rPr>
      </w:pPr>
      <w:r>
        <w:rPr>
          <w:lang w:val="es-ES"/>
        </w:rPr>
        <w:t>Caja superior</w:t>
      </w:r>
      <w:r w:rsidR="00D8054E">
        <w:rPr>
          <w:lang w:val="es-ES"/>
        </w:rPr>
        <w:t xml:space="preserve"> </w:t>
      </w:r>
      <w:r>
        <w:rPr>
          <w:lang w:val="es-ES"/>
        </w:rPr>
        <w:t>a los 4.500 millones de euros</w:t>
      </w:r>
    </w:p>
    <w:p w14:paraId="59401ACC" w14:textId="2801F307" w:rsidR="00FA721A" w:rsidRDefault="00FA721A" w:rsidP="00D15A9A">
      <w:pPr>
        <w:pStyle w:val="SubtituloTelefnica"/>
        <w:rPr>
          <w:lang w:val="es-ES"/>
        </w:rPr>
      </w:pPr>
    </w:p>
    <w:p w14:paraId="583113A5" w14:textId="3097E159" w:rsidR="00794ACE" w:rsidRDefault="00794ACE" w:rsidP="00794ACE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 w:rsidRPr="00794ACE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El flujo de caja libre </w:t>
      </w:r>
      <w:r w:rsidR="00EE24A6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ha ascendido a </w:t>
      </w:r>
      <w:r w:rsidR="00D01B5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2.09</w:t>
      </w:r>
      <w:r w:rsidR="007846C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3</w:t>
      </w:r>
      <w:r w:rsidR="00D01B5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millones de euros en el cuarto trimestre del año</w:t>
      </w:r>
      <w:r w:rsidR="00E71C0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, muy por encima de los 1.177 millones registrados en el mismo periodo de 2021. La cifra correspondiente al conjunto del año se ha situado en </w:t>
      </w:r>
      <w:r w:rsidR="006C4DC6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4.5</w:t>
      </w:r>
      <w:r w:rsidR="000E5FB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6</w:t>
      </w:r>
      <w:r w:rsidR="006C4DC6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6 millones de euros, </w:t>
      </w:r>
      <w:r w:rsidR="0064146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u</w:t>
      </w:r>
      <w:r w:rsidR="006C4DC6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n 72,</w:t>
      </w:r>
      <w:r w:rsidR="000E5FB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5</w:t>
      </w:r>
      <w:r w:rsidR="006C4DC6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% </w:t>
      </w:r>
      <w:r w:rsidR="0064146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superior a la caja generada en 20</w:t>
      </w:r>
      <w:r w:rsidR="006C4DC6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21</w:t>
      </w:r>
      <w:r w:rsidR="008B1014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. </w:t>
      </w:r>
    </w:p>
    <w:p w14:paraId="6C04C2F0" w14:textId="0DB75093" w:rsidR="00304CF7" w:rsidRDefault="00304CF7" w:rsidP="00794ACE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4C9AD3B8" w14:textId="701CE73C" w:rsidR="00304CF7" w:rsidRPr="00794ACE" w:rsidRDefault="00304CF7" w:rsidP="00794ACE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Con estas cifras, el flujo de caja por acción ha alcanzado los 0,80 euros, con lo que cubre de manera holgada el dividendo de 0,30 euros por título </w:t>
      </w:r>
      <w:r w:rsidR="00A61F2B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de</w:t>
      </w: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2022. </w:t>
      </w:r>
    </w:p>
    <w:p w14:paraId="7C0741C2" w14:textId="77777777" w:rsidR="00EA4020" w:rsidRDefault="00EA4020" w:rsidP="00794ACE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098ECCA7" w14:textId="6B4DCFD9" w:rsidR="00AD5F01" w:rsidRDefault="00A45C15" w:rsidP="00AD5F01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 w:rsidRPr="00A45C1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La deuda financiera neta </w:t>
      </w:r>
      <w:r w:rsidR="0042592E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ha finalizado 2022 en los </w:t>
      </w:r>
      <w:r w:rsidRPr="00A45C1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26.68</w:t>
      </w:r>
      <w:r w:rsidR="000E5FB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7</w:t>
      </w:r>
      <w:r w:rsidRPr="00A45C1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millones de euros</w:t>
      </w:r>
      <w:r w:rsidR="0042592E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, c</w:t>
      </w:r>
      <w:r w:rsidR="00AD5F0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on </w:t>
      </w:r>
      <w:r w:rsidRPr="00A45C1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un descenso de </w:t>
      </w:r>
      <w:r w:rsidR="000E5FB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casi 2.000</w:t>
      </w:r>
      <w:r w:rsidRPr="00A45C1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millones de euros en el cuarto trimestre</w:t>
      </w:r>
      <w:r w:rsidR="00AD5F0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. </w:t>
      </w:r>
    </w:p>
    <w:p w14:paraId="6F90F4A3" w14:textId="2705FA57" w:rsidR="008213BA" w:rsidRDefault="008213BA" w:rsidP="00086898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32E86F73" w14:textId="5E264FB0" w:rsidR="00540225" w:rsidRDefault="0042592E" w:rsidP="00540225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El fortalecimiento de la posición financiera del Grupo </w:t>
      </w:r>
      <w:r w:rsidR="00312A7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se refleja en</w:t>
      </w:r>
      <w:r w:rsidR="00540225" w:rsidRPr="0054022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una sólida posición de liquidez de 21.41</w:t>
      </w:r>
      <w:r w:rsidR="000E5FB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3</w:t>
      </w:r>
      <w:r w:rsidR="00540225" w:rsidRPr="0054022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millones de euros</w:t>
      </w:r>
      <w:r w:rsidR="00312A7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que permite tener cubiertos los vencimientos de los tres próximos años, </w:t>
      </w:r>
      <w:r w:rsidR="000E5FB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más del 80%</w:t>
      </w:r>
      <w:r w:rsidR="00312A7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de la deuda anclada a tipos fijos y una vida media de la deuda de 13,1 años. </w:t>
      </w:r>
    </w:p>
    <w:p w14:paraId="254988A9" w14:textId="77777777" w:rsidR="00454E07" w:rsidRDefault="00454E07" w:rsidP="00540225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33A7F547" w14:textId="0962F59D" w:rsidR="001B0499" w:rsidRDefault="00B52FF5" w:rsidP="001B0499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Además, </w:t>
      </w:r>
      <w:r w:rsidRPr="00B52FF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Telefónica </w:t>
      </w:r>
      <w:r w:rsidR="005431C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ha reforzado </w:t>
      </w:r>
      <w:r w:rsidRPr="00B52FF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su posición como líder en financiación ESG</w:t>
      </w:r>
      <w:r w:rsidR="00454E0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</w:t>
      </w:r>
      <w:r w:rsidR="0058779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y totaliza ya un </w:t>
      </w:r>
      <w:r w:rsidR="00454E0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importe cercano a los 17.000 millones de euros desde el lanzamiento del</w:t>
      </w:r>
      <w:r w:rsidR="00454E07" w:rsidRPr="00B52FF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primer bono verde del sector</w:t>
      </w:r>
      <w:r w:rsidR="00454E0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en 2019.</w:t>
      </w:r>
    </w:p>
    <w:p w14:paraId="45DCC27A" w14:textId="77777777" w:rsidR="001B0499" w:rsidRDefault="001B0499" w:rsidP="001B0499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288C3C24" w14:textId="67A87049" w:rsidR="00394A71" w:rsidRDefault="001B0499" w:rsidP="001B0499">
      <w:pPr>
        <w:pStyle w:val="SubtituloTelefnica"/>
        <w:rPr>
          <w:lang w:val="es-ES"/>
        </w:rPr>
      </w:pPr>
      <w:r w:rsidRPr="001B0499">
        <w:rPr>
          <w:lang w:val="es-ES"/>
        </w:rPr>
        <w:lastRenderedPageBreak/>
        <w:t>I</w:t>
      </w:r>
      <w:r>
        <w:rPr>
          <w:lang w:val="es-ES"/>
        </w:rPr>
        <w:t>nfraestructuras de vanguardia</w:t>
      </w:r>
      <w:r w:rsidR="00312A73">
        <w:rPr>
          <w:lang w:val="es-ES"/>
        </w:rPr>
        <w:t xml:space="preserve"> y sostenibles</w:t>
      </w:r>
    </w:p>
    <w:p w14:paraId="40BC2A54" w14:textId="77777777" w:rsidR="005362AF" w:rsidRPr="001B0499" w:rsidRDefault="005362AF" w:rsidP="001B0499">
      <w:pPr>
        <w:pStyle w:val="SubtituloTelefnica"/>
        <w:rPr>
          <w:lang w:val="es-ES"/>
        </w:rPr>
      </w:pPr>
    </w:p>
    <w:p w14:paraId="0B85A29B" w14:textId="0F64D011" w:rsidR="00D950F2" w:rsidRDefault="00F801A6" w:rsidP="00D950F2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Como lí</w:t>
      </w:r>
      <w:r w:rsidR="00224FD9" w:rsidRPr="00224FD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der tecnológico en fibra, </w:t>
      </w:r>
      <w:r w:rsidR="001C092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Telefónica ha continuado </w:t>
      </w:r>
      <w:r w:rsidR="00224FD9" w:rsidRPr="00224FD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manteniendo </w:t>
      </w:r>
      <w:r w:rsidR="00233544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la primera posición del ranking mundial </w:t>
      </w:r>
      <w:r w:rsidR="00516F4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en despliegue de FTTH (exceptuando </w:t>
      </w:r>
      <w:r w:rsidR="00224FD9" w:rsidRPr="00224FD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China) </w:t>
      </w:r>
      <w:r w:rsidR="00516F4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con un total de </w:t>
      </w:r>
      <w:r w:rsidR="005362AF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168,1 </w:t>
      </w:r>
      <w:r w:rsidR="00DC028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millones de </w:t>
      </w:r>
      <w:r w:rsidR="00516F4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UUII </w:t>
      </w:r>
      <w:r w:rsidR="00747C1A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pasadas </w:t>
      </w:r>
      <w:r w:rsidR="00224FD9" w:rsidRPr="00224FD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a </w:t>
      </w:r>
      <w:r w:rsidR="00747C1A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diciembre de 2022,</w:t>
      </w:r>
      <w:r w:rsidR="00224FD9" w:rsidRPr="00224FD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un 5% más que en el mismo periodo del año anterior</w:t>
      </w:r>
      <w:r w:rsidR="00747C1A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, de l</w:t>
      </w:r>
      <w:r w:rsidR="005362AF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a</w:t>
      </w:r>
      <w:r w:rsidR="00747C1A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s cuales un total de </w:t>
      </w:r>
      <w:r w:rsidR="0079399E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64,5 millones (+16%) pasan por red propia de la compañía</w:t>
      </w:r>
      <w:r w:rsidR="00224FD9" w:rsidRPr="00224FD9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. </w:t>
      </w:r>
    </w:p>
    <w:p w14:paraId="45949D92" w14:textId="77777777" w:rsidR="00D950F2" w:rsidRDefault="00D950F2" w:rsidP="00D950F2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7A4B8252" w14:textId="4DACE7DA" w:rsidR="00224FD9" w:rsidRDefault="00142432" w:rsidP="00D950F2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E</w:t>
      </w:r>
      <w:r w:rsidR="0079399E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n cuanto a la tecnología 5G, c</w:t>
      </w: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uyo</w:t>
      </w:r>
      <w:r w:rsidR="003E59CE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despliegue</w:t>
      </w: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se va adaptando a la demanda del mercado, </w:t>
      </w:r>
      <w:r w:rsidR="009A1E2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Telefónica cuenta ya con una cobertura de más de 1.600 localidades en Reino Unido, </w:t>
      </w:r>
      <w:r w:rsidR="00D950F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más del 80% de la población en Alemania, más del 85% en España y un total de 3</w:t>
      </w:r>
      <w:r w:rsidR="007846C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9</w:t>
      </w:r>
      <w:r w:rsidR="00D950F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ciudades en Brasil. </w:t>
      </w:r>
    </w:p>
    <w:p w14:paraId="12F1D5D3" w14:textId="0A38FEDF" w:rsidR="00BF7D90" w:rsidRDefault="00BF7D90" w:rsidP="003E59CE">
      <w:pPr>
        <w:pStyle w:val="SubtituloTelefnica"/>
        <w:ind w:left="0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51A0C54D" w14:textId="4ACA23BC" w:rsidR="00BC7030" w:rsidRDefault="00F5257C" w:rsidP="00BC7030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Tanto la fibra como el 5G suponen d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esplega</w:t>
      </w: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r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tecnología más ecológica</w:t>
      </w:r>
      <w:r w:rsidR="005362AF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: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</w:t>
      </w:r>
      <w:r w:rsidR="00312A7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la fibra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es un 85% más eficiente en consumo energético que el cobre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,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y </w:t>
      </w:r>
      <w:r w:rsidR="005362AF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el 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5G es un 90% más</w:t>
      </w:r>
      <w:r w:rsidR="00DC028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eficiente energéticamente </w:t>
      </w:r>
      <w:r w:rsidR="005362AF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por unidad de tráfico 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que 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el </w:t>
      </w:r>
      <w:r w:rsidR="006834E2" w:rsidRPr="006834E2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4G.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Desde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2015, el consumo 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de 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electricidad 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y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combustible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asociado a las redes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se </w:t>
      </w:r>
      <w:r w:rsidR="00312A7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ha reducido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un 7,2%, mientras que el tráfico gestionado </w:t>
      </w:r>
      <w:r w:rsidR="00312A73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ha aumentado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más de 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6,7</w:t>
      </w:r>
      <w:r w:rsidR="00D92DC7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veces</w:t>
      </w:r>
      <w:r w:rsidR="00BC7030" w:rsidRPr="00BC7030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.</w:t>
      </w:r>
    </w:p>
    <w:p w14:paraId="6997A597" w14:textId="10E8A317" w:rsidR="00BC7030" w:rsidRDefault="00BC7030" w:rsidP="00BC7030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47C56F90" w14:textId="7D476BD6" w:rsidR="009079F5" w:rsidRDefault="00DB7397" w:rsidP="00BC7030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  <w:r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Telefónica</w:t>
      </w:r>
      <w:r w:rsidR="009079F5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ha cerrado el ejercicio 2022 con un total de </w:t>
      </w:r>
      <w:r w:rsidR="00FF5634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383,1 millones de accesos, un </w:t>
      </w:r>
      <w:r w:rsidR="007846C1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>4%</w:t>
      </w:r>
      <w:r w:rsidR="00FF5634"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  <w:t xml:space="preserve"> más que a diciembre de 2021. </w:t>
      </w:r>
    </w:p>
    <w:p w14:paraId="2F0D81BF" w14:textId="77777777" w:rsidR="00FF5634" w:rsidRDefault="00FF5634" w:rsidP="00BC7030">
      <w:pPr>
        <w:pStyle w:val="SubtituloTelefnica"/>
        <w:rPr>
          <w:rFonts w:asciiTheme="minorHAnsi" w:hAnsiTheme="minorHAnsi" w:cstheme="minorHAnsi"/>
          <w:b w:val="0"/>
          <w:bCs w:val="0"/>
          <w:color w:val="6E7893" w:themeColor="accent1"/>
          <w:lang w:val="es-ES"/>
        </w:rPr>
      </w:pPr>
    </w:p>
    <w:p w14:paraId="26EBF663" w14:textId="0F202881" w:rsidR="00394A71" w:rsidRDefault="005D775E" w:rsidP="00394A71">
      <w:pPr>
        <w:pStyle w:val="SubtituloTelefnica"/>
        <w:rPr>
          <w:lang w:val="es-ES"/>
        </w:rPr>
      </w:pPr>
      <w:r>
        <w:rPr>
          <w:lang w:val="es-ES"/>
        </w:rPr>
        <w:t>Contribución anual de 95.000 millones a los ODS</w:t>
      </w:r>
    </w:p>
    <w:p w14:paraId="355C6641" w14:textId="2CB40A8F" w:rsidR="00572DBD" w:rsidRPr="005D775E" w:rsidRDefault="00572DBD" w:rsidP="00DD2724">
      <w:pPr>
        <w:pStyle w:val="PrrafoTelefnica"/>
        <w:rPr>
          <w:lang w:val="es-ES"/>
        </w:rPr>
      </w:pPr>
    </w:p>
    <w:p w14:paraId="475247B1" w14:textId="0EFABD64" w:rsidR="00A61F2B" w:rsidRDefault="005D775E" w:rsidP="00BC7F7C">
      <w:pPr>
        <w:pStyle w:val="PrrafoTelefnica"/>
        <w:rPr>
          <w:lang w:val="es-ES"/>
        </w:rPr>
      </w:pPr>
      <w:r>
        <w:rPr>
          <w:lang w:val="es-ES"/>
        </w:rPr>
        <w:t xml:space="preserve">Los </w:t>
      </w:r>
      <w:r w:rsidR="007005F6" w:rsidRPr="007005F6">
        <w:rPr>
          <w:lang w:val="es-ES"/>
        </w:rPr>
        <w:t xml:space="preserve">objetivos de sostenibilidad </w:t>
      </w:r>
      <w:r w:rsidR="002C7C45">
        <w:rPr>
          <w:lang w:val="es-ES"/>
        </w:rPr>
        <w:t xml:space="preserve">de Telefónica, </w:t>
      </w:r>
      <w:r w:rsidR="007005F6" w:rsidRPr="007005F6">
        <w:rPr>
          <w:lang w:val="es-ES"/>
        </w:rPr>
        <w:t xml:space="preserve">integrados en </w:t>
      </w:r>
      <w:r w:rsidR="002C7C45">
        <w:rPr>
          <w:lang w:val="es-ES"/>
        </w:rPr>
        <w:t xml:space="preserve">la </w:t>
      </w:r>
      <w:r w:rsidR="007005F6" w:rsidRPr="007005F6">
        <w:rPr>
          <w:lang w:val="es-ES"/>
        </w:rPr>
        <w:t xml:space="preserve">estrategia </w:t>
      </w:r>
      <w:r w:rsidR="002C7C45">
        <w:rPr>
          <w:lang w:val="es-ES"/>
        </w:rPr>
        <w:t>de negocio de</w:t>
      </w:r>
      <w:r w:rsidR="004A5292">
        <w:rPr>
          <w:lang w:val="es-ES"/>
        </w:rPr>
        <w:t xml:space="preserve">l </w:t>
      </w:r>
      <w:r w:rsidR="00B147BD">
        <w:rPr>
          <w:lang w:val="es-ES"/>
        </w:rPr>
        <w:t>G</w:t>
      </w:r>
      <w:r w:rsidR="004A5292">
        <w:rPr>
          <w:lang w:val="es-ES"/>
        </w:rPr>
        <w:t xml:space="preserve">rupo, representan una contribución </w:t>
      </w:r>
      <w:r w:rsidR="00BC7F7C">
        <w:rPr>
          <w:lang w:val="es-ES"/>
        </w:rPr>
        <w:t>de más</w:t>
      </w:r>
      <w:r w:rsidR="004A5292">
        <w:rPr>
          <w:lang w:val="es-ES"/>
        </w:rPr>
        <w:t xml:space="preserve"> de 95.000 millones de euros</w:t>
      </w:r>
      <w:r w:rsidR="00BC7F7C">
        <w:rPr>
          <w:lang w:val="es-ES"/>
        </w:rPr>
        <w:t xml:space="preserve"> anuales en impacto positivo para alcanza</w:t>
      </w:r>
      <w:r w:rsidR="004056C6">
        <w:rPr>
          <w:lang w:val="es-ES"/>
        </w:rPr>
        <w:t>r</w:t>
      </w:r>
      <w:r w:rsidR="00BC7F7C">
        <w:rPr>
          <w:lang w:val="es-ES"/>
        </w:rPr>
        <w:t xml:space="preserve"> los Objetivos de Desarrollo Sostenible (ODS)</w:t>
      </w:r>
      <w:r w:rsidR="004A5292">
        <w:rPr>
          <w:lang w:val="es-ES"/>
        </w:rPr>
        <w:t>.</w:t>
      </w:r>
    </w:p>
    <w:p w14:paraId="7AD868AE" w14:textId="77777777" w:rsidR="002A4CC3" w:rsidRDefault="002A4CC3" w:rsidP="00004B94">
      <w:pPr>
        <w:pStyle w:val="PrrafoTelefnica"/>
        <w:rPr>
          <w:lang w:val="es-ES"/>
        </w:rPr>
      </w:pPr>
    </w:p>
    <w:p w14:paraId="3F3C55F4" w14:textId="14F1FF37" w:rsidR="00706962" w:rsidRDefault="0092501E" w:rsidP="00706962">
      <w:pPr>
        <w:pStyle w:val="PrrafoTelefnica"/>
        <w:rPr>
          <w:lang w:val="es-ES"/>
        </w:rPr>
      </w:pPr>
      <w:r>
        <w:rPr>
          <w:lang w:val="es-ES"/>
        </w:rPr>
        <w:t>En esta línea, los l</w:t>
      </w:r>
      <w:r w:rsidR="00706962">
        <w:rPr>
          <w:lang w:val="es-ES"/>
        </w:rPr>
        <w:t xml:space="preserve">ogros </w:t>
      </w:r>
      <w:r w:rsidR="0019047D">
        <w:rPr>
          <w:lang w:val="es-ES"/>
        </w:rPr>
        <w:t>obtenidos</w:t>
      </w:r>
      <w:r>
        <w:rPr>
          <w:lang w:val="es-ES"/>
        </w:rPr>
        <w:t xml:space="preserve"> en 202</w:t>
      </w:r>
      <w:r w:rsidR="00706962">
        <w:rPr>
          <w:lang w:val="es-ES"/>
        </w:rPr>
        <w:t>2</w:t>
      </w:r>
      <w:r>
        <w:rPr>
          <w:lang w:val="es-ES"/>
        </w:rPr>
        <w:t xml:space="preserve"> han </w:t>
      </w:r>
      <w:r w:rsidR="00DD2CF4">
        <w:rPr>
          <w:lang w:val="es-ES"/>
        </w:rPr>
        <w:t>propiciado</w:t>
      </w:r>
      <w:r>
        <w:rPr>
          <w:lang w:val="es-ES"/>
        </w:rPr>
        <w:t xml:space="preserve"> la r</w:t>
      </w:r>
      <w:r w:rsidR="00706962" w:rsidRPr="00706962">
        <w:rPr>
          <w:lang w:val="es-ES"/>
        </w:rPr>
        <w:t>educción de emisiones mediante planes de energías renovables y eficiencia energética</w:t>
      </w:r>
      <w:r w:rsidR="00DD2CF4">
        <w:rPr>
          <w:lang w:val="es-ES"/>
        </w:rPr>
        <w:t xml:space="preserve">, un avance que ha permitido que el </w:t>
      </w:r>
      <w:r w:rsidR="00706962" w:rsidRPr="00706962">
        <w:rPr>
          <w:lang w:val="es-ES"/>
        </w:rPr>
        <w:t>8</w:t>
      </w:r>
      <w:r w:rsidR="008A528A">
        <w:rPr>
          <w:lang w:val="es-ES"/>
        </w:rPr>
        <w:t>2</w:t>
      </w:r>
      <w:r w:rsidR="00706962" w:rsidRPr="00706962">
        <w:rPr>
          <w:lang w:val="es-ES"/>
        </w:rPr>
        <w:t xml:space="preserve">% de energía </w:t>
      </w:r>
      <w:r w:rsidR="00DD2CF4">
        <w:rPr>
          <w:lang w:val="es-ES"/>
        </w:rPr>
        <w:t xml:space="preserve">usada por el </w:t>
      </w:r>
      <w:r w:rsidR="00706962" w:rsidRPr="00706962">
        <w:rPr>
          <w:lang w:val="es-ES"/>
        </w:rPr>
        <w:t>Gr</w:t>
      </w:r>
      <w:r w:rsidR="004F1AB0">
        <w:rPr>
          <w:lang w:val="es-ES"/>
        </w:rPr>
        <w:t>upo</w:t>
      </w:r>
      <w:r w:rsidR="00DD2CF4">
        <w:rPr>
          <w:lang w:val="es-ES"/>
        </w:rPr>
        <w:t xml:space="preserve"> sea de origen renovable</w:t>
      </w:r>
      <w:r w:rsidR="00CC2822">
        <w:rPr>
          <w:lang w:val="es-ES"/>
        </w:rPr>
        <w:t>, con una cifra del</w:t>
      </w:r>
      <w:r w:rsidR="00706962" w:rsidRPr="00706962">
        <w:rPr>
          <w:lang w:val="es-ES"/>
        </w:rPr>
        <w:t xml:space="preserve"> 100% en </w:t>
      </w:r>
      <w:r w:rsidR="00CC2822">
        <w:rPr>
          <w:lang w:val="es-ES"/>
        </w:rPr>
        <w:t>sus</w:t>
      </w:r>
      <w:r w:rsidR="00706962" w:rsidRPr="00706962">
        <w:rPr>
          <w:lang w:val="es-ES"/>
        </w:rPr>
        <w:t xml:space="preserve"> mercados principales, Chile y Perú. Desde 2015, </w:t>
      </w:r>
      <w:r w:rsidR="00462A52">
        <w:rPr>
          <w:lang w:val="es-ES"/>
        </w:rPr>
        <w:t xml:space="preserve">la compañía ha </w:t>
      </w:r>
      <w:r w:rsidR="00706962" w:rsidRPr="00706962">
        <w:rPr>
          <w:lang w:val="es-ES"/>
        </w:rPr>
        <w:t>reducido las emisiones de CO</w:t>
      </w:r>
      <w:r w:rsidR="00866819">
        <w:rPr>
          <w:lang w:val="es-ES"/>
        </w:rPr>
        <w:t>²</w:t>
      </w:r>
      <w:r w:rsidR="00706962" w:rsidRPr="00706962">
        <w:rPr>
          <w:lang w:val="es-ES"/>
        </w:rPr>
        <w:t xml:space="preserve"> en un </w:t>
      </w:r>
      <w:r w:rsidR="008A528A">
        <w:rPr>
          <w:lang w:val="es-ES"/>
        </w:rPr>
        <w:t>9</w:t>
      </w:r>
      <w:r w:rsidR="00706962" w:rsidRPr="00706962">
        <w:rPr>
          <w:lang w:val="es-ES"/>
        </w:rPr>
        <w:t xml:space="preserve">0%. </w:t>
      </w:r>
    </w:p>
    <w:p w14:paraId="39362DD4" w14:textId="6E88F78D" w:rsidR="00462A52" w:rsidRDefault="00462A52" w:rsidP="00706962">
      <w:pPr>
        <w:pStyle w:val="PrrafoTelefnica"/>
        <w:rPr>
          <w:lang w:val="es-ES"/>
        </w:rPr>
      </w:pPr>
    </w:p>
    <w:p w14:paraId="1F107AAD" w14:textId="1F0C4FF3" w:rsidR="00CB02A8" w:rsidRPr="00312A73" w:rsidRDefault="00440E90" w:rsidP="00A77778">
      <w:pPr>
        <w:pStyle w:val="PrrafoTelefnica"/>
        <w:rPr>
          <w:lang w:val="es-ES"/>
        </w:rPr>
      </w:pPr>
      <w:r w:rsidRPr="00312A73">
        <w:rPr>
          <w:lang w:val="es-ES"/>
        </w:rPr>
        <w:t xml:space="preserve">La consecución </w:t>
      </w:r>
      <w:r w:rsidR="00F5460E" w:rsidRPr="00312A73">
        <w:rPr>
          <w:lang w:val="es-ES"/>
        </w:rPr>
        <w:t>continuada de logros en materia de sostenibilidad ha supuesto la aprobac</w:t>
      </w:r>
      <w:r w:rsidR="003F0DF7" w:rsidRPr="00312A73">
        <w:rPr>
          <w:lang w:val="es-ES"/>
        </w:rPr>
        <w:t xml:space="preserve">ión </w:t>
      </w:r>
      <w:r w:rsidR="00F5460E" w:rsidRPr="00312A73">
        <w:rPr>
          <w:lang w:val="es-ES"/>
        </w:rPr>
        <w:t>internaciona</w:t>
      </w:r>
      <w:r w:rsidR="003F0DF7" w:rsidRPr="00312A73">
        <w:rPr>
          <w:lang w:val="es-ES"/>
        </w:rPr>
        <w:t xml:space="preserve">l </w:t>
      </w:r>
      <w:r w:rsidR="009B0D56" w:rsidRPr="00312A73">
        <w:rPr>
          <w:lang w:val="es-ES"/>
        </w:rPr>
        <w:t xml:space="preserve">a </w:t>
      </w:r>
      <w:r w:rsidR="003F0DF7" w:rsidRPr="00312A73">
        <w:rPr>
          <w:lang w:val="es-ES"/>
        </w:rPr>
        <w:t>través de diversos r</w:t>
      </w:r>
      <w:r w:rsidR="00706962" w:rsidRPr="00312A73">
        <w:rPr>
          <w:lang w:val="es-ES"/>
        </w:rPr>
        <w:t>econocimientos</w:t>
      </w:r>
      <w:r w:rsidR="005362AF" w:rsidRPr="00312A73">
        <w:rPr>
          <w:lang w:val="es-ES"/>
        </w:rPr>
        <w:t xml:space="preserve"> en 2022</w:t>
      </w:r>
      <w:r w:rsidR="00FF3E66" w:rsidRPr="00312A73">
        <w:rPr>
          <w:lang w:val="es-ES"/>
        </w:rPr>
        <w:t>.</w:t>
      </w:r>
      <w:r w:rsidR="003F0DF7" w:rsidRPr="00312A73">
        <w:rPr>
          <w:lang w:val="es-ES"/>
        </w:rPr>
        <w:t xml:space="preserve"> En materia de medioambiente, Telefónica ha vuelto a ser incluida en </w:t>
      </w:r>
      <w:r w:rsidR="00A77778" w:rsidRPr="00312A73">
        <w:rPr>
          <w:lang w:val="es-ES"/>
        </w:rPr>
        <w:t xml:space="preserve">la </w:t>
      </w:r>
      <w:proofErr w:type="spellStart"/>
      <w:r w:rsidR="00A77778" w:rsidRPr="00312A73">
        <w:rPr>
          <w:lang w:val="es-ES"/>
        </w:rPr>
        <w:t>Climate</w:t>
      </w:r>
      <w:proofErr w:type="spellEnd"/>
      <w:r w:rsidR="00A77778" w:rsidRPr="00312A73">
        <w:rPr>
          <w:lang w:val="es-ES"/>
        </w:rPr>
        <w:t xml:space="preserve"> A </w:t>
      </w:r>
      <w:proofErr w:type="spellStart"/>
      <w:r w:rsidR="00A77778" w:rsidRPr="00312A73">
        <w:rPr>
          <w:lang w:val="es-ES"/>
        </w:rPr>
        <w:t>List</w:t>
      </w:r>
      <w:proofErr w:type="spellEnd"/>
      <w:r w:rsidR="00A77778" w:rsidRPr="00312A73">
        <w:rPr>
          <w:lang w:val="es-ES"/>
        </w:rPr>
        <w:t xml:space="preserve"> (CDP) por noveno año consecutivo y </w:t>
      </w:r>
      <w:r w:rsidR="00FF3E66" w:rsidRPr="00312A73">
        <w:rPr>
          <w:lang w:val="es-ES"/>
        </w:rPr>
        <w:t xml:space="preserve">en </w:t>
      </w:r>
      <w:r w:rsidR="00A77778" w:rsidRPr="00312A73">
        <w:rPr>
          <w:lang w:val="es-ES"/>
        </w:rPr>
        <w:t xml:space="preserve">el ranking </w:t>
      </w:r>
      <w:proofErr w:type="spellStart"/>
      <w:r w:rsidR="00A77778" w:rsidRPr="00312A73">
        <w:rPr>
          <w:lang w:val="es-ES"/>
        </w:rPr>
        <w:t>Supplier</w:t>
      </w:r>
      <w:proofErr w:type="spellEnd"/>
      <w:r w:rsidR="00A77778" w:rsidRPr="00312A73">
        <w:rPr>
          <w:lang w:val="es-ES"/>
        </w:rPr>
        <w:t xml:space="preserve"> </w:t>
      </w:r>
      <w:proofErr w:type="spellStart"/>
      <w:r w:rsidR="00A77778" w:rsidRPr="00312A73">
        <w:rPr>
          <w:lang w:val="es-ES"/>
        </w:rPr>
        <w:t>Engagement</w:t>
      </w:r>
      <w:proofErr w:type="spellEnd"/>
      <w:r w:rsidR="00A77778" w:rsidRPr="00312A73">
        <w:rPr>
          <w:lang w:val="es-ES"/>
        </w:rPr>
        <w:t xml:space="preserve"> por tercer año. </w:t>
      </w:r>
      <w:r w:rsidR="00920472" w:rsidRPr="00312A73">
        <w:rPr>
          <w:lang w:val="es-ES"/>
        </w:rPr>
        <w:t xml:space="preserve">En el apartado social, es número 1 mundial en </w:t>
      </w:r>
      <w:r w:rsidR="007A413E" w:rsidRPr="00312A73">
        <w:rPr>
          <w:lang w:val="es-ES"/>
        </w:rPr>
        <w:t>Digital Inclusion Benchmark</w:t>
      </w:r>
      <w:r w:rsidR="00794507" w:rsidRPr="00312A73">
        <w:rPr>
          <w:lang w:val="es-ES"/>
        </w:rPr>
        <w:t xml:space="preserve">, el índice de referencia en inclusión digital, </w:t>
      </w:r>
      <w:r w:rsidR="00374AB0" w:rsidRPr="00312A73">
        <w:rPr>
          <w:lang w:val="es-ES"/>
        </w:rPr>
        <w:t xml:space="preserve">y </w:t>
      </w:r>
      <w:r w:rsidR="00794507" w:rsidRPr="00312A73">
        <w:rPr>
          <w:lang w:val="es-ES"/>
        </w:rPr>
        <w:t xml:space="preserve">lidera el ranking </w:t>
      </w:r>
      <w:r w:rsidR="00FF3E66" w:rsidRPr="00312A73">
        <w:rPr>
          <w:lang w:val="es-ES"/>
        </w:rPr>
        <w:t xml:space="preserve">del </w:t>
      </w:r>
      <w:r w:rsidR="00FA7AFD" w:rsidRPr="00312A73">
        <w:rPr>
          <w:lang w:val="es-ES"/>
        </w:rPr>
        <w:t>sector en el índice Bloomberg de Igual</w:t>
      </w:r>
      <w:r w:rsidR="00FF3E66" w:rsidRPr="00312A73">
        <w:rPr>
          <w:lang w:val="es-ES"/>
        </w:rPr>
        <w:t>dad</w:t>
      </w:r>
      <w:r w:rsidR="00FA7AFD" w:rsidRPr="00312A73">
        <w:rPr>
          <w:lang w:val="es-ES"/>
        </w:rPr>
        <w:t xml:space="preserve"> de Género, donde </w:t>
      </w:r>
      <w:r w:rsidR="00FF3E66" w:rsidRPr="00312A73">
        <w:rPr>
          <w:lang w:val="es-ES"/>
        </w:rPr>
        <w:t>figura</w:t>
      </w:r>
      <w:r w:rsidR="00FA7AFD" w:rsidRPr="00312A73">
        <w:rPr>
          <w:lang w:val="es-ES"/>
        </w:rPr>
        <w:t xml:space="preserve"> por sexto año consecutivo, y en </w:t>
      </w:r>
      <w:r w:rsidR="00FF3E66" w:rsidRPr="00312A73">
        <w:rPr>
          <w:lang w:val="es-ES"/>
        </w:rPr>
        <w:t xml:space="preserve">el </w:t>
      </w:r>
      <w:r w:rsidR="00FA7AFD" w:rsidRPr="00312A73">
        <w:rPr>
          <w:lang w:val="es-ES"/>
        </w:rPr>
        <w:t xml:space="preserve">que también </w:t>
      </w:r>
      <w:r w:rsidR="00FF3E66" w:rsidRPr="00312A73">
        <w:rPr>
          <w:lang w:val="es-ES"/>
        </w:rPr>
        <w:t>se encuentran</w:t>
      </w:r>
      <w:r w:rsidR="00FA7AFD" w:rsidRPr="00312A73">
        <w:rPr>
          <w:lang w:val="es-ES"/>
        </w:rPr>
        <w:t xml:space="preserve"> Vivo y Telefónica Alemania. </w:t>
      </w:r>
    </w:p>
    <w:sectPr w:rsidR="00CB02A8" w:rsidRPr="00312A73" w:rsidSect="00977ED7">
      <w:headerReference w:type="default" r:id="rId18"/>
      <w:footerReference w:type="even" r:id="rId19"/>
      <w:footerReference w:type="default" r:id="rId20"/>
      <w:pgSz w:w="11900" w:h="16840"/>
      <w:pgMar w:top="1418" w:right="843" w:bottom="1440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E9B62" w14:textId="77777777" w:rsidR="00343C7B" w:rsidRDefault="00343C7B" w:rsidP="00932EC0">
      <w:r>
        <w:separator/>
      </w:r>
    </w:p>
  </w:endnote>
  <w:endnote w:type="continuationSeparator" w:id="0">
    <w:p w14:paraId="0D3C1247" w14:textId="77777777" w:rsidR="00343C7B" w:rsidRDefault="00343C7B" w:rsidP="00932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elefonica ExtraLight">
    <w:altName w:val="Calibri"/>
    <w:charset w:val="00"/>
    <w:family w:val="auto"/>
    <w:pitch w:val="variable"/>
    <w:sig w:usb0="A000002F" w:usb1="4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92460703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D917668" w14:textId="77777777" w:rsidR="00937087" w:rsidRDefault="00937087" w:rsidP="004142DD">
        <w:pPr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267452554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07834D1" w14:textId="77777777" w:rsidR="002344AC" w:rsidRDefault="002344AC" w:rsidP="00937087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15741204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E8F293D" w14:textId="77777777" w:rsidR="002344AC" w:rsidRDefault="002344AC" w:rsidP="002344AC">
        <w:pPr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52DF7FA" w14:textId="77777777" w:rsidR="002344AC" w:rsidRDefault="002344AC" w:rsidP="002344AC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B43AC" w14:textId="77777777" w:rsidR="0018763A" w:rsidRDefault="0018763A" w:rsidP="00937087">
    <w:pPr>
      <w:pStyle w:val="PrrafoTelefnica"/>
      <w:ind w:right="360"/>
      <w:rPr>
        <w:rFonts w:asciiTheme="majorHAnsi" w:hAnsiTheme="majorHAnsi" w:cstheme="majorHAnsi"/>
        <w:b/>
        <w:bCs/>
        <w:sz w:val="20"/>
        <w:szCs w:val="20"/>
        <w:lang w:val="es-ES"/>
      </w:rPr>
    </w:pPr>
  </w:p>
  <w:p w14:paraId="21769943" w14:textId="468A841E" w:rsidR="00C97C47" w:rsidRPr="007F1FA2" w:rsidRDefault="00C97C47" w:rsidP="00937087">
    <w:pPr>
      <w:pStyle w:val="PrrafoTelefnica"/>
      <w:ind w:right="360"/>
      <w:rPr>
        <w:lang w:val="es-ES"/>
      </w:rPr>
    </w:pPr>
    <w:r w:rsidRPr="002344AC">
      <w:rPr>
        <w:rFonts w:asciiTheme="majorHAnsi" w:hAnsiTheme="majorHAnsi" w:cstheme="majorHAnsi"/>
        <w:b/>
        <w:bCs/>
        <w:sz w:val="20"/>
        <w:szCs w:val="20"/>
        <w:lang w:val="es-ES"/>
      </w:rPr>
      <w:t>Telefónica, S.A.</w:t>
    </w:r>
  </w:p>
  <w:p w14:paraId="5DE26360" w14:textId="77777777" w:rsidR="00C97C47" w:rsidRPr="002344AC" w:rsidRDefault="00C97C47" w:rsidP="00C97C47">
    <w:pPr>
      <w:tabs>
        <w:tab w:val="left" w:pos="3520"/>
      </w:tabs>
      <w:ind w:left="567" w:right="425"/>
      <w:rPr>
        <w:rFonts w:cstheme="minorHAnsi"/>
        <w:color w:val="6E7893" w:themeColor="accent1"/>
        <w:sz w:val="20"/>
        <w:szCs w:val="20"/>
        <w:lang w:val="es-ES"/>
      </w:rPr>
    </w:pPr>
    <w:r w:rsidRPr="002344AC">
      <w:rPr>
        <w:rFonts w:cstheme="minorHAnsi"/>
        <w:color w:val="6E7893" w:themeColor="accent1"/>
        <w:sz w:val="20"/>
        <w:szCs w:val="20"/>
        <w:lang w:val="es-ES"/>
      </w:rPr>
      <w:t>Dirección de Comunicación Corporativa</w:t>
    </w:r>
  </w:p>
  <w:p w14:paraId="510B3104" w14:textId="4CC150A1" w:rsidR="00C97C47" w:rsidRPr="00E263E2" w:rsidRDefault="00C97C47" w:rsidP="00C97C47">
    <w:pPr>
      <w:tabs>
        <w:tab w:val="left" w:pos="3520"/>
      </w:tabs>
      <w:ind w:left="567" w:right="425"/>
      <w:rPr>
        <w:rFonts w:cstheme="minorHAnsi"/>
        <w:color w:val="6E7893" w:themeColor="accent1"/>
        <w:sz w:val="20"/>
        <w:szCs w:val="20"/>
        <w:lang w:val="fr-FR"/>
      </w:rPr>
    </w:pPr>
    <w:r w:rsidRPr="00E263E2">
      <w:rPr>
        <w:rFonts w:cstheme="minorHAnsi"/>
        <w:color w:val="6E7893" w:themeColor="accent1"/>
        <w:sz w:val="20"/>
        <w:szCs w:val="20"/>
        <w:lang w:val="fr-FR"/>
      </w:rPr>
      <w:t>prensatelefonica@telefonica.com</w:t>
    </w:r>
  </w:p>
  <w:sdt>
    <w:sdtPr>
      <w:rPr>
        <w:rStyle w:val="Nmerodepgina"/>
      </w:rPr>
      <w:id w:val="8955253"/>
      <w:docPartObj>
        <w:docPartGallery w:val="Page Numbers (Bottom of Page)"/>
        <w:docPartUnique/>
      </w:docPartObj>
    </w:sdtPr>
    <w:sdtEndPr>
      <w:rPr>
        <w:rStyle w:val="Nmerodepgina"/>
        <w:color w:val="6E7893" w:themeColor="accent1"/>
        <w:sz w:val="20"/>
        <w:szCs w:val="20"/>
      </w:rPr>
    </w:sdtEndPr>
    <w:sdtContent>
      <w:p w14:paraId="356449CF" w14:textId="6DAFC798" w:rsidR="00937087" w:rsidRPr="00E263E2" w:rsidRDefault="00937087" w:rsidP="00937087">
        <w:pPr>
          <w:framePr w:wrap="none" w:vAnchor="text" w:hAnchor="page" w:x="10437" w:y="67"/>
          <w:rPr>
            <w:rStyle w:val="Nmerodepgina"/>
            <w:color w:val="6E7893" w:themeColor="accent1"/>
            <w:sz w:val="20"/>
            <w:szCs w:val="20"/>
            <w:lang w:val="fr-FR"/>
          </w:rPr>
        </w:pP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begin"/>
        </w:r>
        <w:r w:rsidRPr="00E263E2">
          <w:rPr>
            <w:rStyle w:val="Nmerodepgina"/>
            <w:color w:val="6E7893" w:themeColor="accent1"/>
            <w:sz w:val="20"/>
            <w:szCs w:val="20"/>
            <w:lang w:val="fr-FR"/>
          </w:rPr>
          <w:instrText xml:space="preserve"> PAGE </w:instrText>
        </w: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separate"/>
        </w:r>
        <w:r w:rsidR="00C80D32">
          <w:rPr>
            <w:rStyle w:val="Nmerodepgina"/>
            <w:noProof/>
            <w:color w:val="6E7893" w:themeColor="accent1"/>
            <w:sz w:val="20"/>
            <w:szCs w:val="20"/>
            <w:lang w:val="fr-FR"/>
          </w:rPr>
          <w:t>3</w:t>
        </w:r>
        <w:r w:rsidRPr="00937087">
          <w:rPr>
            <w:rStyle w:val="Nmerodepgina"/>
            <w:color w:val="6E7893" w:themeColor="accent1"/>
            <w:sz w:val="20"/>
            <w:szCs w:val="20"/>
          </w:rPr>
          <w:fldChar w:fldCharType="end"/>
        </w:r>
      </w:p>
    </w:sdtContent>
  </w:sdt>
  <w:p w14:paraId="63705E7E" w14:textId="77777777" w:rsidR="00C97C47" w:rsidRPr="003F7575" w:rsidRDefault="00C97C47" w:rsidP="00C97C47">
    <w:pPr>
      <w:tabs>
        <w:tab w:val="left" w:pos="3520"/>
      </w:tabs>
      <w:ind w:left="567" w:right="425"/>
      <w:rPr>
        <w:rFonts w:cstheme="minorHAnsi"/>
        <w:color w:val="0066FF" w:themeColor="text2"/>
        <w:lang w:val="es-ES"/>
      </w:rPr>
    </w:pPr>
    <w:r w:rsidRPr="003F7575">
      <w:rPr>
        <w:rFonts w:cstheme="minorHAnsi"/>
        <w:color w:val="0066FF" w:themeColor="text2"/>
        <w:sz w:val="20"/>
        <w:szCs w:val="20"/>
        <w:lang w:val="es-ES"/>
      </w:rPr>
      <w:t>saladeprensa.telefonica.com</w:t>
    </w:r>
  </w:p>
  <w:p w14:paraId="68E5EEDF" w14:textId="7D64684F" w:rsidR="00C97C47" w:rsidRPr="003F7575" w:rsidRDefault="00C97C47">
    <w:pPr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55D45" w14:textId="77777777" w:rsidR="00343C7B" w:rsidRDefault="00343C7B" w:rsidP="00932EC0">
      <w:r>
        <w:separator/>
      </w:r>
    </w:p>
  </w:footnote>
  <w:footnote w:type="continuationSeparator" w:id="0">
    <w:p w14:paraId="1A1E7382" w14:textId="77777777" w:rsidR="00343C7B" w:rsidRDefault="00343C7B" w:rsidP="00932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27FFE" w14:textId="77777777" w:rsidR="00430CEE" w:rsidRPr="00B31A63" w:rsidRDefault="00430CEE" w:rsidP="00B31A63">
    <w:pPr>
      <w:jc w:val="right"/>
      <w:rPr>
        <w:rFonts w:ascii="Telefonica ExtraLight" w:hAnsi="Telefonica ExtraLight"/>
        <w:color w:val="FFFFFF" w:themeColor="background1"/>
        <w:sz w:val="60"/>
        <w:szCs w:val="6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13E61"/>
    <w:multiLevelType w:val="hybridMultilevel"/>
    <w:tmpl w:val="91804E98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1345676F"/>
    <w:multiLevelType w:val="hybridMultilevel"/>
    <w:tmpl w:val="AA3E8BA4"/>
    <w:lvl w:ilvl="0" w:tplc="080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" w15:restartNumberingAfterBreak="0">
    <w:nsid w:val="16EA3749"/>
    <w:multiLevelType w:val="hybridMultilevel"/>
    <w:tmpl w:val="6DEC63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E64707"/>
    <w:multiLevelType w:val="hybridMultilevel"/>
    <w:tmpl w:val="19A06D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B2DDC"/>
    <w:multiLevelType w:val="hybridMultilevel"/>
    <w:tmpl w:val="2D8A51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5F6F58"/>
    <w:multiLevelType w:val="hybridMultilevel"/>
    <w:tmpl w:val="76E6E2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231389"/>
    <w:multiLevelType w:val="hybridMultilevel"/>
    <w:tmpl w:val="444ED60E"/>
    <w:lvl w:ilvl="0" w:tplc="0C0A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7" w15:restartNumberingAfterBreak="0">
    <w:nsid w:val="43541F79"/>
    <w:multiLevelType w:val="hybridMultilevel"/>
    <w:tmpl w:val="148491D8"/>
    <w:lvl w:ilvl="0" w:tplc="92985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C80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4B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D48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6ED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5EB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22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8280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643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6852240"/>
    <w:multiLevelType w:val="hybridMultilevel"/>
    <w:tmpl w:val="7278DE06"/>
    <w:lvl w:ilvl="0" w:tplc="0526D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A4180E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0C9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628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528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A84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A70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24B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5EA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DF3DC6"/>
    <w:multiLevelType w:val="hybridMultilevel"/>
    <w:tmpl w:val="1F9E77CA"/>
    <w:lvl w:ilvl="0" w:tplc="EFF673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126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84E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8B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440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26A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B81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9E96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C6C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359532D"/>
    <w:multiLevelType w:val="hybridMultilevel"/>
    <w:tmpl w:val="23CA667C"/>
    <w:lvl w:ilvl="0" w:tplc="CC381E92"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73752885"/>
    <w:multiLevelType w:val="hybridMultilevel"/>
    <w:tmpl w:val="810894E0"/>
    <w:lvl w:ilvl="0" w:tplc="08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" w15:restartNumberingAfterBreak="0">
    <w:nsid w:val="74E67E8A"/>
    <w:multiLevelType w:val="hybridMultilevel"/>
    <w:tmpl w:val="837EDF8C"/>
    <w:lvl w:ilvl="0" w:tplc="92B0E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073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8C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ECB5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16F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A5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AA38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86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721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7815452"/>
    <w:multiLevelType w:val="hybridMultilevel"/>
    <w:tmpl w:val="2C66BFF2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CCD1F1C"/>
    <w:multiLevelType w:val="hybridMultilevel"/>
    <w:tmpl w:val="E578E070"/>
    <w:lvl w:ilvl="0" w:tplc="D214C27E">
      <w:start w:val="1"/>
      <w:numFmt w:val="bullet"/>
      <w:pStyle w:val="ListaPrrafoTelefnica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DFB5D7B"/>
    <w:multiLevelType w:val="hybridMultilevel"/>
    <w:tmpl w:val="0D12C884"/>
    <w:lvl w:ilvl="0" w:tplc="F7B46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429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0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A28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E2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C0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8C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301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963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EFA14DC"/>
    <w:multiLevelType w:val="hybridMultilevel"/>
    <w:tmpl w:val="5D4E033A"/>
    <w:lvl w:ilvl="0" w:tplc="235A7776">
      <w:start w:val="2"/>
      <w:numFmt w:val="bullet"/>
      <w:lvlText w:val="-"/>
      <w:lvlJc w:val="left"/>
      <w:pPr>
        <w:ind w:left="927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"/>
  </w:num>
  <w:num w:numId="4">
    <w:abstractNumId w:val="2"/>
  </w:num>
  <w:num w:numId="5">
    <w:abstractNumId w:val="5"/>
  </w:num>
  <w:num w:numId="6">
    <w:abstractNumId w:val="16"/>
  </w:num>
  <w:num w:numId="7">
    <w:abstractNumId w:val="4"/>
  </w:num>
  <w:num w:numId="8">
    <w:abstractNumId w:val="11"/>
  </w:num>
  <w:num w:numId="9">
    <w:abstractNumId w:val="3"/>
  </w:num>
  <w:num w:numId="10">
    <w:abstractNumId w:val="10"/>
  </w:num>
  <w:num w:numId="11">
    <w:abstractNumId w:val="7"/>
  </w:num>
  <w:num w:numId="12">
    <w:abstractNumId w:val="15"/>
  </w:num>
  <w:num w:numId="13">
    <w:abstractNumId w:val="8"/>
  </w:num>
  <w:num w:numId="14">
    <w:abstractNumId w:val="6"/>
  </w:num>
  <w:num w:numId="15">
    <w:abstractNumId w:val="0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IE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6" w:nlCheck="1" w:checkStyle="1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B6"/>
    <w:rsid w:val="00004B94"/>
    <w:rsid w:val="00005359"/>
    <w:rsid w:val="0000548A"/>
    <w:rsid w:val="000119A9"/>
    <w:rsid w:val="0002123B"/>
    <w:rsid w:val="00023F43"/>
    <w:rsid w:val="00025E5B"/>
    <w:rsid w:val="000316C4"/>
    <w:rsid w:val="00032BFA"/>
    <w:rsid w:val="00032CE6"/>
    <w:rsid w:val="00035A5E"/>
    <w:rsid w:val="00041FE5"/>
    <w:rsid w:val="000426E9"/>
    <w:rsid w:val="000427B6"/>
    <w:rsid w:val="00043202"/>
    <w:rsid w:val="00044966"/>
    <w:rsid w:val="0005150D"/>
    <w:rsid w:val="0006216C"/>
    <w:rsid w:val="00062CED"/>
    <w:rsid w:val="00062E0A"/>
    <w:rsid w:val="0006495B"/>
    <w:rsid w:val="0007020D"/>
    <w:rsid w:val="00070FF2"/>
    <w:rsid w:val="00071D24"/>
    <w:rsid w:val="0007689C"/>
    <w:rsid w:val="00080664"/>
    <w:rsid w:val="00081332"/>
    <w:rsid w:val="0008139E"/>
    <w:rsid w:val="00086898"/>
    <w:rsid w:val="00087B19"/>
    <w:rsid w:val="00094E83"/>
    <w:rsid w:val="00096628"/>
    <w:rsid w:val="00096A59"/>
    <w:rsid w:val="00096B25"/>
    <w:rsid w:val="000977F7"/>
    <w:rsid w:val="000A1B18"/>
    <w:rsid w:val="000A1B49"/>
    <w:rsid w:val="000A3EAD"/>
    <w:rsid w:val="000B39B6"/>
    <w:rsid w:val="000B5C3E"/>
    <w:rsid w:val="000C0033"/>
    <w:rsid w:val="000C16BF"/>
    <w:rsid w:val="000C2744"/>
    <w:rsid w:val="000C43F4"/>
    <w:rsid w:val="000C74D8"/>
    <w:rsid w:val="000D023F"/>
    <w:rsid w:val="000D0E53"/>
    <w:rsid w:val="000D1CC0"/>
    <w:rsid w:val="000D2123"/>
    <w:rsid w:val="000E174F"/>
    <w:rsid w:val="000E4B53"/>
    <w:rsid w:val="000E4C64"/>
    <w:rsid w:val="000E5EA2"/>
    <w:rsid w:val="000E5FB5"/>
    <w:rsid w:val="000E73D1"/>
    <w:rsid w:val="000F3252"/>
    <w:rsid w:val="000F4631"/>
    <w:rsid w:val="000F4CA2"/>
    <w:rsid w:val="000F7EDB"/>
    <w:rsid w:val="00103216"/>
    <w:rsid w:val="00103422"/>
    <w:rsid w:val="00104338"/>
    <w:rsid w:val="0010546A"/>
    <w:rsid w:val="00111598"/>
    <w:rsid w:val="00113D75"/>
    <w:rsid w:val="001161B0"/>
    <w:rsid w:val="00124560"/>
    <w:rsid w:val="001277ED"/>
    <w:rsid w:val="00131395"/>
    <w:rsid w:val="00133F1D"/>
    <w:rsid w:val="00135179"/>
    <w:rsid w:val="00135F7B"/>
    <w:rsid w:val="001409EF"/>
    <w:rsid w:val="00142432"/>
    <w:rsid w:val="00143F2E"/>
    <w:rsid w:val="00147320"/>
    <w:rsid w:val="001476C7"/>
    <w:rsid w:val="00151513"/>
    <w:rsid w:val="001543EB"/>
    <w:rsid w:val="001617A5"/>
    <w:rsid w:val="00161B1E"/>
    <w:rsid w:val="0016374E"/>
    <w:rsid w:val="001645FB"/>
    <w:rsid w:val="00173138"/>
    <w:rsid w:val="00173A3B"/>
    <w:rsid w:val="00174491"/>
    <w:rsid w:val="00176495"/>
    <w:rsid w:val="00176D84"/>
    <w:rsid w:val="001860D5"/>
    <w:rsid w:val="0018763A"/>
    <w:rsid w:val="0019047D"/>
    <w:rsid w:val="00192CBD"/>
    <w:rsid w:val="00195110"/>
    <w:rsid w:val="001968C8"/>
    <w:rsid w:val="001970C2"/>
    <w:rsid w:val="001A323F"/>
    <w:rsid w:val="001A38FA"/>
    <w:rsid w:val="001A4F81"/>
    <w:rsid w:val="001A792A"/>
    <w:rsid w:val="001A7C97"/>
    <w:rsid w:val="001B03D7"/>
    <w:rsid w:val="001B0499"/>
    <w:rsid w:val="001B0DF6"/>
    <w:rsid w:val="001B30DC"/>
    <w:rsid w:val="001B3216"/>
    <w:rsid w:val="001B47B6"/>
    <w:rsid w:val="001B60DA"/>
    <w:rsid w:val="001B65DD"/>
    <w:rsid w:val="001C0241"/>
    <w:rsid w:val="001C0920"/>
    <w:rsid w:val="001C11AD"/>
    <w:rsid w:val="001C4EDB"/>
    <w:rsid w:val="001C5CB9"/>
    <w:rsid w:val="001C5F3A"/>
    <w:rsid w:val="001C6755"/>
    <w:rsid w:val="001C6B2E"/>
    <w:rsid w:val="001D091B"/>
    <w:rsid w:val="001D1D77"/>
    <w:rsid w:val="001D4F55"/>
    <w:rsid w:val="001D7298"/>
    <w:rsid w:val="001D7996"/>
    <w:rsid w:val="001E0092"/>
    <w:rsid w:val="001E109B"/>
    <w:rsid w:val="001E273D"/>
    <w:rsid w:val="001E6312"/>
    <w:rsid w:val="001E6DFB"/>
    <w:rsid w:val="001E74CB"/>
    <w:rsid w:val="001F234D"/>
    <w:rsid w:val="002076BB"/>
    <w:rsid w:val="00210FE5"/>
    <w:rsid w:val="002112CF"/>
    <w:rsid w:val="002134C7"/>
    <w:rsid w:val="002155CF"/>
    <w:rsid w:val="0021607A"/>
    <w:rsid w:val="002163F5"/>
    <w:rsid w:val="002239EF"/>
    <w:rsid w:val="00224F1D"/>
    <w:rsid w:val="00224FD9"/>
    <w:rsid w:val="00224FFE"/>
    <w:rsid w:val="00233544"/>
    <w:rsid w:val="002344AC"/>
    <w:rsid w:val="00234AEC"/>
    <w:rsid w:val="00234E59"/>
    <w:rsid w:val="00236218"/>
    <w:rsid w:val="00244632"/>
    <w:rsid w:val="002465FB"/>
    <w:rsid w:val="00250BBE"/>
    <w:rsid w:val="00251CC5"/>
    <w:rsid w:val="00255054"/>
    <w:rsid w:val="0025547F"/>
    <w:rsid w:val="00262B6B"/>
    <w:rsid w:val="00264C07"/>
    <w:rsid w:val="00266844"/>
    <w:rsid w:val="002701EF"/>
    <w:rsid w:val="0027054A"/>
    <w:rsid w:val="00273769"/>
    <w:rsid w:val="00276315"/>
    <w:rsid w:val="00280063"/>
    <w:rsid w:val="00282ACE"/>
    <w:rsid w:val="002845F7"/>
    <w:rsid w:val="0029026F"/>
    <w:rsid w:val="0029093A"/>
    <w:rsid w:val="0029188A"/>
    <w:rsid w:val="00291D0B"/>
    <w:rsid w:val="00295088"/>
    <w:rsid w:val="0029629B"/>
    <w:rsid w:val="002A04B1"/>
    <w:rsid w:val="002A0CC2"/>
    <w:rsid w:val="002A245A"/>
    <w:rsid w:val="002A3E4A"/>
    <w:rsid w:val="002A4CC3"/>
    <w:rsid w:val="002A546F"/>
    <w:rsid w:val="002A7060"/>
    <w:rsid w:val="002A717C"/>
    <w:rsid w:val="002A7F5E"/>
    <w:rsid w:val="002B0175"/>
    <w:rsid w:val="002B0E81"/>
    <w:rsid w:val="002B1137"/>
    <w:rsid w:val="002B7DC3"/>
    <w:rsid w:val="002C1129"/>
    <w:rsid w:val="002C160E"/>
    <w:rsid w:val="002C23E6"/>
    <w:rsid w:val="002C2AE0"/>
    <w:rsid w:val="002C2C5A"/>
    <w:rsid w:val="002C3209"/>
    <w:rsid w:val="002C3EC5"/>
    <w:rsid w:val="002C6862"/>
    <w:rsid w:val="002C6D47"/>
    <w:rsid w:val="002C7C45"/>
    <w:rsid w:val="002C7ED5"/>
    <w:rsid w:val="002D3EDE"/>
    <w:rsid w:val="002D4B8B"/>
    <w:rsid w:val="002D579E"/>
    <w:rsid w:val="002D5CDC"/>
    <w:rsid w:val="002D69F7"/>
    <w:rsid w:val="002D7416"/>
    <w:rsid w:val="002E47B6"/>
    <w:rsid w:val="002E605B"/>
    <w:rsid w:val="002F06BF"/>
    <w:rsid w:val="002F170C"/>
    <w:rsid w:val="002F4672"/>
    <w:rsid w:val="002F4ED6"/>
    <w:rsid w:val="002F53C2"/>
    <w:rsid w:val="00300570"/>
    <w:rsid w:val="00304CF7"/>
    <w:rsid w:val="003103EA"/>
    <w:rsid w:val="00312A73"/>
    <w:rsid w:val="003134AE"/>
    <w:rsid w:val="00314CBB"/>
    <w:rsid w:val="00316D84"/>
    <w:rsid w:val="003308CC"/>
    <w:rsid w:val="003320E8"/>
    <w:rsid w:val="00333089"/>
    <w:rsid w:val="003355FA"/>
    <w:rsid w:val="00343C7B"/>
    <w:rsid w:val="00344384"/>
    <w:rsid w:val="00345858"/>
    <w:rsid w:val="00345B17"/>
    <w:rsid w:val="003479C3"/>
    <w:rsid w:val="003534CA"/>
    <w:rsid w:val="0035383C"/>
    <w:rsid w:val="00353F2B"/>
    <w:rsid w:val="00354827"/>
    <w:rsid w:val="0036667E"/>
    <w:rsid w:val="00374AB0"/>
    <w:rsid w:val="003757FF"/>
    <w:rsid w:val="00380C97"/>
    <w:rsid w:val="003811C5"/>
    <w:rsid w:val="00384ED5"/>
    <w:rsid w:val="00386245"/>
    <w:rsid w:val="00386571"/>
    <w:rsid w:val="003936E6"/>
    <w:rsid w:val="00394A71"/>
    <w:rsid w:val="00394BA9"/>
    <w:rsid w:val="00396145"/>
    <w:rsid w:val="003A0777"/>
    <w:rsid w:val="003A5450"/>
    <w:rsid w:val="003A6DF6"/>
    <w:rsid w:val="003A7CDE"/>
    <w:rsid w:val="003B3550"/>
    <w:rsid w:val="003B46B3"/>
    <w:rsid w:val="003B49B5"/>
    <w:rsid w:val="003B6502"/>
    <w:rsid w:val="003B7D6D"/>
    <w:rsid w:val="003C0A47"/>
    <w:rsid w:val="003C4614"/>
    <w:rsid w:val="003C50EA"/>
    <w:rsid w:val="003D5401"/>
    <w:rsid w:val="003E0115"/>
    <w:rsid w:val="003E4D5C"/>
    <w:rsid w:val="003E59CE"/>
    <w:rsid w:val="003F0DF7"/>
    <w:rsid w:val="003F1734"/>
    <w:rsid w:val="003F1937"/>
    <w:rsid w:val="003F7575"/>
    <w:rsid w:val="004030B0"/>
    <w:rsid w:val="00405218"/>
    <w:rsid w:val="004056C6"/>
    <w:rsid w:val="00406126"/>
    <w:rsid w:val="00414EC2"/>
    <w:rsid w:val="00420261"/>
    <w:rsid w:val="0042175F"/>
    <w:rsid w:val="0042592E"/>
    <w:rsid w:val="0042728E"/>
    <w:rsid w:val="00430CEE"/>
    <w:rsid w:val="00430E33"/>
    <w:rsid w:val="0043162D"/>
    <w:rsid w:val="004362CD"/>
    <w:rsid w:val="00437331"/>
    <w:rsid w:val="00437E3F"/>
    <w:rsid w:val="00440E90"/>
    <w:rsid w:val="004437CB"/>
    <w:rsid w:val="004451F3"/>
    <w:rsid w:val="004461DB"/>
    <w:rsid w:val="004473AD"/>
    <w:rsid w:val="00451AEB"/>
    <w:rsid w:val="00454E07"/>
    <w:rsid w:val="00457578"/>
    <w:rsid w:val="00462A52"/>
    <w:rsid w:val="0047381C"/>
    <w:rsid w:val="004767F6"/>
    <w:rsid w:val="00480953"/>
    <w:rsid w:val="00484896"/>
    <w:rsid w:val="00486005"/>
    <w:rsid w:val="00487635"/>
    <w:rsid w:val="004905C4"/>
    <w:rsid w:val="00492A76"/>
    <w:rsid w:val="0049333E"/>
    <w:rsid w:val="00494896"/>
    <w:rsid w:val="004964FE"/>
    <w:rsid w:val="004A2BA2"/>
    <w:rsid w:val="004A4065"/>
    <w:rsid w:val="004A5292"/>
    <w:rsid w:val="004B5540"/>
    <w:rsid w:val="004C1534"/>
    <w:rsid w:val="004C1C38"/>
    <w:rsid w:val="004C2437"/>
    <w:rsid w:val="004C57FB"/>
    <w:rsid w:val="004D34AF"/>
    <w:rsid w:val="004D3ABC"/>
    <w:rsid w:val="004E1CFA"/>
    <w:rsid w:val="004E481E"/>
    <w:rsid w:val="004E65B4"/>
    <w:rsid w:val="004E6F55"/>
    <w:rsid w:val="004E7E2B"/>
    <w:rsid w:val="004F1307"/>
    <w:rsid w:val="004F1AB0"/>
    <w:rsid w:val="004F4B94"/>
    <w:rsid w:val="004F6649"/>
    <w:rsid w:val="00500AD0"/>
    <w:rsid w:val="005034F3"/>
    <w:rsid w:val="00514049"/>
    <w:rsid w:val="00516B76"/>
    <w:rsid w:val="00516F43"/>
    <w:rsid w:val="005214EF"/>
    <w:rsid w:val="00524315"/>
    <w:rsid w:val="00527986"/>
    <w:rsid w:val="00530CF0"/>
    <w:rsid w:val="005324B8"/>
    <w:rsid w:val="00532567"/>
    <w:rsid w:val="005362AF"/>
    <w:rsid w:val="00540225"/>
    <w:rsid w:val="00540C75"/>
    <w:rsid w:val="00541828"/>
    <w:rsid w:val="005431C9"/>
    <w:rsid w:val="00543E9F"/>
    <w:rsid w:val="005479EB"/>
    <w:rsid w:val="00551338"/>
    <w:rsid w:val="005514E0"/>
    <w:rsid w:val="0055153A"/>
    <w:rsid w:val="00551C08"/>
    <w:rsid w:val="00553B89"/>
    <w:rsid w:val="005541E8"/>
    <w:rsid w:val="00554E29"/>
    <w:rsid w:val="005579ED"/>
    <w:rsid w:val="00557B3E"/>
    <w:rsid w:val="00557BAE"/>
    <w:rsid w:val="00561282"/>
    <w:rsid w:val="00561659"/>
    <w:rsid w:val="005616CA"/>
    <w:rsid w:val="00571A1B"/>
    <w:rsid w:val="00572DBD"/>
    <w:rsid w:val="005735F9"/>
    <w:rsid w:val="0057367C"/>
    <w:rsid w:val="005749DE"/>
    <w:rsid w:val="005760D8"/>
    <w:rsid w:val="005764D5"/>
    <w:rsid w:val="00577210"/>
    <w:rsid w:val="00580699"/>
    <w:rsid w:val="00584676"/>
    <w:rsid w:val="00584CDE"/>
    <w:rsid w:val="00585CA7"/>
    <w:rsid w:val="00587311"/>
    <w:rsid w:val="00587797"/>
    <w:rsid w:val="00587F1E"/>
    <w:rsid w:val="00591C4A"/>
    <w:rsid w:val="005929D6"/>
    <w:rsid w:val="005A24FD"/>
    <w:rsid w:val="005A6000"/>
    <w:rsid w:val="005A7F6C"/>
    <w:rsid w:val="005B160E"/>
    <w:rsid w:val="005B2978"/>
    <w:rsid w:val="005B30A0"/>
    <w:rsid w:val="005B34DA"/>
    <w:rsid w:val="005B4657"/>
    <w:rsid w:val="005C01E1"/>
    <w:rsid w:val="005C1F55"/>
    <w:rsid w:val="005C2029"/>
    <w:rsid w:val="005C253D"/>
    <w:rsid w:val="005C7543"/>
    <w:rsid w:val="005C766E"/>
    <w:rsid w:val="005D07D7"/>
    <w:rsid w:val="005D14C8"/>
    <w:rsid w:val="005D3150"/>
    <w:rsid w:val="005D57F3"/>
    <w:rsid w:val="005D605C"/>
    <w:rsid w:val="005D775E"/>
    <w:rsid w:val="005D779D"/>
    <w:rsid w:val="005E16AB"/>
    <w:rsid w:val="005E240E"/>
    <w:rsid w:val="005E3A7A"/>
    <w:rsid w:val="005E404B"/>
    <w:rsid w:val="005E7C8B"/>
    <w:rsid w:val="005F131F"/>
    <w:rsid w:val="005F1EAD"/>
    <w:rsid w:val="005F23C5"/>
    <w:rsid w:val="005F5734"/>
    <w:rsid w:val="00600D88"/>
    <w:rsid w:val="006149D3"/>
    <w:rsid w:val="0061537D"/>
    <w:rsid w:val="00615C4A"/>
    <w:rsid w:val="00616BBE"/>
    <w:rsid w:val="0062703E"/>
    <w:rsid w:val="00631932"/>
    <w:rsid w:val="00635ADE"/>
    <w:rsid w:val="006364B4"/>
    <w:rsid w:val="0064046C"/>
    <w:rsid w:val="006406CC"/>
    <w:rsid w:val="00641460"/>
    <w:rsid w:val="006419C0"/>
    <w:rsid w:val="00643D7B"/>
    <w:rsid w:val="00652DE3"/>
    <w:rsid w:val="006539F4"/>
    <w:rsid w:val="00655313"/>
    <w:rsid w:val="0066053B"/>
    <w:rsid w:val="006607C2"/>
    <w:rsid w:val="00661174"/>
    <w:rsid w:val="00663F73"/>
    <w:rsid w:val="006652DD"/>
    <w:rsid w:val="0066547D"/>
    <w:rsid w:val="00671E6A"/>
    <w:rsid w:val="006754A2"/>
    <w:rsid w:val="00682ACC"/>
    <w:rsid w:val="006834E2"/>
    <w:rsid w:val="006837DA"/>
    <w:rsid w:val="00684FAE"/>
    <w:rsid w:val="006854E6"/>
    <w:rsid w:val="006966E9"/>
    <w:rsid w:val="006A156B"/>
    <w:rsid w:val="006A3D5B"/>
    <w:rsid w:val="006A6070"/>
    <w:rsid w:val="006A7DCC"/>
    <w:rsid w:val="006B0182"/>
    <w:rsid w:val="006B1824"/>
    <w:rsid w:val="006B61C8"/>
    <w:rsid w:val="006C2A36"/>
    <w:rsid w:val="006C4DC6"/>
    <w:rsid w:val="006C79DA"/>
    <w:rsid w:val="006D032A"/>
    <w:rsid w:val="006D0D44"/>
    <w:rsid w:val="006D2A44"/>
    <w:rsid w:val="006D2AAC"/>
    <w:rsid w:val="006D402A"/>
    <w:rsid w:val="006D62C5"/>
    <w:rsid w:val="006E0A1A"/>
    <w:rsid w:val="006E2A11"/>
    <w:rsid w:val="006E4742"/>
    <w:rsid w:val="006F1A39"/>
    <w:rsid w:val="006F632C"/>
    <w:rsid w:val="006F73D2"/>
    <w:rsid w:val="007005F6"/>
    <w:rsid w:val="00701F3B"/>
    <w:rsid w:val="00706962"/>
    <w:rsid w:val="00707D9C"/>
    <w:rsid w:val="007146D2"/>
    <w:rsid w:val="007158BC"/>
    <w:rsid w:val="00717C02"/>
    <w:rsid w:val="00721D4E"/>
    <w:rsid w:val="00727667"/>
    <w:rsid w:val="007301CF"/>
    <w:rsid w:val="0073403E"/>
    <w:rsid w:val="00734CE3"/>
    <w:rsid w:val="007355DC"/>
    <w:rsid w:val="0073566B"/>
    <w:rsid w:val="0074234B"/>
    <w:rsid w:val="007467D6"/>
    <w:rsid w:val="00746D77"/>
    <w:rsid w:val="00747C1A"/>
    <w:rsid w:val="00750CA0"/>
    <w:rsid w:val="00752EB9"/>
    <w:rsid w:val="007531C2"/>
    <w:rsid w:val="007535A7"/>
    <w:rsid w:val="007537CB"/>
    <w:rsid w:val="00761250"/>
    <w:rsid w:val="00763515"/>
    <w:rsid w:val="007675D6"/>
    <w:rsid w:val="007716E0"/>
    <w:rsid w:val="00774677"/>
    <w:rsid w:val="00775A0F"/>
    <w:rsid w:val="00777467"/>
    <w:rsid w:val="0078025C"/>
    <w:rsid w:val="00781684"/>
    <w:rsid w:val="0078249C"/>
    <w:rsid w:val="007846C1"/>
    <w:rsid w:val="0078478D"/>
    <w:rsid w:val="0079399E"/>
    <w:rsid w:val="00794507"/>
    <w:rsid w:val="00794ACE"/>
    <w:rsid w:val="00795025"/>
    <w:rsid w:val="00795115"/>
    <w:rsid w:val="00797766"/>
    <w:rsid w:val="007A177B"/>
    <w:rsid w:val="007A25A4"/>
    <w:rsid w:val="007A413E"/>
    <w:rsid w:val="007A6143"/>
    <w:rsid w:val="007B0DC8"/>
    <w:rsid w:val="007B3AD8"/>
    <w:rsid w:val="007C47E8"/>
    <w:rsid w:val="007C7E6D"/>
    <w:rsid w:val="007D1B05"/>
    <w:rsid w:val="007D2610"/>
    <w:rsid w:val="007D7467"/>
    <w:rsid w:val="007D7D55"/>
    <w:rsid w:val="007E1858"/>
    <w:rsid w:val="007E5B7C"/>
    <w:rsid w:val="007E73E5"/>
    <w:rsid w:val="007E7977"/>
    <w:rsid w:val="007F1FA2"/>
    <w:rsid w:val="007F2359"/>
    <w:rsid w:val="007F4CD5"/>
    <w:rsid w:val="00801287"/>
    <w:rsid w:val="00801E05"/>
    <w:rsid w:val="0080204B"/>
    <w:rsid w:val="00803070"/>
    <w:rsid w:val="008039ED"/>
    <w:rsid w:val="0080436D"/>
    <w:rsid w:val="00804D83"/>
    <w:rsid w:val="008117E7"/>
    <w:rsid w:val="0081268A"/>
    <w:rsid w:val="00812FF2"/>
    <w:rsid w:val="00813ED4"/>
    <w:rsid w:val="008168C4"/>
    <w:rsid w:val="00817194"/>
    <w:rsid w:val="00817D35"/>
    <w:rsid w:val="008212D3"/>
    <w:rsid w:val="008213BA"/>
    <w:rsid w:val="008245BC"/>
    <w:rsid w:val="008254C4"/>
    <w:rsid w:val="008256E7"/>
    <w:rsid w:val="00832459"/>
    <w:rsid w:val="00834F64"/>
    <w:rsid w:val="008414B8"/>
    <w:rsid w:val="008422C8"/>
    <w:rsid w:val="00847666"/>
    <w:rsid w:val="00851963"/>
    <w:rsid w:val="00853B51"/>
    <w:rsid w:val="0085690B"/>
    <w:rsid w:val="00857EA2"/>
    <w:rsid w:val="008629EE"/>
    <w:rsid w:val="008636BC"/>
    <w:rsid w:val="008660FD"/>
    <w:rsid w:val="00866819"/>
    <w:rsid w:val="00884DA2"/>
    <w:rsid w:val="008856D5"/>
    <w:rsid w:val="0088669B"/>
    <w:rsid w:val="00891637"/>
    <w:rsid w:val="00892CE6"/>
    <w:rsid w:val="00894592"/>
    <w:rsid w:val="00895EE7"/>
    <w:rsid w:val="008A4A5A"/>
    <w:rsid w:val="008A528A"/>
    <w:rsid w:val="008A5FC6"/>
    <w:rsid w:val="008A6525"/>
    <w:rsid w:val="008A6687"/>
    <w:rsid w:val="008A6CC4"/>
    <w:rsid w:val="008B0163"/>
    <w:rsid w:val="008B1014"/>
    <w:rsid w:val="008B19A1"/>
    <w:rsid w:val="008B3409"/>
    <w:rsid w:val="008B5692"/>
    <w:rsid w:val="008B6644"/>
    <w:rsid w:val="008B7F66"/>
    <w:rsid w:val="008C1FAB"/>
    <w:rsid w:val="008C5308"/>
    <w:rsid w:val="008C60CD"/>
    <w:rsid w:val="008C67C1"/>
    <w:rsid w:val="008C7481"/>
    <w:rsid w:val="008D3972"/>
    <w:rsid w:val="008D75B6"/>
    <w:rsid w:val="008E17AE"/>
    <w:rsid w:val="008E1D7C"/>
    <w:rsid w:val="008E3178"/>
    <w:rsid w:val="008E3608"/>
    <w:rsid w:val="008E71B4"/>
    <w:rsid w:val="008F3332"/>
    <w:rsid w:val="008F557F"/>
    <w:rsid w:val="008F7013"/>
    <w:rsid w:val="00900FCB"/>
    <w:rsid w:val="00906F29"/>
    <w:rsid w:val="009079C9"/>
    <w:rsid w:val="009079F5"/>
    <w:rsid w:val="00910E89"/>
    <w:rsid w:val="00912C58"/>
    <w:rsid w:val="009139E7"/>
    <w:rsid w:val="00917CB2"/>
    <w:rsid w:val="00920103"/>
    <w:rsid w:val="00920472"/>
    <w:rsid w:val="00924F9F"/>
    <w:rsid w:val="0092501E"/>
    <w:rsid w:val="00930232"/>
    <w:rsid w:val="00932EC0"/>
    <w:rsid w:val="0093378F"/>
    <w:rsid w:val="00936672"/>
    <w:rsid w:val="009366F2"/>
    <w:rsid w:val="00937087"/>
    <w:rsid w:val="009410F4"/>
    <w:rsid w:val="00943C66"/>
    <w:rsid w:val="00945088"/>
    <w:rsid w:val="00950EB7"/>
    <w:rsid w:val="009510E5"/>
    <w:rsid w:val="009511FB"/>
    <w:rsid w:val="009526B1"/>
    <w:rsid w:val="00956C2B"/>
    <w:rsid w:val="00956D6F"/>
    <w:rsid w:val="00960EC5"/>
    <w:rsid w:val="009629A6"/>
    <w:rsid w:val="00964D84"/>
    <w:rsid w:val="009666E0"/>
    <w:rsid w:val="0097073C"/>
    <w:rsid w:val="00971197"/>
    <w:rsid w:val="0097729B"/>
    <w:rsid w:val="00977ED7"/>
    <w:rsid w:val="00980108"/>
    <w:rsid w:val="009813B4"/>
    <w:rsid w:val="009816A7"/>
    <w:rsid w:val="009829B6"/>
    <w:rsid w:val="00982F81"/>
    <w:rsid w:val="009836DC"/>
    <w:rsid w:val="00983A1E"/>
    <w:rsid w:val="00984F7E"/>
    <w:rsid w:val="0098603B"/>
    <w:rsid w:val="00991CDE"/>
    <w:rsid w:val="00992559"/>
    <w:rsid w:val="00995D96"/>
    <w:rsid w:val="00996D22"/>
    <w:rsid w:val="009A066C"/>
    <w:rsid w:val="009A1E25"/>
    <w:rsid w:val="009A21FE"/>
    <w:rsid w:val="009A3BFE"/>
    <w:rsid w:val="009A3F49"/>
    <w:rsid w:val="009A642E"/>
    <w:rsid w:val="009A7111"/>
    <w:rsid w:val="009A7FE3"/>
    <w:rsid w:val="009A7FF6"/>
    <w:rsid w:val="009B0616"/>
    <w:rsid w:val="009B0D56"/>
    <w:rsid w:val="009B1B78"/>
    <w:rsid w:val="009B3A51"/>
    <w:rsid w:val="009B5778"/>
    <w:rsid w:val="009C0AE7"/>
    <w:rsid w:val="009C190F"/>
    <w:rsid w:val="009C1A8F"/>
    <w:rsid w:val="009C32B6"/>
    <w:rsid w:val="009C5A46"/>
    <w:rsid w:val="009C5E0F"/>
    <w:rsid w:val="009C659E"/>
    <w:rsid w:val="009C6A3B"/>
    <w:rsid w:val="009C75C7"/>
    <w:rsid w:val="009D0DAD"/>
    <w:rsid w:val="009D3CA1"/>
    <w:rsid w:val="009D40D5"/>
    <w:rsid w:val="009D52F3"/>
    <w:rsid w:val="009D68C9"/>
    <w:rsid w:val="009E2F36"/>
    <w:rsid w:val="009E7999"/>
    <w:rsid w:val="009F1779"/>
    <w:rsid w:val="009F218A"/>
    <w:rsid w:val="009F3416"/>
    <w:rsid w:val="009F5FEE"/>
    <w:rsid w:val="009F683A"/>
    <w:rsid w:val="00A01E89"/>
    <w:rsid w:val="00A03CE8"/>
    <w:rsid w:val="00A10776"/>
    <w:rsid w:val="00A1662E"/>
    <w:rsid w:val="00A17720"/>
    <w:rsid w:val="00A23646"/>
    <w:rsid w:val="00A247B1"/>
    <w:rsid w:val="00A2774B"/>
    <w:rsid w:val="00A27ECB"/>
    <w:rsid w:val="00A31805"/>
    <w:rsid w:val="00A35A0F"/>
    <w:rsid w:val="00A36EAC"/>
    <w:rsid w:val="00A429B7"/>
    <w:rsid w:val="00A42A0B"/>
    <w:rsid w:val="00A440E9"/>
    <w:rsid w:val="00A458F1"/>
    <w:rsid w:val="00A45C15"/>
    <w:rsid w:val="00A460E4"/>
    <w:rsid w:val="00A46F01"/>
    <w:rsid w:val="00A508D4"/>
    <w:rsid w:val="00A572BE"/>
    <w:rsid w:val="00A57969"/>
    <w:rsid w:val="00A61F2B"/>
    <w:rsid w:val="00A62781"/>
    <w:rsid w:val="00A64108"/>
    <w:rsid w:val="00A64A89"/>
    <w:rsid w:val="00A64B8C"/>
    <w:rsid w:val="00A65C61"/>
    <w:rsid w:val="00A66BFA"/>
    <w:rsid w:val="00A67272"/>
    <w:rsid w:val="00A67D45"/>
    <w:rsid w:val="00A7046F"/>
    <w:rsid w:val="00A76524"/>
    <w:rsid w:val="00A7733E"/>
    <w:rsid w:val="00A77778"/>
    <w:rsid w:val="00A80777"/>
    <w:rsid w:val="00A80C17"/>
    <w:rsid w:val="00A83BEB"/>
    <w:rsid w:val="00A84E24"/>
    <w:rsid w:val="00A8586D"/>
    <w:rsid w:val="00A86949"/>
    <w:rsid w:val="00A90B29"/>
    <w:rsid w:val="00A9489B"/>
    <w:rsid w:val="00AA48D8"/>
    <w:rsid w:val="00AA53D6"/>
    <w:rsid w:val="00AB0756"/>
    <w:rsid w:val="00AB0D78"/>
    <w:rsid w:val="00AB24C5"/>
    <w:rsid w:val="00AB284F"/>
    <w:rsid w:val="00AC2CC9"/>
    <w:rsid w:val="00AC53BD"/>
    <w:rsid w:val="00AD1110"/>
    <w:rsid w:val="00AD5F01"/>
    <w:rsid w:val="00AE0A8B"/>
    <w:rsid w:val="00AE283E"/>
    <w:rsid w:val="00AE38F4"/>
    <w:rsid w:val="00AE4D17"/>
    <w:rsid w:val="00AE615B"/>
    <w:rsid w:val="00B02EF2"/>
    <w:rsid w:val="00B046AD"/>
    <w:rsid w:val="00B068FB"/>
    <w:rsid w:val="00B126AD"/>
    <w:rsid w:val="00B147BD"/>
    <w:rsid w:val="00B17A89"/>
    <w:rsid w:val="00B2188B"/>
    <w:rsid w:val="00B22146"/>
    <w:rsid w:val="00B22939"/>
    <w:rsid w:val="00B22EA5"/>
    <w:rsid w:val="00B2349D"/>
    <w:rsid w:val="00B24F92"/>
    <w:rsid w:val="00B267CB"/>
    <w:rsid w:val="00B27A6D"/>
    <w:rsid w:val="00B30916"/>
    <w:rsid w:val="00B31A63"/>
    <w:rsid w:val="00B35720"/>
    <w:rsid w:val="00B367B2"/>
    <w:rsid w:val="00B37E14"/>
    <w:rsid w:val="00B42923"/>
    <w:rsid w:val="00B44C40"/>
    <w:rsid w:val="00B46846"/>
    <w:rsid w:val="00B47A1A"/>
    <w:rsid w:val="00B50A9E"/>
    <w:rsid w:val="00B5190A"/>
    <w:rsid w:val="00B52FF5"/>
    <w:rsid w:val="00B537DE"/>
    <w:rsid w:val="00B53FFE"/>
    <w:rsid w:val="00B552AB"/>
    <w:rsid w:val="00B6345E"/>
    <w:rsid w:val="00B66AFE"/>
    <w:rsid w:val="00B70195"/>
    <w:rsid w:val="00B705CE"/>
    <w:rsid w:val="00B721C6"/>
    <w:rsid w:val="00B81E87"/>
    <w:rsid w:val="00B82554"/>
    <w:rsid w:val="00B8324E"/>
    <w:rsid w:val="00B83FF1"/>
    <w:rsid w:val="00B843F7"/>
    <w:rsid w:val="00B8786C"/>
    <w:rsid w:val="00B90F5D"/>
    <w:rsid w:val="00B9290E"/>
    <w:rsid w:val="00B950E0"/>
    <w:rsid w:val="00B97806"/>
    <w:rsid w:val="00BA0159"/>
    <w:rsid w:val="00BA059A"/>
    <w:rsid w:val="00BA0AFB"/>
    <w:rsid w:val="00BA0C51"/>
    <w:rsid w:val="00BA19AF"/>
    <w:rsid w:val="00BA51D3"/>
    <w:rsid w:val="00BA650C"/>
    <w:rsid w:val="00BB61DC"/>
    <w:rsid w:val="00BB63E6"/>
    <w:rsid w:val="00BB732F"/>
    <w:rsid w:val="00BB7A50"/>
    <w:rsid w:val="00BC10A2"/>
    <w:rsid w:val="00BC2DD1"/>
    <w:rsid w:val="00BC4311"/>
    <w:rsid w:val="00BC6CC2"/>
    <w:rsid w:val="00BC7030"/>
    <w:rsid w:val="00BC77E0"/>
    <w:rsid w:val="00BC7F7C"/>
    <w:rsid w:val="00BD326E"/>
    <w:rsid w:val="00BD6690"/>
    <w:rsid w:val="00BE1A46"/>
    <w:rsid w:val="00BE40D6"/>
    <w:rsid w:val="00BE6171"/>
    <w:rsid w:val="00BE65EF"/>
    <w:rsid w:val="00BE6BD6"/>
    <w:rsid w:val="00BE7464"/>
    <w:rsid w:val="00BF24CA"/>
    <w:rsid w:val="00BF3E70"/>
    <w:rsid w:val="00BF4022"/>
    <w:rsid w:val="00BF5969"/>
    <w:rsid w:val="00BF5FB9"/>
    <w:rsid w:val="00BF6074"/>
    <w:rsid w:val="00BF70CA"/>
    <w:rsid w:val="00BF7D90"/>
    <w:rsid w:val="00C00812"/>
    <w:rsid w:val="00C03223"/>
    <w:rsid w:val="00C15FC7"/>
    <w:rsid w:val="00C234A5"/>
    <w:rsid w:val="00C24669"/>
    <w:rsid w:val="00C249D7"/>
    <w:rsid w:val="00C25E0B"/>
    <w:rsid w:val="00C30201"/>
    <w:rsid w:val="00C31F20"/>
    <w:rsid w:val="00C331BC"/>
    <w:rsid w:val="00C34464"/>
    <w:rsid w:val="00C36C3E"/>
    <w:rsid w:val="00C3783D"/>
    <w:rsid w:val="00C37F7A"/>
    <w:rsid w:val="00C4195C"/>
    <w:rsid w:val="00C41E4D"/>
    <w:rsid w:val="00C43EA2"/>
    <w:rsid w:val="00C46C8D"/>
    <w:rsid w:val="00C55E24"/>
    <w:rsid w:val="00C55FD7"/>
    <w:rsid w:val="00C577F8"/>
    <w:rsid w:val="00C61C22"/>
    <w:rsid w:val="00C642B1"/>
    <w:rsid w:val="00C64CAD"/>
    <w:rsid w:val="00C653FB"/>
    <w:rsid w:val="00C654EF"/>
    <w:rsid w:val="00C65A21"/>
    <w:rsid w:val="00C66F78"/>
    <w:rsid w:val="00C71DFF"/>
    <w:rsid w:val="00C737C7"/>
    <w:rsid w:val="00C76D52"/>
    <w:rsid w:val="00C7708F"/>
    <w:rsid w:val="00C803AC"/>
    <w:rsid w:val="00C80D32"/>
    <w:rsid w:val="00C82B6F"/>
    <w:rsid w:val="00C83633"/>
    <w:rsid w:val="00C83A5D"/>
    <w:rsid w:val="00C876B3"/>
    <w:rsid w:val="00C87B77"/>
    <w:rsid w:val="00C903E5"/>
    <w:rsid w:val="00C94A4C"/>
    <w:rsid w:val="00C966D1"/>
    <w:rsid w:val="00C97C47"/>
    <w:rsid w:val="00CA12DC"/>
    <w:rsid w:val="00CA1A34"/>
    <w:rsid w:val="00CA238F"/>
    <w:rsid w:val="00CA48EB"/>
    <w:rsid w:val="00CA67DC"/>
    <w:rsid w:val="00CA6EF2"/>
    <w:rsid w:val="00CB02A8"/>
    <w:rsid w:val="00CB13C9"/>
    <w:rsid w:val="00CB2742"/>
    <w:rsid w:val="00CB2837"/>
    <w:rsid w:val="00CB3F28"/>
    <w:rsid w:val="00CB4475"/>
    <w:rsid w:val="00CC2686"/>
    <w:rsid w:val="00CC2822"/>
    <w:rsid w:val="00CC32FF"/>
    <w:rsid w:val="00CC34CD"/>
    <w:rsid w:val="00CC3812"/>
    <w:rsid w:val="00CD167C"/>
    <w:rsid w:val="00CD17E9"/>
    <w:rsid w:val="00CD237A"/>
    <w:rsid w:val="00CD3FA6"/>
    <w:rsid w:val="00CD4AEB"/>
    <w:rsid w:val="00CD4C8E"/>
    <w:rsid w:val="00CD75FA"/>
    <w:rsid w:val="00CE3F3F"/>
    <w:rsid w:val="00CE48BE"/>
    <w:rsid w:val="00CE5404"/>
    <w:rsid w:val="00CE758A"/>
    <w:rsid w:val="00CF2831"/>
    <w:rsid w:val="00CF2D18"/>
    <w:rsid w:val="00CF339F"/>
    <w:rsid w:val="00CF5208"/>
    <w:rsid w:val="00CF6084"/>
    <w:rsid w:val="00CF758E"/>
    <w:rsid w:val="00D01B51"/>
    <w:rsid w:val="00D031AA"/>
    <w:rsid w:val="00D13A01"/>
    <w:rsid w:val="00D14CFA"/>
    <w:rsid w:val="00D152BC"/>
    <w:rsid w:val="00D15A9A"/>
    <w:rsid w:val="00D16E89"/>
    <w:rsid w:val="00D174DE"/>
    <w:rsid w:val="00D2178B"/>
    <w:rsid w:val="00D221BC"/>
    <w:rsid w:val="00D23111"/>
    <w:rsid w:val="00D23E83"/>
    <w:rsid w:val="00D251BC"/>
    <w:rsid w:val="00D30308"/>
    <w:rsid w:val="00D31E96"/>
    <w:rsid w:val="00D35C94"/>
    <w:rsid w:val="00D37AC9"/>
    <w:rsid w:val="00D418AA"/>
    <w:rsid w:val="00D43538"/>
    <w:rsid w:val="00D43F8A"/>
    <w:rsid w:val="00D46EF6"/>
    <w:rsid w:val="00D47E7E"/>
    <w:rsid w:val="00D5139C"/>
    <w:rsid w:val="00D52241"/>
    <w:rsid w:val="00D52274"/>
    <w:rsid w:val="00D523DF"/>
    <w:rsid w:val="00D5711B"/>
    <w:rsid w:val="00D61DD7"/>
    <w:rsid w:val="00D63586"/>
    <w:rsid w:val="00D63E83"/>
    <w:rsid w:val="00D64436"/>
    <w:rsid w:val="00D6755B"/>
    <w:rsid w:val="00D678F7"/>
    <w:rsid w:val="00D7351A"/>
    <w:rsid w:val="00D73A58"/>
    <w:rsid w:val="00D75EF1"/>
    <w:rsid w:val="00D7726A"/>
    <w:rsid w:val="00D8054E"/>
    <w:rsid w:val="00D80C73"/>
    <w:rsid w:val="00D818C3"/>
    <w:rsid w:val="00D82250"/>
    <w:rsid w:val="00D92BEC"/>
    <w:rsid w:val="00D92CC4"/>
    <w:rsid w:val="00D92DC7"/>
    <w:rsid w:val="00D950F2"/>
    <w:rsid w:val="00DA211F"/>
    <w:rsid w:val="00DA3A66"/>
    <w:rsid w:val="00DA6008"/>
    <w:rsid w:val="00DB1D85"/>
    <w:rsid w:val="00DB50F5"/>
    <w:rsid w:val="00DB7397"/>
    <w:rsid w:val="00DC0282"/>
    <w:rsid w:val="00DC174F"/>
    <w:rsid w:val="00DC2685"/>
    <w:rsid w:val="00DD1116"/>
    <w:rsid w:val="00DD1863"/>
    <w:rsid w:val="00DD2724"/>
    <w:rsid w:val="00DD2CF4"/>
    <w:rsid w:val="00DD32C1"/>
    <w:rsid w:val="00DD4F3A"/>
    <w:rsid w:val="00DD4F7F"/>
    <w:rsid w:val="00DD6C3B"/>
    <w:rsid w:val="00DE1A2D"/>
    <w:rsid w:val="00DE2718"/>
    <w:rsid w:val="00DF1212"/>
    <w:rsid w:val="00DF254F"/>
    <w:rsid w:val="00DF38C6"/>
    <w:rsid w:val="00DF548A"/>
    <w:rsid w:val="00E05D44"/>
    <w:rsid w:val="00E07DA9"/>
    <w:rsid w:val="00E1041E"/>
    <w:rsid w:val="00E10524"/>
    <w:rsid w:val="00E159D8"/>
    <w:rsid w:val="00E21B99"/>
    <w:rsid w:val="00E239CA"/>
    <w:rsid w:val="00E249F4"/>
    <w:rsid w:val="00E263E2"/>
    <w:rsid w:val="00E2663E"/>
    <w:rsid w:val="00E3248D"/>
    <w:rsid w:val="00E36FAF"/>
    <w:rsid w:val="00E5076C"/>
    <w:rsid w:val="00E530D6"/>
    <w:rsid w:val="00E56A66"/>
    <w:rsid w:val="00E57820"/>
    <w:rsid w:val="00E61338"/>
    <w:rsid w:val="00E71C00"/>
    <w:rsid w:val="00E71D15"/>
    <w:rsid w:val="00E72DBB"/>
    <w:rsid w:val="00E738AD"/>
    <w:rsid w:val="00E74BBE"/>
    <w:rsid w:val="00E76BE9"/>
    <w:rsid w:val="00E82CBD"/>
    <w:rsid w:val="00E877E0"/>
    <w:rsid w:val="00E91629"/>
    <w:rsid w:val="00EA1BBA"/>
    <w:rsid w:val="00EA4020"/>
    <w:rsid w:val="00EA4BF7"/>
    <w:rsid w:val="00EA62C8"/>
    <w:rsid w:val="00EA6B1D"/>
    <w:rsid w:val="00EA7932"/>
    <w:rsid w:val="00EB31AA"/>
    <w:rsid w:val="00EB34D4"/>
    <w:rsid w:val="00EB546A"/>
    <w:rsid w:val="00EB590F"/>
    <w:rsid w:val="00EB5AE4"/>
    <w:rsid w:val="00EB7735"/>
    <w:rsid w:val="00EC0963"/>
    <w:rsid w:val="00EC0995"/>
    <w:rsid w:val="00EC1A0F"/>
    <w:rsid w:val="00EC233C"/>
    <w:rsid w:val="00EC43FE"/>
    <w:rsid w:val="00EE0C0E"/>
    <w:rsid w:val="00EE150A"/>
    <w:rsid w:val="00EE2236"/>
    <w:rsid w:val="00EE24A6"/>
    <w:rsid w:val="00EE2FFD"/>
    <w:rsid w:val="00EE4F74"/>
    <w:rsid w:val="00EF08D3"/>
    <w:rsid w:val="00EF13B5"/>
    <w:rsid w:val="00F06BA1"/>
    <w:rsid w:val="00F07A2B"/>
    <w:rsid w:val="00F157D4"/>
    <w:rsid w:val="00F15DFD"/>
    <w:rsid w:val="00F21CC7"/>
    <w:rsid w:val="00F22596"/>
    <w:rsid w:val="00F22628"/>
    <w:rsid w:val="00F22C3F"/>
    <w:rsid w:val="00F242F7"/>
    <w:rsid w:val="00F25B6B"/>
    <w:rsid w:val="00F313B2"/>
    <w:rsid w:val="00F41CFF"/>
    <w:rsid w:val="00F426E6"/>
    <w:rsid w:val="00F42D40"/>
    <w:rsid w:val="00F460BA"/>
    <w:rsid w:val="00F46F9C"/>
    <w:rsid w:val="00F5083D"/>
    <w:rsid w:val="00F51EAF"/>
    <w:rsid w:val="00F5257C"/>
    <w:rsid w:val="00F52D5C"/>
    <w:rsid w:val="00F5321C"/>
    <w:rsid w:val="00F54012"/>
    <w:rsid w:val="00F5460E"/>
    <w:rsid w:val="00F553E6"/>
    <w:rsid w:val="00F55D2E"/>
    <w:rsid w:val="00F56728"/>
    <w:rsid w:val="00F60CD8"/>
    <w:rsid w:val="00F61770"/>
    <w:rsid w:val="00F62620"/>
    <w:rsid w:val="00F6314C"/>
    <w:rsid w:val="00F74DF4"/>
    <w:rsid w:val="00F76466"/>
    <w:rsid w:val="00F801A6"/>
    <w:rsid w:val="00F84806"/>
    <w:rsid w:val="00F863AB"/>
    <w:rsid w:val="00F874F4"/>
    <w:rsid w:val="00F902FF"/>
    <w:rsid w:val="00F90982"/>
    <w:rsid w:val="00F913A7"/>
    <w:rsid w:val="00F9317E"/>
    <w:rsid w:val="00F94014"/>
    <w:rsid w:val="00F95F64"/>
    <w:rsid w:val="00F96DA3"/>
    <w:rsid w:val="00FA251C"/>
    <w:rsid w:val="00FA707B"/>
    <w:rsid w:val="00FA721A"/>
    <w:rsid w:val="00FA7AF1"/>
    <w:rsid w:val="00FA7AFD"/>
    <w:rsid w:val="00FB0037"/>
    <w:rsid w:val="00FB21C3"/>
    <w:rsid w:val="00FB2AF0"/>
    <w:rsid w:val="00FC1BC0"/>
    <w:rsid w:val="00FC6375"/>
    <w:rsid w:val="00FC64A3"/>
    <w:rsid w:val="00FD1343"/>
    <w:rsid w:val="00FD254C"/>
    <w:rsid w:val="00FD2D66"/>
    <w:rsid w:val="00FD6FEB"/>
    <w:rsid w:val="00FE1200"/>
    <w:rsid w:val="00FE160D"/>
    <w:rsid w:val="00FF3E66"/>
    <w:rsid w:val="00FF5634"/>
    <w:rsid w:val="00FF7196"/>
    <w:rsid w:val="00FF73C0"/>
    <w:rsid w:val="00FF78EF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CA0261"/>
  <w14:defaultImageDpi w14:val="330"/>
  <w15:docId w15:val="{FCDACF5F-3BC5-439A-8909-17E06ED3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uiPriority w:val="9"/>
    <w:rsid w:val="007F1F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1FA2"/>
    <w:rPr>
      <w:rFonts w:asciiTheme="majorHAnsi" w:eastAsiaTheme="majorEastAsia" w:hAnsiTheme="majorHAnsi" w:cstheme="majorBidi"/>
      <w:color w:val="52596E" w:themeColor="accent1" w:themeShade="BF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2EC0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EC0"/>
    <w:rPr>
      <w:rFonts w:ascii="Lucida Grande" w:hAnsi="Lucida Grande"/>
      <w:sz w:val="18"/>
      <w:szCs w:val="18"/>
    </w:rPr>
  </w:style>
  <w:style w:type="paragraph" w:customStyle="1" w:styleId="TtuloTelefnica">
    <w:name w:val="Título Telefónica"/>
    <w:basedOn w:val="Normal"/>
    <w:qFormat/>
    <w:rsid w:val="002344AC"/>
    <w:pPr>
      <w:tabs>
        <w:tab w:val="left" w:pos="3520"/>
      </w:tabs>
      <w:ind w:left="567" w:right="283"/>
    </w:pPr>
    <w:rPr>
      <w:rFonts w:asciiTheme="majorHAnsi" w:hAnsiTheme="majorHAnsi" w:cstheme="majorHAnsi"/>
      <w:b/>
      <w:bCs/>
      <w:color w:val="0066FF"/>
      <w:sz w:val="44"/>
      <w:szCs w:val="44"/>
      <w:lang w:val="es-ES"/>
    </w:rPr>
  </w:style>
  <w:style w:type="paragraph" w:customStyle="1" w:styleId="ListaPrrafoTelefnica">
    <w:name w:val="Lista Párrafo Telefónica"/>
    <w:basedOn w:val="Normal"/>
    <w:qFormat/>
    <w:rsid w:val="007F1FA2"/>
    <w:pPr>
      <w:numPr>
        <w:numId w:val="2"/>
      </w:numPr>
      <w:tabs>
        <w:tab w:val="left" w:pos="3520"/>
      </w:tabs>
      <w:ind w:left="1276" w:right="283"/>
      <w:contextualSpacing/>
    </w:pPr>
    <w:rPr>
      <w:rFonts w:cstheme="minorHAnsi"/>
      <w:color w:val="6E7893" w:themeColor="accent1"/>
    </w:rPr>
  </w:style>
  <w:style w:type="paragraph" w:customStyle="1" w:styleId="PrrafoTelefnica">
    <w:name w:val="Párrafo Telefónica"/>
    <w:basedOn w:val="Normal"/>
    <w:qFormat/>
    <w:rsid w:val="007F1FA2"/>
    <w:pPr>
      <w:tabs>
        <w:tab w:val="left" w:pos="3520"/>
      </w:tabs>
      <w:ind w:left="567" w:right="283"/>
      <w:contextualSpacing/>
    </w:pPr>
    <w:rPr>
      <w:rFonts w:cstheme="minorHAnsi"/>
      <w:color w:val="6E7893" w:themeColor="accent1"/>
    </w:rPr>
  </w:style>
  <w:style w:type="paragraph" w:customStyle="1" w:styleId="SubtituloTelefnica">
    <w:name w:val="Subtitulo Telefónica"/>
    <w:basedOn w:val="Normal"/>
    <w:qFormat/>
    <w:rsid w:val="007F1FA2"/>
    <w:pPr>
      <w:tabs>
        <w:tab w:val="left" w:pos="3520"/>
      </w:tabs>
      <w:ind w:left="567"/>
      <w:contextualSpacing/>
    </w:pPr>
    <w:rPr>
      <w:rFonts w:asciiTheme="majorHAnsi" w:hAnsiTheme="majorHAnsi" w:cstheme="majorHAnsi"/>
      <w:b/>
      <w:bCs/>
      <w:color w:val="0066FF"/>
    </w:rPr>
  </w:style>
  <w:style w:type="character" w:styleId="Nmerodepgina">
    <w:name w:val="page number"/>
    <w:basedOn w:val="Fuentedeprrafopredeter"/>
    <w:uiPriority w:val="99"/>
    <w:semiHidden/>
    <w:unhideWhenUsed/>
    <w:rsid w:val="002344AC"/>
  </w:style>
  <w:style w:type="paragraph" w:styleId="Encabezado">
    <w:name w:val="header"/>
    <w:basedOn w:val="Normal"/>
    <w:link w:val="EncabezadoCar"/>
    <w:uiPriority w:val="99"/>
    <w:unhideWhenUsed/>
    <w:rsid w:val="00CF33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339F"/>
  </w:style>
  <w:style w:type="paragraph" w:styleId="Piedepgina">
    <w:name w:val="footer"/>
    <w:basedOn w:val="Normal"/>
    <w:link w:val="PiedepginaCar"/>
    <w:uiPriority w:val="99"/>
    <w:unhideWhenUsed/>
    <w:rsid w:val="00CF33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339F"/>
  </w:style>
  <w:style w:type="paragraph" w:styleId="Prrafodelista">
    <w:name w:val="List Paragraph"/>
    <w:basedOn w:val="Normal"/>
    <w:uiPriority w:val="34"/>
    <w:qFormat/>
    <w:rsid w:val="00D2178B"/>
    <w:pPr>
      <w:ind w:left="720"/>
      <w:contextualSpacing/>
    </w:pPr>
  </w:style>
  <w:style w:type="paragraph" w:customStyle="1" w:styleId="xmsonormal">
    <w:name w:val="x_msonormal"/>
    <w:basedOn w:val="Normal"/>
    <w:rsid w:val="00070FF2"/>
    <w:rPr>
      <w:rFonts w:ascii="Calibri" w:eastAsiaTheme="minorHAnsi" w:hAnsi="Calibri" w:cs="Calibri"/>
      <w:sz w:val="22"/>
      <w:szCs w:val="22"/>
      <w:lang w:val="en-GB" w:eastAsia="en-GB"/>
    </w:rPr>
  </w:style>
  <w:style w:type="paragraph" w:styleId="NormalWeb">
    <w:name w:val="Normal (Web)"/>
    <w:basedOn w:val="Normal"/>
    <w:uiPriority w:val="99"/>
    <w:unhideWhenUsed/>
    <w:rsid w:val="0006216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6216C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977F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977F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977F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977F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977F7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977F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3783D"/>
  </w:style>
  <w:style w:type="character" w:styleId="Hipervnculovisitado">
    <w:name w:val="FollowedHyperlink"/>
    <w:basedOn w:val="Fuentedeprrafopredeter"/>
    <w:uiPriority w:val="99"/>
    <w:semiHidden/>
    <w:unhideWhenUsed/>
    <w:rsid w:val="007A6143"/>
    <w:rPr>
      <w:color w:val="C366EF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0E33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BF5FB9"/>
    <w:rPr>
      <w:rFonts w:ascii="Calibri" w:eastAsiaTheme="minorHAnsi" w:hAnsi="Calibri" w:cs="Calibri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63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85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3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788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825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6425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7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6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24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018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0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710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42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086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41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277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8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0441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7140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8463">
          <w:marLeft w:val="10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45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280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2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02983\Desktop\NOTAS%20DE%20PRENSA\Nota%20de%20prensa%20TEF%202021%20(1).dotx" TargetMode="External"/></Relationships>
</file>

<file path=word/theme/theme1.xml><?xml version="1.0" encoding="utf-8"?>
<a:theme xmlns:a="http://schemas.openxmlformats.org/drawingml/2006/main" name="Office Theme">
  <a:themeElements>
    <a:clrScheme name="Telefonica Palette">
      <a:dk1>
        <a:srgbClr val="586179"/>
      </a:dk1>
      <a:lt1>
        <a:srgbClr val="FFFFFF"/>
      </a:lt1>
      <a:dk2>
        <a:srgbClr val="0066FF"/>
      </a:dk2>
      <a:lt2>
        <a:srgbClr val="F1F4FF"/>
      </a:lt2>
      <a:accent1>
        <a:srgbClr val="6E7893"/>
      </a:accent1>
      <a:accent2>
        <a:srgbClr val="7C877C"/>
      </a:accent2>
      <a:accent3>
        <a:srgbClr val="9D83A3"/>
      </a:accent3>
      <a:accent4>
        <a:srgbClr val="807477"/>
      </a:accent4>
      <a:accent5>
        <a:srgbClr val="E66C64"/>
      </a:accent5>
      <a:accent6>
        <a:srgbClr val="EAC344"/>
      </a:accent6>
      <a:hlink>
        <a:srgbClr val="59C2C9"/>
      </a:hlink>
      <a:folHlink>
        <a:srgbClr val="C366E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25AD80DF919D041A37FD95F31D8C69E" ma:contentTypeVersion="" ma:contentTypeDescription="Crear nuevo documento." ma:contentTypeScope="" ma:versionID="c6fe6af5767486617ebf135cffb57d54">
  <xsd:schema xmlns:xsd="http://www.w3.org/2001/XMLSchema" xmlns:xs="http://www.w3.org/2001/XMLSchema" xmlns:p="http://schemas.microsoft.com/office/2006/metadata/properties" xmlns:ns2="51bfb0fa-35ae-4a66-b3d4-c4ecfc995464" xmlns:ns3="350D2E33-4EDA-4954-BBEB-8A99CAC555FA" xmlns:ns4="350d2e33-4eda-4954-bbeb-8a99cac555fa" targetNamespace="http://schemas.microsoft.com/office/2006/metadata/properties" ma:root="true" ma:fieldsID="6d81acc5136ff74e1b6793cd3524f03f" ns2:_="" ns3:_="" ns4:_="">
    <xsd:import namespace="51bfb0fa-35ae-4a66-b3d4-c4ecfc995464"/>
    <xsd:import namespace="350D2E33-4EDA-4954-BBEB-8A99CAC555FA"/>
    <xsd:import namespace="350d2e33-4eda-4954-bbeb-8a99cac555f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fb0fa-35ae-4a66-b3d4-c4ecfc9954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D2E33-4EDA-4954-BBEB-8A99CAC55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d2e33-4eda-4954-bbeb-8a99cac555fa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9D00E1-0FA1-495E-A088-D80005ADE2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495E95-B507-45CF-B29C-09F236EADC0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94570A-267E-44D9-BCCE-F2029BAAD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bfb0fa-35ae-4a66-b3d4-c4ecfc995464"/>
    <ds:schemaRef ds:uri="350D2E33-4EDA-4954-BBEB-8A99CAC555FA"/>
    <ds:schemaRef ds:uri="350d2e33-4eda-4954-bbeb-8a99cac555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39D9A0-4CE9-427C-9C20-21EABE6ECB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 de prensa TEF 2021 (1)</Template>
  <TotalTime>2</TotalTime>
  <Pages>5</Pages>
  <Words>1934</Words>
  <Characters>9687</Characters>
  <Application>Microsoft Office Word</Application>
  <DocSecurity>4</DocSecurity>
  <Lines>80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Lambie-Nairn</Company>
  <LinksUpToDate>false</LinksUpToDate>
  <CharactersWithSpaces>11598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CALVO MARTINEZ</dc:creator>
  <cp:keywords/>
  <dc:description/>
  <cp:lastModifiedBy>PEDRO CALVO MARTINEZ</cp:lastModifiedBy>
  <cp:revision>2</cp:revision>
  <cp:lastPrinted>2023-02-22T10:19:00Z</cp:lastPrinted>
  <dcterms:created xsi:type="dcterms:W3CDTF">2023-02-22T18:37:00Z</dcterms:created>
  <dcterms:modified xsi:type="dcterms:W3CDTF">2023-02-22T18:37:00Z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0x010100F25AD80DF919D041A37FD95F31D8C69E</vt:lpwstr>
  </property>
  <property fmtid="{D5CDD505-2E9C-101B-9397-08002B2CF9AE}" pid="3" name="MSIP_Label_8ffbc0b8-e97b-47d1-beac-cb0955d66f3b_Enabled">
    <vt:lpwstr>true</vt:lpwstr>
  </property>
  <property fmtid="{D5CDD505-2E9C-101B-9397-08002B2CF9AE}" pid="4" name="MSIP_Label_8ffbc0b8-e97b-47d1-beac-cb0955d66f3b_SetDate">
    <vt:lpwstr>2022-01-12T10:15:50Z</vt:lpwstr>
  </property>
  <property fmtid="{D5CDD505-2E9C-101B-9397-08002B2CF9AE}" pid="5" name="MSIP_Label_8ffbc0b8-e97b-47d1-beac-cb0955d66f3b_Method">
    <vt:lpwstr>Standard</vt:lpwstr>
  </property>
  <property fmtid="{D5CDD505-2E9C-101B-9397-08002B2CF9AE}" pid="6" name="MSIP_Label_8ffbc0b8-e97b-47d1-beac-cb0955d66f3b_Name">
    <vt:lpwstr>8ffbc0b8-e97b-47d1-beac-cb0955d66f3b</vt:lpwstr>
  </property>
  <property fmtid="{D5CDD505-2E9C-101B-9397-08002B2CF9AE}" pid="7" name="MSIP_Label_8ffbc0b8-e97b-47d1-beac-cb0955d66f3b_SiteId">
    <vt:lpwstr>614f9c25-bffa-42c7-86d8-964101f55fa2</vt:lpwstr>
  </property>
  <property fmtid="{D5CDD505-2E9C-101B-9397-08002B2CF9AE}" pid="8" name="MSIP_Label_8ffbc0b8-e97b-47d1-beac-cb0955d66f3b_ActionId">
    <vt:lpwstr>69395892-18a4-4c42-85aa-051c6c510e68</vt:lpwstr>
  </property>
  <property fmtid="{D5CDD505-2E9C-101B-9397-08002B2CF9AE}" pid="9" name="MSIP_Label_8ffbc0b8-e97b-47d1-beac-cb0955d66f3b_ContentBits">
    <vt:lpwstr>2</vt:lpwstr>
  </property>
</Properties>
</file>